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AC325" w14:textId="77777777" w:rsidR="00725B56" w:rsidRPr="00E52185" w:rsidRDefault="00725B56" w:rsidP="00CB27D5">
      <w:pPr>
        <w:jc w:val="center"/>
        <w:rPr>
          <w:b/>
          <w:sz w:val="36"/>
          <w:szCs w:val="36"/>
          <w:lang w:val="en-GB"/>
        </w:rPr>
      </w:pPr>
      <w:r w:rsidRPr="00E52185">
        <w:rPr>
          <w:b/>
          <w:sz w:val="36"/>
          <w:szCs w:val="36"/>
          <w:lang w:val="en-GB"/>
        </w:rPr>
        <w:t xml:space="preserve">Donor </w:t>
      </w:r>
      <w:r w:rsidR="00147418" w:rsidRPr="00E52185">
        <w:rPr>
          <w:b/>
          <w:sz w:val="36"/>
          <w:szCs w:val="36"/>
          <w:lang w:val="en-GB"/>
        </w:rPr>
        <w:t>Collection</w:t>
      </w:r>
      <w:r w:rsidRPr="00E52185">
        <w:rPr>
          <w:b/>
          <w:sz w:val="36"/>
          <w:szCs w:val="36"/>
          <w:lang w:val="en-GB"/>
        </w:rPr>
        <w:t xml:space="preserve"> Data</w:t>
      </w:r>
    </w:p>
    <w:p w14:paraId="1A6D2CB3" w14:textId="77777777" w:rsidR="005A6932" w:rsidRPr="00E52185" w:rsidRDefault="005A6932" w:rsidP="00E270A5">
      <w:pPr>
        <w:rPr>
          <w:sz w:val="16"/>
          <w:szCs w:val="24"/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106"/>
        <w:gridCol w:w="4954"/>
      </w:tblGrid>
      <w:tr w:rsidR="00DD2B1B" w:rsidRPr="00E52185" w14:paraId="039C0027" w14:textId="77777777" w:rsidTr="00037D80">
        <w:trPr>
          <w:trHeight w:val="441"/>
        </w:trPr>
        <w:tc>
          <w:tcPr>
            <w:tcW w:w="9060" w:type="dxa"/>
            <w:gridSpan w:val="2"/>
            <w:vAlign w:val="center"/>
          </w:tcPr>
          <w:p w14:paraId="695882BA" w14:textId="5316954B" w:rsidR="00DD2B1B" w:rsidRPr="00E52185" w:rsidRDefault="00DD2B1B" w:rsidP="00DD2B1B">
            <w:pPr>
              <w:rPr>
                <w:sz w:val="20"/>
                <w:lang w:val="en-US"/>
              </w:rPr>
            </w:pPr>
            <w:r w:rsidRPr="00E52185">
              <w:rPr>
                <w:b/>
                <w:sz w:val="20"/>
                <w:lang w:val="en-US"/>
              </w:rPr>
              <w:t>DONOR DATA</w:t>
            </w:r>
          </w:p>
        </w:tc>
      </w:tr>
      <w:tr w:rsidR="005A6932" w:rsidRPr="00E52185" w14:paraId="7A9B471E" w14:textId="77777777" w:rsidTr="00092C6E">
        <w:trPr>
          <w:trHeight w:val="441"/>
        </w:trPr>
        <w:tc>
          <w:tcPr>
            <w:tcW w:w="41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2BE7ED6" w14:textId="77777777" w:rsidR="005A6932" w:rsidRPr="00E52185" w:rsidRDefault="005A6932" w:rsidP="00E270A5">
            <w:pPr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 xml:space="preserve">for </w:t>
            </w:r>
            <w:r w:rsidRPr="00E52185">
              <w:rPr>
                <w:b/>
                <w:sz w:val="20"/>
                <w:u w:val="single"/>
                <w:lang w:val="en-US"/>
              </w:rPr>
              <w:t>related</w:t>
            </w:r>
            <w:r w:rsidRPr="00E52185">
              <w:rPr>
                <w:sz w:val="20"/>
                <w:lang w:val="en-US"/>
              </w:rPr>
              <w:t xml:space="preserve"> donors here:</w:t>
            </w:r>
          </w:p>
        </w:tc>
        <w:tc>
          <w:tcPr>
            <w:tcW w:w="495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11480BB" w14:textId="77777777" w:rsidR="005A6932" w:rsidRPr="00E52185" w:rsidRDefault="005A6932" w:rsidP="00E270A5">
            <w:pPr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 xml:space="preserve">for </w:t>
            </w:r>
            <w:r w:rsidRPr="00E52185">
              <w:rPr>
                <w:b/>
                <w:sz w:val="20"/>
                <w:u w:val="single"/>
                <w:lang w:val="en-US"/>
              </w:rPr>
              <w:t>unrelated</w:t>
            </w:r>
            <w:r w:rsidRPr="00E52185">
              <w:rPr>
                <w:sz w:val="20"/>
                <w:lang w:val="en-US"/>
              </w:rPr>
              <w:t xml:space="preserve"> donors here:</w:t>
            </w:r>
          </w:p>
        </w:tc>
      </w:tr>
      <w:tr w:rsidR="005A6932" w:rsidRPr="00E52185" w14:paraId="1207CAD7" w14:textId="77777777" w:rsidTr="002E7CBF">
        <w:trPr>
          <w:trHeight w:val="429"/>
        </w:trPr>
        <w:tc>
          <w:tcPr>
            <w:tcW w:w="41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044B27" w14:textId="673773D8" w:rsidR="005A6932" w:rsidRPr="00E52185" w:rsidRDefault="002E7CBF" w:rsidP="002E7CBF">
            <w:pPr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>Related-</w:t>
            </w:r>
            <w:r w:rsidR="005A6932" w:rsidRPr="00E52185">
              <w:rPr>
                <w:sz w:val="20"/>
                <w:lang w:val="en-US"/>
              </w:rPr>
              <w:t xml:space="preserve">ID: </w:t>
            </w:r>
            <w:r w:rsidR="00FD410D" w:rsidRPr="00E52185">
              <w:rPr>
                <w:b/>
                <w:sz w:val="20"/>
                <w:lang w:val="en-US"/>
              </w:rPr>
              <w:fldChar w:fldCharType="begin">
                <w:ffData>
                  <w:name w:val="RDID1"/>
                  <w:enabled/>
                  <w:calcOnExit w:val="0"/>
                  <w:exitMacro w:val="RDID_array"/>
                  <w:textInput/>
                </w:ffData>
              </w:fldChar>
            </w:r>
            <w:bookmarkStart w:id="0" w:name="RDID1"/>
            <w:r w:rsidR="00FD410D" w:rsidRPr="00E52185">
              <w:rPr>
                <w:b/>
                <w:sz w:val="20"/>
                <w:lang w:val="en-US"/>
              </w:rPr>
              <w:instrText xml:space="preserve"> FORMTEXT </w:instrText>
            </w:r>
            <w:r w:rsidR="00FD410D" w:rsidRPr="00E52185">
              <w:rPr>
                <w:b/>
                <w:sz w:val="20"/>
                <w:lang w:val="en-US"/>
              </w:rPr>
            </w:r>
            <w:r w:rsidR="00FD410D" w:rsidRPr="00E52185">
              <w:rPr>
                <w:b/>
                <w:sz w:val="20"/>
                <w:lang w:val="en-US"/>
              </w:rPr>
              <w:fldChar w:fldCharType="separate"/>
            </w:r>
            <w:r w:rsidR="00CB3A34" w:rsidRPr="00E52185">
              <w:rPr>
                <w:b/>
                <w:sz w:val="20"/>
                <w:lang w:val="en-US"/>
              </w:rPr>
              <w:t> </w:t>
            </w:r>
            <w:r w:rsidR="00CB3A34" w:rsidRPr="00E52185">
              <w:rPr>
                <w:b/>
                <w:sz w:val="20"/>
                <w:lang w:val="en-US"/>
              </w:rPr>
              <w:t> </w:t>
            </w:r>
            <w:r w:rsidR="00CB3A34" w:rsidRPr="00E52185">
              <w:rPr>
                <w:b/>
                <w:sz w:val="20"/>
                <w:lang w:val="en-US"/>
              </w:rPr>
              <w:t> </w:t>
            </w:r>
            <w:r w:rsidR="00CB3A34" w:rsidRPr="00E52185">
              <w:rPr>
                <w:b/>
                <w:sz w:val="20"/>
                <w:lang w:val="en-US"/>
              </w:rPr>
              <w:t> </w:t>
            </w:r>
            <w:r w:rsidR="00CB3A34" w:rsidRPr="00E52185">
              <w:rPr>
                <w:b/>
                <w:sz w:val="20"/>
                <w:lang w:val="en-US"/>
              </w:rPr>
              <w:t> </w:t>
            </w:r>
            <w:r w:rsidR="00FD410D" w:rsidRPr="00E52185">
              <w:rPr>
                <w:b/>
                <w:sz w:val="20"/>
                <w:lang w:val="en-US"/>
              </w:rPr>
              <w:fldChar w:fldCharType="end"/>
            </w:r>
            <w:bookmarkEnd w:id="0"/>
          </w:p>
        </w:tc>
        <w:tc>
          <w:tcPr>
            <w:tcW w:w="49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2A97A1" w14:textId="7E615A41" w:rsidR="005A6932" w:rsidRPr="00E52185" w:rsidRDefault="005A6932" w:rsidP="002E7CBF">
            <w:pPr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 xml:space="preserve">GRID: </w:t>
            </w:r>
            <w:r w:rsidR="00EB22E7" w:rsidRPr="00E52185">
              <w:rPr>
                <w:b/>
                <w:sz w:val="20"/>
                <w:lang w:val="en-US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>
                    <w:maxLength w:val="19"/>
                  </w:textInput>
                </w:ffData>
              </w:fldChar>
            </w:r>
            <w:bookmarkStart w:id="1" w:name="GRID"/>
            <w:r w:rsidR="00EB22E7" w:rsidRPr="00E52185">
              <w:rPr>
                <w:b/>
                <w:sz w:val="20"/>
                <w:lang w:val="en-US"/>
              </w:rPr>
              <w:instrText xml:space="preserve"> FORMTEXT </w:instrText>
            </w:r>
            <w:r w:rsidR="00EB22E7" w:rsidRPr="00E52185">
              <w:rPr>
                <w:b/>
                <w:sz w:val="20"/>
                <w:lang w:val="en-US"/>
              </w:rPr>
            </w:r>
            <w:r w:rsidR="00EB22E7" w:rsidRPr="00E52185">
              <w:rPr>
                <w:b/>
                <w:sz w:val="20"/>
                <w:lang w:val="en-US"/>
              </w:rPr>
              <w:fldChar w:fldCharType="separate"/>
            </w:r>
            <w:r w:rsidR="00CB3A34" w:rsidRPr="00E52185">
              <w:rPr>
                <w:b/>
                <w:sz w:val="20"/>
                <w:lang w:val="en-US"/>
              </w:rPr>
              <w:t> </w:t>
            </w:r>
            <w:r w:rsidR="00CB3A34" w:rsidRPr="00E52185">
              <w:rPr>
                <w:b/>
                <w:sz w:val="20"/>
                <w:lang w:val="en-US"/>
              </w:rPr>
              <w:t> </w:t>
            </w:r>
            <w:r w:rsidR="00CB3A34" w:rsidRPr="00E52185">
              <w:rPr>
                <w:b/>
                <w:sz w:val="20"/>
                <w:lang w:val="en-US"/>
              </w:rPr>
              <w:t> </w:t>
            </w:r>
            <w:r w:rsidR="00CB3A34" w:rsidRPr="00E52185">
              <w:rPr>
                <w:b/>
                <w:sz w:val="20"/>
                <w:lang w:val="en-US"/>
              </w:rPr>
              <w:t> </w:t>
            </w:r>
            <w:r w:rsidR="00CB3A34" w:rsidRPr="00E52185">
              <w:rPr>
                <w:b/>
                <w:sz w:val="20"/>
                <w:lang w:val="en-US"/>
              </w:rPr>
              <w:t> </w:t>
            </w:r>
            <w:r w:rsidR="00EB22E7" w:rsidRPr="00E52185">
              <w:rPr>
                <w:b/>
                <w:sz w:val="20"/>
                <w:lang w:val="en-US"/>
              </w:rPr>
              <w:fldChar w:fldCharType="end"/>
            </w:r>
            <w:bookmarkEnd w:id="1"/>
          </w:p>
        </w:tc>
      </w:tr>
      <w:tr w:rsidR="007967F0" w:rsidRPr="00392455" w14:paraId="6AE7188B" w14:textId="77777777" w:rsidTr="00DD2B1B">
        <w:tc>
          <w:tcPr>
            <w:tcW w:w="9060" w:type="dxa"/>
            <w:gridSpan w:val="2"/>
            <w:tcBorders>
              <w:bottom w:val="nil"/>
            </w:tcBorders>
          </w:tcPr>
          <w:p w14:paraId="7CBF85C7" w14:textId="77777777" w:rsidR="007967F0" w:rsidRPr="00E52185" w:rsidRDefault="007967F0" w:rsidP="007967F0">
            <w:pPr>
              <w:spacing w:before="120" w:after="80"/>
              <w:rPr>
                <w:b/>
                <w:sz w:val="20"/>
                <w:lang w:val="en-US"/>
              </w:rPr>
            </w:pPr>
            <w:r w:rsidRPr="00D3449C">
              <w:rPr>
                <w:b/>
                <w:sz w:val="20"/>
                <w:lang w:val="en-US"/>
              </w:rPr>
              <w:t>DONOR CONSENT</w:t>
            </w:r>
          </w:p>
          <w:p w14:paraId="5A7C13C2" w14:textId="77777777" w:rsidR="007967F0" w:rsidRPr="00E52185" w:rsidRDefault="007967F0" w:rsidP="007967F0">
            <w:pPr>
              <w:spacing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>Donor agrees that her/his encoded data will be transmitted to the database of the EBMT (European Group for Blood and Marrow Transplantation).</w:t>
            </w:r>
          </w:p>
          <w:p w14:paraId="1CB10719" w14:textId="77777777" w:rsidR="007967F0" w:rsidRPr="00E52185" w:rsidRDefault="007967F0" w:rsidP="007967F0">
            <w:pPr>
              <w:tabs>
                <w:tab w:val="left" w:pos="4536"/>
                <w:tab w:val="left" w:pos="5387"/>
                <w:tab w:val="left" w:pos="6521"/>
              </w:tabs>
              <w:rPr>
                <w:b/>
                <w:sz w:val="20"/>
                <w:lang w:val="en-US"/>
              </w:rPr>
            </w:pPr>
            <w:r w:rsidRPr="00E52185">
              <w:rPr>
                <w:sz w:val="20"/>
                <w:lang w:val="en-GB"/>
              </w:rPr>
              <w:t xml:space="preserve">She/he has signed the informed consent: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yes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no</w:t>
            </w:r>
            <w:r w:rsidRPr="00E52185">
              <w:rPr>
                <w:sz w:val="20"/>
                <w:lang w:val="en-US"/>
              </w:rPr>
              <w:tab/>
              <w:t xml:space="preserve">Date: </w:t>
            </w:r>
            <w:r w:rsidRPr="00E52185">
              <w:rPr>
                <w:b/>
                <w:sz w:val="20"/>
                <w:lang w:val="en-US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US"/>
              </w:rPr>
              <w:instrText xml:space="preserve"> FORMTEXT </w:instrText>
            </w:r>
            <w:r w:rsidRPr="00E52185">
              <w:rPr>
                <w:b/>
                <w:sz w:val="20"/>
                <w:lang w:val="en-US"/>
              </w:rPr>
            </w:r>
            <w:r w:rsidRPr="00E52185">
              <w:rPr>
                <w:b/>
                <w:sz w:val="20"/>
                <w:lang w:val="en-US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sz w:val="20"/>
                <w:lang w:val="en-US"/>
              </w:rPr>
              <w:fldChar w:fldCharType="end"/>
            </w:r>
          </w:p>
          <w:p w14:paraId="5581AD6D" w14:textId="05AEC465" w:rsidR="007967F0" w:rsidRPr="00E52185" w:rsidRDefault="007967F0" w:rsidP="007967F0">
            <w:pPr>
              <w:tabs>
                <w:tab w:val="left" w:pos="4536"/>
                <w:tab w:val="left" w:pos="5387"/>
                <w:tab w:val="left" w:pos="6521"/>
              </w:tabs>
              <w:rPr>
                <w:bCs/>
                <w:sz w:val="20"/>
                <w:lang w:val="en-US"/>
              </w:rPr>
            </w:pPr>
          </w:p>
        </w:tc>
      </w:tr>
      <w:tr w:rsidR="005A6932" w:rsidRPr="00392455" w14:paraId="645D228E" w14:textId="77777777" w:rsidTr="00DD2B1B">
        <w:tc>
          <w:tcPr>
            <w:tcW w:w="9060" w:type="dxa"/>
            <w:gridSpan w:val="2"/>
            <w:tcBorders>
              <w:bottom w:val="nil"/>
            </w:tcBorders>
          </w:tcPr>
          <w:p w14:paraId="6A5C4374" w14:textId="197C33AF" w:rsidR="0047557D" w:rsidRDefault="0047557D" w:rsidP="00DD2B1B">
            <w:pPr>
              <w:tabs>
                <w:tab w:val="left" w:pos="4536"/>
              </w:tabs>
              <w:spacing w:before="120" w:after="80"/>
              <w:rPr>
                <w:sz w:val="20"/>
                <w:lang w:val="en-GB"/>
              </w:rPr>
            </w:pPr>
            <w:r w:rsidRPr="00E52185">
              <w:rPr>
                <w:b/>
                <w:sz w:val="20"/>
                <w:lang w:val="en-US"/>
              </w:rPr>
              <w:t>DONOR DATA</w:t>
            </w:r>
          </w:p>
          <w:p w14:paraId="4FFD5B4B" w14:textId="440AB8B1" w:rsidR="00DD2B1B" w:rsidRPr="00E52185" w:rsidRDefault="00DD2B1B" w:rsidP="00DD2B1B">
            <w:pPr>
              <w:tabs>
                <w:tab w:val="left" w:pos="4536"/>
              </w:tabs>
              <w:spacing w:before="120"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GB"/>
              </w:rPr>
              <w:t xml:space="preserve">Donor date of birth: </w:t>
            </w:r>
            <w:r w:rsidRPr="00E52185">
              <w:rPr>
                <w:b/>
                <w:bCs/>
                <w:sz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bCs/>
                <w:sz w:val="20"/>
                <w:lang w:val="en-US"/>
              </w:rPr>
              <w:instrText xml:space="preserve"> FORMTEXT </w:instrText>
            </w:r>
            <w:r w:rsidRPr="00E52185">
              <w:rPr>
                <w:b/>
                <w:bCs/>
                <w:sz w:val="20"/>
                <w:lang w:val="en-US"/>
              </w:rPr>
            </w:r>
            <w:r w:rsidRPr="00E52185">
              <w:rPr>
                <w:b/>
                <w:bCs/>
                <w:sz w:val="20"/>
                <w:lang w:val="en-US"/>
              </w:rPr>
              <w:fldChar w:fldCharType="separate"/>
            </w:r>
            <w:r w:rsidRPr="00E52185">
              <w:rPr>
                <w:b/>
                <w:bCs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bCs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bCs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bCs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bCs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bCs/>
                <w:sz w:val="20"/>
                <w:lang w:val="en-US"/>
              </w:rPr>
              <w:fldChar w:fldCharType="end"/>
            </w:r>
            <w:r w:rsidRPr="00E52185">
              <w:rPr>
                <w:b/>
                <w:bCs/>
                <w:sz w:val="20"/>
                <w:lang w:val="en-US"/>
              </w:rPr>
              <w:tab/>
            </w:r>
            <w:r w:rsidRPr="00E52185">
              <w:rPr>
                <w:sz w:val="20"/>
                <w:lang w:val="en-GB"/>
              </w:rPr>
              <w:t>Sex:</w:t>
            </w:r>
            <w:r w:rsidR="00C714C6" w:rsidRPr="00E52185">
              <w:rPr>
                <w:sz w:val="20"/>
                <w:lang w:val="en-GB"/>
              </w:rPr>
              <w:t xml:space="preserve"> </w:t>
            </w:r>
            <w:r w:rsidRPr="00E52185">
              <w:rPr>
                <w:sz w:val="20"/>
                <w:lang w:val="en-GB"/>
              </w:rPr>
              <w:t xml:space="preserve">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male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female</w:t>
            </w:r>
          </w:p>
          <w:p w14:paraId="45A42722" w14:textId="7E0FFEC9" w:rsidR="00DD2B1B" w:rsidRPr="00E52185" w:rsidRDefault="007967F0" w:rsidP="000376ED">
            <w:pPr>
              <w:tabs>
                <w:tab w:val="left" w:pos="4536"/>
              </w:tabs>
              <w:spacing w:after="80"/>
              <w:rPr>
                <w:sz w:val="20"/>
                <w:lang w:val="en-US"/>
              </w:rPr>
            </w:pPr>
            <w:r w:rsidRPr="00D3449C">
              <w:rPr>
                <w:sz w:val="20"/>
                <w:lang w:val="en-GB"/>
              </w:rPr>
              <w:t>Initials</w:t>
            </w:r>
            <w:r w:rsidRPr="00E52185">
              <w:rPr>
                <w:sz w:val="20"/>
                <w:lang w:val="en-GB"/>
              </w:rPr>
              <w:t xml:space="preserve"> </w:t>
            </w:r>
            <w:r w:rsidRPr="00E52185">
              <w:rPr>
                <w:i/>
                <w:sz w:val="20"/>
                <w:lang w:val="en-GB"/>
              </w:rPr>
              <w:t>(first name, last name)</w:t>
            </w:r>
            <w:r w:rsidRPr="00E52185">
              <w:rPr>
                <w:sz w:val="20"/>
                <w:lang w:val="en-GB"/>
              </w:rPr>
              <w:t xml:space="preserve">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en-GB"/>
              </w:rPr>
              <w:t xml:space="preserve">  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en-US"/>
              </w:rPr>
              <w:tab/>
            </w:r>
            <w:r w:rsidR="000376ED" w:rsidRPr="00E52185">
              <w:rPr>
                <w:sz w:val="20"/>
                <w:lang w:val="en-US"/>
              </w:rPr>
              <w:t xml:space="preserve">Language: </w:t>
            </w:r>
            <w:r w:rsidR="000376ED" w:rsidRPr="00E52185">
              <w:rPr>
                <w:sz w:val="20"/>
                <w:lang w:val="en-US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please select"/>
                    <w:listEntry w:val="deutsch"/>
                    <w:listEntry w:val="français"/>
                    <w:listEntry w:val="italiano"/>
                    <w:listEntry w:val="english"/>
                  </w:ddList>
                </w:ffData>
              </w:fldChar>
            </w:r>
            <w:bookmarkStart w:id="2" w:name="Dropdown1"/>
            <w:r w:rsidR="000376ED" w:rsidRPr="00E52185">
              <w:rPr>
                <w:sz w:val="20"/>
                <w:lang w:val="en-US"/>
              </w:rPr>
              <w:instrText xml:space="preserve"> FORMDROPDOWN </w:instrText>
            </w:r>
            <w:r w:rsidR="00392455">
              <w:rPr>
                <w:sz w:val="20"/>
                <w:lang w:val="en-US"/>
              </w:rPr>
            </w:r>
            <w:r w:rsidR="00392455">
              <w:rPr>
                <w:sz w:val="20"/>
                <w:lang w:val="en-US"/>
              </w:rPr>
              <w:fldChar w:fldCharType="separate"/>
            </w:r>
            <w:r w:rsidR="000376ED" w:rsidRPr="00E52185">
              <w:rPr>
                <w:sz w:val="20"/>
                <w:lang w:val="en-US"/>
              </w:rPr>
              <w:fldChar w:fldCharType="end"/>
            </w:r>
            <w:bookmarkEnd w:id="2"/>
          </w:p>
          <w:p w14:paraId="56D02E30" w14:textId="2407828A" w:rsidR="007967F0" w:rsidRPr="00E52185" w:rsidRDefault="007967F0" w:rsidP="000376ED">
            <w:pPr>
              <w:tabs>
                <w:tab w:val="left" w:pos="4536"/>
              </w:tabs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</w:t>
            </w:r>
            <w:r w:rsidRPr="00E52185">
              <w:rPr>
                <w:b/>
                <w:sz w:val="20"/>
                <w:lang w:val="en-US"/>
              </w:rPr>
              <w:t>unrelated</w:t>
            </w:r>
            <w:r w:rsidRPr="00E52185">
              <w:rPr>
                <w:sz w:val="20"/>
                <w:lang w:val="en-US"/>
              </w:rPr>
              <w:t xml:space="preserve"> donor</w:t>
            </w:r>
          </w:p>
          <w:p w14:paraId="457E29DA" w14:textId="747E499A" w:rsidR="00DD2B1B" w:rsidRPr="00E52185" w:rsidRDefault="00DD2B1B" w:rsidP="00DD2B1B">
            <w:pPr>
              <w:tabs>
                <w:tab w:val="left" w:pos="1134"/>
                <w:tab w:val="left" w:pos="4536"/>
              </w:tabs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</w:t>
            </w:r>
            <w:r w:rsidR="00182924" w:rsidRPr="00E52185">
              <w:rPr>
                <w:b/>
                <w:sz w:val="20"/>
                <w:lang w:val="en-US"/>
              </w:rPr>
              <w:t>r</w:t>
            </w:r>
            <w:r w:rsidRPr="00E52185">
              <w:rPr>
                <w:b/>
                <w:sz w:val="20"/>
                <w:lang w:val="en-US"/>
              </w:rPr>
              <w:t>elated</w:t>
            </w:r>
            <w:r w:rsidRPr="00E52185">
              <w:rPr>
                <w:sz w:val="20"/>
                <w:lang w:val="en-US"/>
              </w:rPr>
              <w:t xml:space="preserve"> </w:t>
            </w:r>
            <w:proofErr w:type="gramStart"/>
            <w:r w:rsidRPr="00E52185">
              <w:rPr>
                <w:sz w:val="20"/>
                <w:lang w:val="en-US"/>
              </w:rPr>
              <w:t>donor</w:t>
            </w:r>
            <w:r w:rsidR="003C793F" w:rsidRPr="00E52185">
              <w:rPr>
                <w:sz w:val="20"/>
                <w:lang w:val="en-US"/>
              </w:rPr>
              <w:t xml:space="preserve">  </w:t>
            </w:r>
            <w:r w:rsidR="003C793F" w:rsidRPr="00E52185">
              <w:rPr>
                <w:rFonts w:cs="Arial"/>
                <w:sz w:val="20"/>
                <w:lang w:val="en-US"/>
              </w:rPr>
              <w:t>→</w:t>
            </w:r>
            <w:proofErr w:type="gramEnd"/>
            <w:r w:rsidR="003C793F" w:rsidRPr="00E52185">
              <w:rPr>
                <w:sz w:val="20"/>
                <w:lang w:val="en-US"/>
              </w:rPr>
              <w:t xml:space="preserve">  relationship to recipient:</w:t>
            </w:r>
            <w:r w:rsidR="004E55F7" w:rsidRPr="00E52185">
              <w:rPr>
                <w:sz w:val="20"/>
                <w:lang w:val="en-US"/>
              </w:rPr>
              <w:t xml:space="preserve"> </w:t>
            </w:r>
          </w:p>
          <w:p w14:paraId="14187C9F" w14:textId="52BC1A3E" w:rsidR="00DD2B1B" w:rsidRPr="00E52185" w:rsidRDefault="00DD2B1B" w:rsidP="004E55F7">
            <w:pPr>
              <w:tabs>
                <w:tab w:val="left" w:pos="311"/>
                <w:tab w:val="left" w:pos="452"/>
                <w:tab w:val="left" w:pos="2150"/>
              </w:tabs>
              <w:spacing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US"/>
              </w:rPr>
              <w:tab/>
            </w:r>
            <w:r w:rsidR="004E55F7" w:rsidRPr="00E52185">
              <w:rPr>
                <w:sz w:val="20"/>
                <w:lang w:val="en-US"/>
              </w:rPr>
              <w:tab/>
            </w:r>
            <w:r w:rsidR="003C793F" w:rsidRPr="00E52185">
              <w:rPr>
                <w:sz w:val="20"/>
                <w:lang w:val="en-US"/>
              </w:rPr>
              <w:tab/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GB"/>
              </w:rPr>
              <w:t xml:space="preserve"> Syngeneic (identical twin)</w:t>
            </w:r>
          </w:p>
          <w:p w14:paraId="0A718CDF" w14:textId="5908E6E2" w:rsidR="00DD2B1B" w:rsidRPr="00E52185" w:rsidRDefault="00DD2B1B" w:rsidP="004E55F7">
            <w:pPr>
              <w:tabs>
                <w:tab w:val="left" w:pos="311"/>
                <w:tab w:val="left" w:pos="452"/>
                <w:tab w:val="left" w:pos="2150"/>
              </w:tabs>
              <w:spacing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ab/>
            </w:r>
            <w:r w:rsidR="004E55F7" w:rsidRPr="00E52185">
              <w:rPr>
                <w:sz w:val="20"/>
                <w:lang w:val="en-GB"/>
              </w:rPr>
              <w:tab/>
            </w:r>
            <w:r w:rsidR="003C793F" w:rsidRPr="00E52185">
              <w:rPr>
                <w:sz w:val="20"/>
                <w:lang w:val="en-GB"/>
              </w:rPr>
              <w:tab/>
            </w:r>
            <w:r w:rsidRPr="00E52185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GB"/>
              </w:rPr>
              <w:t xml:space="preserve"> Sibling</w:t>
            </w:r>
          </w:p>
          <w:p w14:paraId="1E632307" w14:textId="24383C7F" w:rsidR="00835C6B" w:rsidRPr="00E52185" w:rsidRDefault="00835C6B" w:rsidP="00835C6B">
            <w:pPr>
              <w:tabs>
                <w:tab w:val="left" w:pos="311"/>
                <w:tab w:val="left" w:pos="452"/>
                <w:tab w:val="left" w:pos="2150"/>
              </w:tabs>
              <w:spacing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ab/>
            </w:r>
            <w:r w:rsidRPr="00E52185">
              <w:rPr>
                <w:sz w:val="20"/>
                <w:lang w:val="en-GB"/>
              </w:rPr>
              <w:tab/>
            </w:r>
            <w:r w:rsidRPr="00E52185">
              <w:rPr>
                <w:sz w:val="20"/>
                <w:lang w:val="en-GB"/>
              </w:rPr>
              <w:tab/>
            </w:r>
            <w:r w:rsidRPr="00E52185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GB"/>
              </w:rPr>
              <w:t xml:space="preserve"> Haplo, if yes specify: </w:t>
            </w:r>
            <w:r w:rsidR="002A680A" w:rsidRPr="00E52185">
              <w:rPr>
                <w:sz w:val="20"/>
                <w:lang w:val="en-GB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please select"/>
                    <w:listEntry w:val="Parents"/>
                    <w:listEntry w:val="Children"/>
                    <w:listEntry w:val="Sibling"/>
                    <w:listEntry w:val="Other, specify:"/>
                  </w:ddList>
                </w:ffData>
              </w:fldChar>
            </w:r>
            <w:bookmarkStart w:id="3" w:name="Dropdown2"/>
            <w:r w:rsidR="002A680A" w:rsidRPr="00E52185">
              <w:rPr>
                <w:sz w:val="20"/>
                <w:lang w:val="en-GB"/>
              </w:rPr>
              <w:instrText xml:space="preserve"> FORMDROPDOWN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="002A680A" w:rsidRPr="00E52185">
              <w:rPr>
                <w:sz w:val="20"/>
                <w:lang w:val="en-GB"/>
              </w:rPr>
              <w:fldChar w:fldCharType="end"/>
            </w:r>
            <w:bookmarkEnd w:id="3"/>
            <w:r w:rsidRPr="00E52185">
              <w:rPr>
                <w:sz w:val="20"/>
                <w:lang w:val="en-GB"/>
              </w:rPr>
              <w:t xml:space="preserve"> 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413607D3" w14:textId="3B88D082" w:rsidR="00DD2B1B" w:rsidRPr="00E52185" w:rsidRDefault="004E55F7" w:rsidP="004E55F7">
            <w:pPr>
              <w:tabs>
                <w:tab w:val="left" w:pos="311"/>
                <w:tab w:val="left" w:pos="452"/>
                <w:tab w:val="left" w:pos="2150"/>
              </w:tabs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ab/>
            </w:r>
            <w:r w:rsidRPr="00E52185">
              <w:rPr>
                <w:sz w:val="20"/>
                <w:lang w:val="en-GB"/>
              </w:rPr>
              <w:tab/>
            </w:r>
            <w:r w:rsidR="00DD2B1B" w:rsidRPr="00E52185">
              <w:rPr>
                <w:sz w:val="20"/>
                <w:lang w:val="en-GB"/>
              </w:rPr>
              <w:tab/>
            </w:r>
            <w:r w:rsidR="00DD2B1B"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D2B1B"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="00DD2B1B" w:rsidRPr="00E52185">
              <w:rPr>
                <w:sz w:val="20"/>
              </w:rPr>
              <w:fldChar w:fldCharType="end"/>
            </w:r>
            <w:r w:rsidR="00DD2B1B" w:rsidRPr="00E52185">
              <w:rPr>
                <w:sz w:val="20"/>
                <w:lang w:val="en-GB"/>
              </w:rPr>
              <w:t xml:space="preserve"> Other family member, specify: </w:t>
            </w:r>
            <w:r w:rsidR="00DD2B1B" w:rsidRPr="00E52185">
              <w:rPr>
                <w:b/>
                <w:sz w:val="20"/>
                <w:lang w:val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="00DD2B1B"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="00DD2B1B" w:rsidRPr="00E52185">
              <w:rPr>
                <w:b/>
                <w:sz w:val="20"/>
                <w:lang w:val="en-GB"/>
              </w:rPr>
            </w:r>
            <w:r w:rsidR="00DD2B1B" w:rsidRPr="00E52185">
              <w:rPr>
                <w:b/>
                <w:sz w:val="20"/>
                <w:lang w:val="en-GB"/>
              </w:rPr>
              <w:fldChar w:fldCharType="separate"/>
            </w:r>
            <w:r w:rsidR="00DD2B1B" w:rsidRPr="00E52185">
              <w:rPr>
                <w:b/>
                <w:noProof/>
                <w:sz w:val="20"/>
                <w:lang w:val="en-GB"/>
              </w:rPr>
              <w:t> </w:t>
            </w:r>
            <w:r w:rsidR="00DD2B1B" w:rsidRPr="00E52185">
              <w:rPr>
                <w:b/>
                <w:noProof/>
                <w:sz w:val="20"/>
                <w:lang w:val="en-GB"/>
              </w:rPr>
              <w:t> </w:t>
            </w:r>
            <w:r w:rsidR="00DD2B1B" w:rsidRPr="00E52185">
              <w:rPr>
                <w:b/>
                <w:noProof/>
                <w:sz w:val="20"/>
                <w:lang w:val="en-GB"/>
              </w:rPr>
              <w:t> </w:t>
            </w:r>
            <w:r w:rsidR="00DD2B1B" w:rsidRPr="00E52185">
              <w:rPr>
                <w:b/>
                <w:noProof/>
                <w:sz w:val="20"/>
                <w:lang w:val="en-GB"/>
              </w:rPr>
              <w:t> </w:t>
            </w:r>
            <w:r w:rsidR="00DD2B1B" w:rsidRPr="00E52185">
              <w:rPr>
                <w:b/>
                <w:noProof/>
                <w:sz w:val="20"/>
                <w:lang w:val="en-GB"/>
              </w:rPr>
              <w:t> </w:t>
            </w:r>
            <w:r w:rsidR="00DD2B1B" w:rsidRPr="00E52185">
              <w:rPr>
                <w:b/>
                <w:sz w:val="20"/>
                <w:lang w:val="en-GB"/>
              </w:rPr>
              <w:fldChar w:fldCharType="end"/>
            </w:r>
            <w:bookmarkEnd w:id="4"/>
          </w:p>
          <w:p w14:paraId="50D70810" w14:textId="77777777" w:rsidR="005A6932" w:rsidRPr="00E52185" w:rsidRDefault="005A6932" w:rsidP="00E270A5">
            <w:pPr>
              <w:rPr>
                <w:sz w:val="20"/>
                <w:lang w:val="en-US"/>
              </w:rPr>
            </w:pPr>
          </w:p>
        </w:tc>
      </w:tr>
      <w:tr w:rsidR="00DD2B1B" w:rsidRPr="00392455" w14:paraId="77270855" w14:textId="77777777" w:rsidTr="00DD2B1B">
        <w:tc>
          <w:tcPr>
            <w:tcW w:w="9060" w:type="dxa"/>
            <w:gridSpan w:val="2"/>
            <w:tcBorders>
              <w:bottom w:val="nil"/>
            </w:tcBorders>
          </w:tcPr>
          <w:p w14:paraId="64038C22" w14:textId="77777777" w:rsidR="00DD2B1B" w:rsidRPr="00E52185" w:rsidRDefault="00DD2B1B" w:rsidP="00DD2B1B">
            <w:pPr>
              <w:tabs>
                <w:tab w:val="left" w:pos="4253"/>
                <w:tab w:val="left" w:pos="4536"/>
              </w:tabs>
              <w:spacing w:before="120" w:after="80"/>
              <w:rPr>
                <w:b/>
                <w:sz w:val="20"/>
                <w:lang w:val="en-GB"/>
              </w:rPr>
            </w:pPr>
            <w:r w:rsidRPr="00E52185">
              <w:rPr>
                <w:b/>
                <w:sz w:val="20"/>
                <w:lang w:val="en-GB"/>
              </w:rPr>
              <w:t>RECIPIENT DATA</w:t>
            </w:r>
          </w:p>
          <w:p w14:paraId="7723D96D" w14:textId="09744F5A" w:rsidR="00DD2B1B" w:rsidRPr="00E52185" w:rsidRDefault="00DD2B1B" w:rsidP="00DD2B1B">
            <w:pPr>
              <w:tabs>
                <w:tab w:val="left" w:pos="4253"/>
                <w:tab w:val="left" w:pos="4536"/>
              </w:tabs>
              <w:spacing w:before="120"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 xml:space="preserve">UPN (only for </w:t>
            </w:r>
            <w:r w:rsidRPr="00E52185">
              <w:rPr>
                <w:b/>
                <w:sz w:val="20"/>
                <w:lang w:val="en-GB"/>
              </w:rPr>
              <w:t>related</w:t>
            </w:r>
            <w:r w:rsidRPr="00E52185">
              <w:rPr>
                <w:sz w:val="20"/>
                <w:lang w:val="en-GB"/>
              </w:rPr>
              <w:t xml:space="preserve"> patient): </w:t>
            </w:r>
            <w:r w:rsidR="00D84576" w:rsidRPr="00E52185">
              <w:rPr>
                <w:b/>
                <w:sz w:val="20"/>
                <w:lang w:val="en-GB"/>
              </w:rPr>
              <w:fldChar w:fldCharType="begin">
                <w:ffData>
                  <w:name w:val="TB_UPN"/>
                  <w:enabled/>
                  <w:calcOnExit w:val="0"/>
                  <w:exitMacro w:val="UPN_cop"/>
                  <w:textInput/>
                </w:ffData>
              </w:fldChar>
            </w:r>
            <w:bookmarkStart w:id="5" w:name="TB_UPN"/>
            <w:r w:rsidR="00D84576"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="00D84576" w:rsidRPr="00E52185">
              <w:rPr>
                <w:b/>
                <w:sz w:val="20"/>
                <w:lang w:val="en-GB"/>
              </w:rPr>
            </w:r>
            <w:r w:rsidR="00D84576" w:rsidRPr="00E52185">
              <w:rPr>
                <w:b/>
                <w:sz w:val="20"/>
                <w:lang w:val="en-GB"/>
              </w:rPr>
              <w:fldChar w:fldCharType="separate"/>
            </w:r>
            <w:r w:rsidR="00CB3A34" w:rsidRPr="00E52185">
              <w:rPr>
                <w:b/>
                <w:sz w:val="20"/>
                <w:lang w:val="en-GB"/>
              </w:rPr>
              <w:t> </w:t>
            </w:r>
            <w:r w:rsidR="00CB3A34" w:rsidRPr="00E52185">
              <w:rPr>
                <w:b/>
                <w:sz w:val="20"/>
                <w:lang w:val="en-GB"/>
              </w:rPr>
              <w:t> </w:t>
            </w:r>
            <w:r w:rsidR="00CB3A34" w:rsidRPr="00E52185">
              <w:rPr>
                <w:b/>
                <w:sz w:val="20"/>
                <w:lang w:val="en-GB"/>
              </w:rPr>
              <w:t> </w:t>
            </w:r>
            <w:r w:rsidR="00CB3A34" w:rsidRPr="00E52185">
              <w:rPr>
                <w:b/>
                <w:sz w:val="20"/>
                <w:lang w:val="en-GB"/>
              </w:rPr>
              <w:t> </w:t>
            </w:r>
            <w:r w:rsidR="00CB3A34" w:rsidRPr="00E52185">
              <w:rPr>
                <w:b/>
                <w:sz w:val="20"/>
                <w:lang w:val="en-GB"/>
              </w:rPr>
              <w:t> </w:t>
            </w:r>
            <w:r w:rsidR="00D84576" w:rsidRPr="00E52185">
              <w:rPr>
                <w:b/>
                <w:sz w:val="20"/>
                <w:lang w:val="en-GB"/>
              </w:rPr>
              <w:fldChar w:fldCharType="end"/>
            </w:r>
            <w:bookmarkEnd w:id="5"/>
          </w:p>
          <w:p w14:paraId="35592C13" w14:textId="551F46C3" w:rsidR="00DD2B1B" w:rsidRPr="00E52185" w:rsidRDefault="00DD2B1B" w:rsidP="00DD2B1B">
            <w:pPr>
              <w:tabs>
                <w:tab w:val="left" w:pos="4253"/>
                <w:tab w:val="left" w:pos="4536"/>
              </w:tabs>
              <w:spacing w:before="120"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>P</w:t>
            </w:r>
            <w:r w:rsidR="00182924" w:rsidRPr="00E52185">
              <w:rPr>
                <w:sz w:val="20"/>
                <w:lang w:val="en-GB"/>
              </w:rPr>
              <w:t xml:space="preserve">atient </w:t>
            </w:r>
            <w:r w:rsidRPr="00E52185">
              <w:rPr>
                <w:sz w:val="20"/>
                <w:lang w:val="en-GB"/>
              </w:rPr>
              <w:t xml:space="preserve">ID (only for </w:t>
            </w:r>
            <w:r w:rsidRPr="00E52185">
              <w:rPr>
                <w:b/>
                <w:sz w:val="20"/>
                <w:lang w:val="en-GB"/>
              </w:rPr>
              <w:t>unrelated</w:t>
            </w:r>
            <w:r w:rsidRPr="00E52185">
              <w:rPr>
                <w:sz w:val="20"/>
                <w:lang w:val="en-GB"/>
              </w:rPr>
              <w:t xml:space="preserve"> patient): </w:t>
            </w:r>
            <w:r w:rsidR="00D84576" w:rsidRPr="00E52185">
              <w:rPr>
                <w:b/>
                <w:sz w:val="20"/>
                <w:lang w:val="en-GB"/>
              </w:rPr>
              <w:fldChar w:fldCharType="begin">
                <w:ffData>
                  <w:name w:val="TB_PID"/>
                  <w:enabled/>
                  <w:calcOnExit w:val="0"/>
                  <w:exitMacro w:val="PID_cop"/>
                  <w:textInput/>
                </w:ffData>
              </w:fldChar>
            </w:r>
            <w:bookmarkStart w:id="6" w:name="TB_PID"/>
            <w:r w:rsidR="00D84576"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="00D84576" w:rsidRPr="00E52185">
              <w:rPr>
                <w:b/>
                <w:sz w:val="20"/>
                <w:lang w:val="en-GB"/>
              </w:rPr>
            </w:r>
            <w:r w:rsidR="00D84576" w:rsidRPr="00E52185">
              <w:rPr>
                <w:b/>
                <w:sz w:val="20"/>
                <w:lang w:val="en-GB"/>
              </w:rPr>
              <w:fldChar w:fldCharType="separate"/>
            </w:r>
            <w:r w:rsidR="00CB3A34" w:rsidRPr="00E52185">
              <w:rPr>
                <w:b/>
                <w:sz w:val="20"/>
                <w:lang w:val="en-GB"/>
              </w:rPr>
              <w:t> </w:t>
            </w:r>
            <w:r w:rsidR="00CB3A34" w:rsidRPr="00E52185">
              <w:rPr>
                <w:b/>
                <w:sz w:val="20"/>
                <w:lang w:val="en-GB"/>
              </w:rPr>
              <w:t> </w:t>
            </w:r>
            <w:r w:rsidR="00CB3A34" w:rsidRPr="00E52185">
              <w:rPr>
                <w:b/>
                <w:sz w:val="20"/>
                <w:lang w:val="en-GB"/>
              </w:rPr>
              <w:t> </w:t>
            </w:r>
            <w:r w:rsidR="00CB3A34" w:rsidRPr="00E52185">
              <w:rPr>
                <w:b/>
                <w:sz w:val="20"/>
                <w:lang w:val="en-GB"/>
              </w:rPr>
              <w:t> </w:t>
            </w:r>
            <w:r w:rsidR="00CB3A34" w:rsidRPr="00E52185">
              <w:rPr>
                <w:b/>
                <w:sz w:val="20"/>
                <w:lang w:val="en-GB"/>
              </w:rPr>
              <w:t> </w:t>
            </w:r>
            <w:r w:rsidR="00D84576" w:rsidRPr="00E52185">
              <w:rPr>
                <w:b/>
                <w:sz w:val="20"/>
                <w:lang w:val="en-GB"/>
              </w:rPr>
              <w:fldChar w:fldCharType="end"/>
            </w:r>
            <w:bookmarkEnd w:id="6"/>
          </w:p>
          <w:p w14:paraId="38FCA9F2" w14:textId="77777777" w:rsidR="00DD2B1B" w:rsidRPr="00E52185" w:rsidRDefault="00DD2B1B" w:rsidP="00DD2B1B">
            <w:pPr>
              <w:spacing w:before="120"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 xml:space="preserve">Initials </w:t>
            </w:r>
            <w:r w:rsidRPr="00E52185">
              <w:rPr>
                <w:i/>
                <w:sz w:val="20"/>
                <w:lang w:val="en-GB"/>
              </w:rPr>
              <w:t>(first name, last name)</w:t>
            </w:r>
            <w:r w:rsidRPr="00E52185">
              <w:rPr>
                <w:sz w:val="20"/>
                <w:lang w:val="en-GB"/>
              </w:rPr>
              <w:t xml:space="preserve">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bookmarkEnd w:id="7"/>
            <w:r w:rsidRPr="00E52185">
              <w:rPr>
                <w:sz w:val="20"/>
                <w:lang w:val="en-GB"/>
              </w:rPr>
              <w:t xml:space="preserve"> </w:t>
            </w:r>
            <w:r w:rsidR="00A21C68" w:rsidRPr="00E52185">
              <w:rPr>
                <w:sz w:val="20"/>
                <w:lang w:val="en-GB"/>
              </w:rPr>
              <w:t xml:space="preserve"> 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8" w:name="Text13"/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bookmarkEnd w:id="8"/>
          </w:p>
          <w:p w14:paraId="501088F9" w14:textId="77777777" w:rsidR="00DD2B1B" w:rsidRPr="00E52185" w:rsidRDefault="00DD2B1B" w:rsidP="00A21C68">
            <w:pPr>
              <w:tabs>
                <w:tab w:val="left" w:pos="4536"/>
              </w:tabs>
              <w:spacing w:before="120"/>
              <w:rPr>
                <w:b/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 xml:space="preserve">Recipient date of birth: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9" w:name="Text14"/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bookmarkEnd w:id="9"/>
            <w:r w:rsidRPr="00E52185">
              <w:rPr>
                <w:sz w:val="20"/>
                <w:lang w:val="en-GB"/>
              </w:rPr>
              <w:tab/>
              <w:t xml:space="preserve">Country of transplant: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0" w:name="Text15"/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bookmarkEnd w:id="10"/>
          </w:p>
          <w:p w14:paraId="25638D0E" w14:textId="77777777" w:rsidR="00A21C68" w:rsidRPr="00E52185" w:rsidRDefault="00A21C68" w:rsidP="00A21C68">
            <w:pPr>
              <w:tabs>
                <w:tab w:val="left" w:pos="4536"/>
                <w:tab w:val="left" w:pos="5387"/>
                <w:tab w:val="left" w:pos="6521"/>
                <w:tab w:val="left" w:leader="dot" w:pos="8505"/>
              </w:tabs>
              <w:rPr>
                <w:sz w:val="20"/>
                <w:lang w:val="en-GB"/>
              </w:rPr>
            </w:pPr>
          </w:p>
        </w:tc>
      </w:tr>
      <w:tr w:rsidR="007967F0" w:rsidRPr="00392455" w14:paraId="26383188" w14:textId="77777777" w:rsidTr="007967F0">
        <w:tc>
          <w:tcPr>
            <w:tcW w:w="9060" w:type="dxa"/>
            <w:gridSpan w:val="2"/>
            <w:tcBorders>
              <w:bottom w:val="single" w:sz="4" w:space="0" w:color="auto"/>
            </w:tcBorders>
          </w:tcPr>
          <w:p w14:paraId="0B3721CA" w14:textId="77777777" w:rsidR="007967F0" w:rsidRPr="00E52185" w:rsidRDefault="007967F0" w:rsidP="007967F0">
            <w:pPr>
              <w:spacing w:before="120" w:after="80"/>
              <w:rPr>
                <w:b/>
                <w:sz w:val="20"/>
                <w:lang w:val="en-US"/>
              </w:rPr>
            </w:pPr>
            <w:r w:rsidRPr="00D3449C">
              <w:rPr>
                <w:b/>
                <w:sz w:val="20"/>
                <w:lang w:val="en-US"/>
              </w:rPr>
              <w:t>REPORT DATA</w:t>
            </w:r>
          </w:p>
          <w:p w14:paraId="6555EA8E" w14:textId="77777777" w:rsidR="007967F0" w:rsidRPr="00E52185" w:rsidRDefault="007967F0" w:rsidP="007967F0">
            <w:pPr>
              <w:tabs>
                <w:tab w:val="left" w:pos="4536"/>
                <w:tab w:val="left" w:pos="8505"/>
              </w:tabs>
              <w:rPr>
                <w:bCs/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>Date of this report:</w:t>
            </w:r>
            <w:r w:rsidRPr="00E52185">
              <w:rPr>
                <w:sz w:val="20"/>
                <w:lang w:val="en-US"/>
              </w:rPr>
              <w:t xml:space="preserve"> </w:t>
            </w:r>
            <w:r w:rsidRPr="00E52185">
              <w:rPr>
                <w:b/>
                <w:sz w:val="20"/>
                <w:lang w:val="en-US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US"/>
              </w:rPr>
              <w:instrText xml:space="preserve"> FORMTEXT </w:instrText>
            </w:r>
            <w:r w:rsidRPr="00E52185">
              <w:rPr>
                <w:b/>
                <w:sz w:val="20"/>
                <w:lang w:val="en-US"/>
              </w:rPr>
            </w:r>
            <w:r w:rsidRPr="00E52185">
              <w:rPr>
                <w:b/>
                <w:sz w:val="20"/>
                <w:lang w:val="en-US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sz w:val="20"/>
                <w:lang w:val="en-US"/>
              </w:rPr>
              <w:fldChar w:fldCharType="end"/>
            </w:r>
            <w:r w:rsidRPr="00E52185">
              <w:rPr>
                <w:sz w:val="20"/>
                <w:lang w:val="en-US"/>
              </w:rPr>
              <w:tab/>
            </w:r>
            <w:r w:rsidRPr="00E52185">
              <w:rPr>
                <w:sz w:val="20"/>
                <w:lang w:val="en-GB"/>
              </w:rPr>
              <w:t xml:space="preserve">Collection Center: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279F52CC" w14:textId="3C09F702" w:rsidR="007967F0" w:rsidRPr="00E52185" w:rsidRDefault="007967F0" w:rsidP="007967F0">
            <w:pPr>
              <w:tabs>
                <w:tab w:val="left" w:pos="4536"/>
                <w:tab w:val="left" w:pos="8505"/>
              </w:tabs>
              <w:rPr>
                <w:bCs/>
                <w:sz w:val="20"/>
                <w:lang w:val="en-GB"/>
              </w:rPr>
            </w:pPr>
          </w:p>
        </w:tc>
      </w:tr>
      <w:tr w:rsidR="00DD2B1B" w:rsidRPr="00392455" w14:paraId="779B1056" w14:textId="77777777" w:rsidTr="007967F0">
        <w:tc>
          <w:tcPr>
            <w:tcW w:w="9060" w:type="dxa"/>
            <w:gridSpan w:val="2"/>
            <w:tcBorders>
              <w:bottom w:val="single" w:sz="4" w:space="0" w:color="auto"/>
            </w:tcBorders>
          </w:tcPr>
          <w:p w14:paraId="2F779233" w14:textId="77777777" w:rsidR="00A21C68" w:rsidRPr="00E52185" w:rsidRDefault="00A21C68" w:rsidP="00A21C68">
            <w:pPr>
              <w:spacing w:before="120" w:after="80"/>
              <w:rPr>
                <w:b/>
                <w:sz w:val="20"/>
                <w:lang w:val="en-US"/>
              </w:rPr>
            </w:pPr>
            <w:r w:rsidRPr="00D3449C">
              <w:rPr>
                <w:b/>
                <w:sz w:val="20"/>
                <w:lang w:val="en-US"/>
              </w:rPr>
              <w:t>PRODUCT</w:t>
            </w:r>
          </w:p>
          <w:p w14:paraId="09138C73" w14:textId="77777777" w:rsidR="005F1CDB" w:rsidRPr="00E52185" w:rsidRDefault="005F1CDB" w:rsidP="005F1CDB">
            <w:pPr>
              <w:tabs>
                <w:tab w:val="left" w:pos="2694"/>
                <w:tab w:val="left" w:pos="4111"/>
              </w:tabs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GB"/>
              </w:rPr>
              <w:t xml:space="preserve"> Bone Marrow (</w:t>
            </w:r>
            <w:proofErr w:type="gramStart"/>
            <w:r w:rsidRPr="00E52185">
              <w:rPr>
                <w:sz w:val="20"/>
                <w:lang w:val="en-GB"/>
              </w:rPr>
              <w:t xml:space="preserve">BM)   </w:t>
            </w:r>
            <w:proofErr w:type="gramEnd"/>
            <w:r w:rsidRPr="00E52185">
              <w:rPr>
                <w:sz w:val="20"/>
                <w:lang w:val="en-GB"/>
              </w:rPr>
              <w:t xml:space="preserve">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Mesenchymal Stem Cells (MSC)</w:t>
            </w:r>
          </w:p>
          <w:p w14:paraId="4DFFD06C" w14:textId="77777777" w:rsidR="005F1CDB" w:rsidRPr="00E52185" w:rsidRDefault="005F1CDB" w:rsidP="005F1CDB">
            <w:pPr>
              <w:tabs>
                <w:tab w:val="left" w:pos="2694"/>
                <w:tab w:val="left" w:pos="4111"/>
              </w:tabs>
              <w:spacing w:after="80"/>
              <w:rPr>
                <w:sz w:val="20"/>
                <w:lang w:val="en-GB"/>
              </w:rPr>
            </w:pP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GB"/>
              </w:rPr>
              <w:t xml:space="preserve"> Peripheral Blood Stem Cells (</w:t>
            </w:r>
            <w:proofErr w:type="gramStart"/>
            <w:r w:rsidRPr="00E52185">
              <w:rPr>
                <w:sz w:val="20"/>
                <w:lang w:val="en-GB"/>
              </w:rPr>
              <w:t xml:space="preserve">PBSC)   </w:t>
            </w:r>
            <w:proofErr w:type="gramEnd"/>
            <w:r w:rsidRPr="00E52185">
              <w:rPr>
                <w:sz w:val="20"/>
                <w:lang w:val="en-GB"/>
              </w:rPr>
              <w:t xml:space="preserve">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GB"/>
              </w:rPr>
              <w:t xml:space="preserve"> Unstimulated leucapheresis for DLI </w:t>
            </w:r>
          </w:p>
          <w:p w14:paraId="69EBA55C" w14:textId="77777777" w:rsidR="005F1CDB" w:rsidRPr="00E52185" w:rsidRDefault="005F1CDB" w:rsidP="005F1CDB">
            <w:pPr>
              <w:tabs>
                <w:tab w:val="left" w:pos="2694"/>
                <w:tab w:val="left" w:pos="4111"/>
              </w:tabs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Unstimulated leucapheresis for virus-specific T-cells    </w:t>
            </w:r>
            <w:r w:rsidRPr="00E52185">
              <w:rPr>
                <w:sz w:val="20"/>
                <w:lang w:val="en-US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9"/>
            <w:r w:rsidRPr="00E52185">
              <w:rPr>
                <w:sz w:val="20"/>
                <w:lang w:val="en-US"/>
              </w:rPr>
              <w:instrText xml:space="preserve"> FORMCHECKBOX </w:instrText>
            </w:r>
            <w:r w:rsidR="00392455">
              <w:rPr>
                <w:sz w:val="20"/>
                <w:lang w:val="en-US"/>
              </w:rPr>
            </w:r>
            <w:r w:rsidR="00392455">
              <w:rPr>
                <w:sz w:val="20"/>
                <w:lang w:val="en-US"/>
              </w:rPr>
              <w:fldChar w:fldCharType="separate"/>
            </w:r>
            <w:r w:rsidRPr="00E52185">
              <w:rPr>
                <w:sz w:val="20"/>
                <w:lang w:val="en-US"/>
              </w:rPr>
              <w:fldChar w:fldCharType="end"/>
            </w:r>
            <w:bookmarkEnd w:id="11"/>
            <w:r w:rsidRPr="00E52185">
              <w:rPr>
                <w:sz w:val="20"/>
                <w:lang w:val="en-US"/>
              </w:rPr>
              <w:t xml:space="preserve"> Whole blood donation for DLI</w:t>
            </w:r>
          </w:p>
          <w:p w14:paraId="2685D723" w14:textId="77777777" w:rsidR="00DD2B1B" w:rsidRPr="00E52185" w:rsidRDefault="00DD2B1B" w:rsidP="00E52185">
            <w:pPr>
              <w:tabs>
                <w:tab w:val="left" w:pos="4536"/>
                <w:tab w:val="left" w:pos="5387"/>
                <w:tab w:val="left" w:pos="6521"/>
                <w:tab w:val="left" w:leader="dot" w:pos="8505"/>
              </w:tabs>
              <w:rPr>
                <w:sz w:val="20"/>
                <w:lang w:val="en-US"/>
              </w:rPr>
            </w:pPr>
          </w:p>
        </w:tc>
      </w:tr>
    </w:tbl>
    <w:p w14:paraId="4B48913A" w14:textId="603FD558" w:rsidR="00702F79" w:rsidRPr="00E52185" w:rsidRDefault="006E5BA8">
      <w:pPr>
        <w:rPr>
          <w:sz w:val="14"/>
          <w:szCs w:val="14"/>
        </w:rPr>
      </w:pPr>
      <w:r>
        <w:rPr>
          <w:sz w:val="20"/>
        </w:rPr>
        <w:fldChar w:fldCharType="begin"/>
      </w:r>
      <w:r>
        <w:rPr>
          <w:sz w:val="20"/>
        </w:rPr>
        <w:instrText xml:space="preserve"> DISPLAYBARCODE "</w:instrText>
      </w:r>
      <w:r>
        <w:rPr>
          <w:sz w:val="20"/>
        </w:rPr>
        <w:fldChar w:fldCharType="begin">
          <w:ffData>
            <w:name w:val="BARCODE1"/>
            <w:enabled/>
            <w:calcOnExit w:val="0"/>
            <w:textInput/>
          </w:ffData>
        </w:fldChar>
      </w:r>
      <w:bookmarkStart w:id="12" w:name="BARCODE1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instrText> </w:instrText>
      </w:r>
      <w:r>
        <w:rPr>
          <w:sz w:val="20"/>
        </w:rPr>
        <w:instrText> </w:instrText>
      </w:r>
      <w:r>
        <w:rPr>
          <w:sz w:val="20"/>
        </w:rPr>
        <w:instrText> </w:instrText>
      </w:r>
      <w:r>
        <w:rPr>
          <w:sz w:val="20"/>
        </w:rPr>
        <w:instrText> </w:instrText>
      </w:r>
      <w:r>
        <w:rPr>
          <w:sz w:val="20"/>
        </w:rPr>
        <w:instrText> </w:instrText>
      </w:r>
      <w:r>
        <w:rPr>
          <w:sz w:val="20"/>
        </w:rPr>
        <w:fldChar w:fldCharType="end"/>
      </w:r>
      <w:bookmarkEnd w:id="12"/>
      <w:r>
        <w:rPr>
          <w:sz w:val="20"/>
        </w:rPr>
        <w:instrText xml:space="preserve">" CODE128 \t \h 1500 </w:instrText>
      </w:r>
      <w:r>
        <w:rPr>
          <w:sz w:val="20"/>
        </w:rPr>
        <w:fldChar w:fldCharType="end"/>
      </w:r>
    </w:p>
    <w:p w14:paraId="6773E528" w14:textId="40E9254B" w:rsidR="007967F0" w:rsidRPr="00E52185" w:rsidRDefault="007967F0">
      <w:pPr>
        <w:rPr>
          <w:sz w:val="22"/>
          <w:szCs w:val="18"/>
        </w:rPr>
      </w:pPr>
      <w:r w:rsidRPr="00E52185">
        <w:rPr>
          <w:sz w:val="22"/>
          <w:szCs w:val="18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6513"/>
      </w:tblGrid>
      <w:tr w:rsidR="007967F0" w:rsidRPr="00E52185" w14:paraId="15B09433" w14:textId="77777777" w:rsidTr="005B02D1">
        <w:tc>
          <w:tcPr>
            <w:tcW w:w="2547" w:type="dxa"/>
          </w:tcPr>
          <w:p w14:paraId="3B0DC89E" w14:textId="77777777" w:rsidR="007967F0" w:rsidRPr="00E52185" w:rsidRDefault="007967F0" w:rsidP="005B02D1">
            <w:pPr>
              <w:rPr>
                <w:b/>
                <w:sz w:val="16"/>
                <w:szCs w:val="18"/>
                <w:lang w:val="en-US"/>
              </w:rPr>
            </w:pPr>
            <w:r w:rsidRPr="00E52185">
              <w:rPr>
                <w:b/>
                <w:sz w:val="16"/>
                <w:szCs w:val="18"/>
                <w:lang w:val="en-US"/>
              </w:rPr>
              <w:lastRenderedPageBreak/>
              <w:t>related:</w:t>
            </w:r>
          </w:p>
          <w:p w14:paraId="1AD622A7" w14:textId="61A0D007" w:rsidR="007967F0" w:rsidRPr="00E52185" w:rsidRDefault="007967F0" w:rsidP="005B02D1">
            <w:pPr>
              <w:rPr>
                <w:sz w:val="16"/>
                <w:szCs w:val="18"/>
                <w:lang w:val="en-US"/>
              </w:rPr>
            </w:pPr>
            <w:r w:rsidRPr="00E52185">
              <w:rPr>
                <w:sz w:val="16"/>
                <w:szCs w:val="18"/>
                <w:lang w:val="en-US"/>
              </w:rPr>
              <w:t xml:space="preserve">Related-ID: </w:t>
            </w:r>
            <w:r w:rsidRPr="00E52185">
              <w:rPr>
                <w:b/>
                <w:sz w:val="16"/>
                <w:szCs w:val="18"/>
              </w:rPr>
              <w:fldChar w:fldCharType="begin">
                <w:ffData>
                  <w:name w:val="RDID2"/>
                  <w:enabled/>
                  <w:calcOnExit w:val="0"/>
                  <w:textInput/>
                </w:ffData>
              </w:fldChar>
            </w:r>
            <w:bookmarkStart w:id="13" w:name="RDID2"/>
            <w:r w:rsidRPr="00E52185">
              <w:rPr>
                <w:b/>
                <w:sz w:val="16"/>
                <w:szCs w:val="18"/>
                <w:lang w:val="en-US"/>
              </w:rPr>
              <w:instrText xml:space="preserve"> FORMTEXT </w:instrText>
            </w:r>
            <w:r w:rsidRPr="00E52185">
              <w:rPr>
                <w:b/>
                <w:sz w:val="16"/>
                <w:szCs w:val="18"/>
              </w:rPr>
            </w:r>
            <w:r w:rsidRPr="00E52185">
              <w:rPr>
                <w:b/>
                <w:sz w:val="16"/>
                <w:szCs w:val="18"/>
              </w:rPr>
              <w:fldChar w:fldCharType="separate"/>
            </w:r>
            <w:r w:rsidR="00663575">
              <w:rPr>
                <w:b/>
                <w:sz w:val="16"/>
                <w:szCs w:val="18"/>
              </w:rPr>
              <w:t> </w:t>
            </w:r>
            <w:r w:rsidR="00663575">
              <w:rPr>
                <w:b/>
                <w:sz w:val="16"/>
                <w:szCs w:val="18"/>
              </w:rPr>
              <w:t> </w:t>
            </w:r>
            <w:r w:rsidR="00663575">
              <w:rPr>
                <w:b/>
                <w:sz w:val="16"/>
                <w:szCs w:val="18"/>
              </w:rPr>
              <w:t> </w:t>
            </w:r>
            <w:r w:rsidR="00663575">
              <w:rPr>
                <w:b/>
                <w:sz w:val="16"/>
                <w:szCs w:val="18"/>
              </w:rPr>
              <w:t> </w:t>
            </w:r>
            <w:r w:rsidR="0066357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fldChar w:fldCharType="end"/>
            </w:r>
            <w:bookmarkEnd w:id="13"/>
          </w:p>
          <w:p w14:paraId="23FC1E90" w14:textId="77777777" w:rsidR="007967F0" w:rsidRPr="00E52185" w:rsidRDefault="007967F0" w:rsidP="005B02D1">
            <w:pPr>
              <w:rPr>
                <w:sz w:val="16"/>
                <w:szCs w:val="18"/>
                <w:lang w:val="en-US"/>
              </w:rPr>
            </w:pPr>
            <w:r w:rsidRPr="00E52185">
              <w:rPr>
                <w:sz w:val="16"/>
                <w:szCs w:val="18"/>
                <w:lang w:val="en-US"/>
              </w:rPr>
              <w:t xml:space="preserve">UPN: </w:t>
            </w:r>
            <w:r w:rsidRPr="00E52185">
              <w:rPr>
                <w:b/>
                <w:sz w:val="16"/>
                <w:szCs w:val="18"/>
              </w:rPr>
              <w:fldChar w:fldCharType="begin">
                <w:ffData>
                  <w:name w:val="TB_UPN2"/>
                  <w:enabled/>
                  <w:calcOnExit w:val="0"/>
                  <w:textInput/>
                </w:ffData>
              </w:fldChar>
            </w:r>
            <w:bookmarkStart w:id="14" w:name="TB_UPN2"/>
            <w:r w:rsidRPr="00E52185">
              <w:rPr>
                <w:b/>
                <w:sz w:val="16"/>
                <w:szCs w:val="18"/>
                <w:lang w:val="en-US"/>
              </w:rPr>
              <w:instrText xml:space="preserve"> FORMTEXT </w:instrText>
            </w:r>
            <w:r w:rsidRPr="00E52185">
              <w:rPr>
                <w:b/>
                <w:sz w:val="16"/>
                <w:szCs w:val="18"/>
              </w:rPr>
            </w:r>
            <w:r w:rsidRPr="00E52185">
              <w:rPr>
                <w:b/>
                <w:sz w:val="16"/>
                <w:szCs w:val="18"/>
              </w:rPr>
              <w:fldChar w:fldCharType="separate"/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fldChar w:fldCharType="end"/>
            </w:r>
            <w:bookmarkEnd w:id="14"/>
          </w:p>
        </w:tc>
        <w:tc>
          <w:tcPr>
            <w:tcW w:w="6513" w:type="dxa"/>
          </w:tcPr>
          <w:p w14:paraId="1A2D2F24" w14:textId="77777777" w:rsidR="007967F0" w:rsidRPr="00E52185" w:rsidRDefault="007967F0" w:rsidP="005B02D1">
            <w:pPr>
              <w:rPr>
                <w:b/>
                <w:sz w:val="16"/>
                <w:szCs w:val="18"/>
                <w:lang w:val="en-US"/>
              </w:rPr>
            </w:pPr>
            <w:r w:rsidRPr="00E52185">
              <w:rPr>
                <w:b/>
                <w:sz w:val="16"/>
                <w:szCs w:val="18"/>
                <w:lang w:val="en-US"/>
              </w:rPr>
              <w:t>unrelated:</w:t>
            </w:r>
          </w:p>
          <w:p w14:paraId="52762DBA" w14:textId="77777777" w:rsidR="007967F0" w:rsidRPr="00E52185" w:rsidRDefault="007967F0" w:rsidP="005B02D1">
            <w:pPr>
              <w:rPr>
                <w:sz w:val="16"/>
                <w:szCs w:val="18"/>
                <w:lang w:val="en-US"/>
              </w:rPr>
            </w:pPr>
            <w:r w:rsidRPr="00E52185">
              <w:rPr>
                <w:sz w:val="16"/>
                <w:szCs w:val="18"/>
                <w:lang w:val="en-US"/>
              </w:rPr>
              <w:t xml:space="preserve">GRID: </w:t>
            </w:r>
            <w:r w:rsidRPr="00E52185">
              <w:rPr>
                <w:b/>
                <w:sz w:val="16"/>
                <w:szCs w:val="18"/>
              </w:rPr>
              <w:fldChar w:fldCharType="begin">
                <w:ffData>
                  <w:name w:val="GRID2"/>
                  <w:enabled/>
                  <w:calcOnExit w:val="0"/>
                  <w:textInput/>
                </w:ffData>
              </w:fldChar>
            </w:r>
            <w:bookmarkStart w:id="15" w:name="GRID2"/>
            <w:r w:rsidRPr="00E52185">
              <w:rPr>
                <w:b/>
                <w:sz w:val="16"/>
                <w:szCs w:val="18"/>
                <w:lang w:val="en-US"/>
              </w:rPr>
              <w:instrText xml:space="preserve"> FORMTEXT </w:instrText>
            </w:r>
            <w:r w:rsidRPr="00E52185">
              <w:rPr>
                <w:b/>
                <w:sz w:val="16"/>
                <w:szCs w:val="18"/>
              </w:rPr>
            </w:r>
            <w:r w:rsidRPr="00E52185">
              <w:rPr>
                <w:b/>
                <w:sz w:val="16"/>
                <w:szCs w:val="18"/>
              </w:rPr>
              <w:fldChar w:fldCharType="separate"/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fldChar w:fldCharType="end"/>
            </w:r>
            <w:bookmarkEnd w:id="15"/>
          </w:p>
          <w:p w14:paraId="1AC51483" w14:textId="77777777" w:rsidR="007967F0" w:rsidRPr="00E52185" w:rsidRDefault="007967F0" w:rsidP="005B02D1">
            <w:pPr>
              <w:rPr>
                <w:sz w:val="16"/>
                <w:szCs w:val="18"/>
                <w:lang w:val="en-US"/>
              </w:rPr>
            </w:pPr>
            <w:r w:rsidRPr="00E52185">
              <w:rPr>
                <w:sz w:val="16"/>
                <w:szCs w:val="18"/>
                <w:lang w:val="en-US"/>
              </w:rPr>
              <w:t xml:space="preserve">Patient ID: </w:t>
            </w:r>
            <w:r w:rsidRPr="00E52185">
              <w:rPr>
                <w:b/>
                <w:sz w:val="16"/>
                <w:szCs w:val="18"/>
              </w:rPr>
              <w:fldChar w:fldCharType="begin">
                <w:ffData>
                  <w:name w:val="TB_PID2"/>
                  <w:enabled/>
                  <w:calcOnExit w:val="0"/>
                  <w:textInput/>
                </w:ffData>
              </w:fldChar>
            </w:r>
            <w:bookmarkStart w:id="16" w:name="TB_PID2"/>
            <w:r w:rsidRPr="00E52185">
              <w:rPr>
                <w:b/>
                <w:sz w:val="16"/>
                <w:szCs w:val="18"/>
                <w:lang w:val="en-US"/>
              </w:rPr>
              <w:instrText xml:space="preserve"> FORMTEXT </w:instrText>
            </w:r>
            <w:r w:rsidRPr="00E52185">
              <w:rPr>
                <w:b/>
                <w:sz w:val="16"/>
                <w:szCs w:val="18"/>
              </w:rPr>
            </w:r>
            <w:r w:rsidRPr="00E52185">
              <w:rPr>
                <w:b/>
                <w:sz w:val="16"/>
                <w:szCs w:val="18"/>
              </w:rPr>
              <w:fldChar w:fldCharType="separate"/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fldChar w:fldCharType="end"/>
            </w:r>
            <w:bookmarkEnd w:id="16"/>
          </w:p>
        </w:tc>
      </w:tr>
      <w:tr w:rsidR="00DD2B1B" w:rsidRPr="00392455" w14:paraId="153C2034" w14:textId="77777777" w:rsidTr="00702F79">
        <w:tc>
          <w:tcPr>
            <w:tcW w:w="9060" w:type="dxa"/>
            <w:gridSpan w:val="2"/>
            <w:tcBorders>
              <w:bottom w:val="single" w:sz="4" w:space="0" w:color="auto"/>
            </w:tcBorders>
          </w:tcPr>
          <w:p w14:paraId="2A6DA146" w14:textId="7EFDBE21" w:rsidR="007967F0" w:rsidRPr="00E52185" w:rsidRDefault="007967F0" w:rsidP="007967F0">
            <w:pPr>
              <w:spacing w:before="120" w:after="80"/>
              <w:rPr>
                <w:b/>
                <w:sz w:val="20"/>
                <w:lang w:val="en-US"/>
              </w:rPr>
            </w:pPr>
            <w:r w:rsidRPr="00D3449C">
              <w:rPr>
                <w:b/>
                <w:sz w:val="20"/>
                <w:lang w:val="en-US"/>
              </w:rPr>
              <w:t>DONOR EVALUATION BEFORE DONATION</w:t>
            </w:r>
          </w:p>
          <w:p w14:paraId="4AD0BE3D" w14:textId="77777777" w:rsidR="007967F0" w:rsidRPr="00E52185" w:rsidRDefault="007967F0" w:rsidP="007967F0">
            <w:pPr>
              <w:spacing w:after="12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 xml:space="preserve">Date of evaluation: </w:t>
            </w:r>
            <w:r w:rsidRPr="00DC4272">
              <w:rPr>
                <w:b/>
                <w:sz w:val="20"/>
                <w:u w:val="single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DC4272">
              <w:rPr>
                <w:b/>
                <w:sz w:val="20"/>
                <w:u w:val="single"/>
                <w:lang w:val="en-GB"/>
              </w:rPr>
              <w:instrText xml:space="preserve"> FORMTEXT </w:instrText>
            </w:r>
            <w:r w:rsidRPr="00DC4272">
              <w:rPr>
                <w:b/>
                <w:sz w:val="20"/>
                <w:u w:val="single"/>
                <w:lang w:val="en-GB"/>
              </w:rPr>
            </w:r>
            <w:r w:rsidRPr="00DC4272">
              <w:rPr>
                <w:b/>
                <w:sz w:val="20"/>
                <w:u w:val="single"/>
                <w:lang w:val="en-GB"/>
              </w:rPr>
              <w:fldChar w:fldCharType="separate"/>
            </w:r>
            <w:r w:rsidRPr="00DC4272">
              <w:rPr>
                <w:b/>
                <w:noProof/>
                <w:sz w:val="20"/>
                <w:u w:val="single"/>
                <w:lang w:val="en-GB"/>
              </w:rPr>
              <w:t> </w:t>
            </w:r>
            <w:r w:rsidRPr="00DC4272">
              <w:rPr>
                <w:b/>
                <w:noProof/>
                <w:sz w:val="20"/>
                <w:u w:val="single"/>
                <w:lang w:val="en-GB"/>
              </w:rPr>
              <w:t> </w:t>
            </w:r>
            <w:r w:rsidRPr="00DC4272">
              <w:rPr>
                <w:b/>
                <w:noProof/>
                <w:sz w:val="20"/>
                <w:u w:val="single"/>
                <w:lang w:val="en-GB"/>
              </w:rPr>
              <w:t> </w:t>
            </w:r>
            <w:r w:rsidRPr="00DC4272">
              <w:rPr>
                <w:b/>
                <w:noProof/>
                <w:sz w:val="20"/>
                <w:u w:val="single"/>
                <w:lang w:val="en-GB"/>
              </w:rPr>
              <w:t> </w:t>
            </w:r>
            <w:r w:rsidRPr="00DC4272">
              <w:rPr>
                <w:b/>
                <w:noProof/>
                <w:sz w:val="20"/>
                <w:u w:val="single"/>
                <w:lang w:val="en-GB"/>
              </w:rPr>
              <w:t> </w:t>
            </w:r>
            <w:r w:rsidRPr="00DC4272">
              <w:rPr>
                <w:b/>
                <w:sz w:val="20"/>
                <w:u w:val="single"/>
                <w:lang w:val="en-GB"/>
              </w:rPr>
              <w:fldChar w:fldCharType="end"/>
            </w:r>
          </w:p>
          <w:p w14:paraId="451F12C3" w14:textId="77777777" w:rsidR="007967F0" w:rsidRPr="00E52185" w:rsidRDefault="007967F0" w:rsidP="007967F0">
            <w:pPr>
              <w:spacing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>Is a coexisting disease or organ impairment present at the time of evaluation/donation?</w:t>
            </w:r>
          </w:p>
          <w:p w14:paraId="59522D55" w14:textId="6E207C89" w:rsidR="007967F0" w:rsidRPr="00E52185" w:rsidRDefault="007967F0" w:rsidP="00E47602">
            <w:pPr>
              <w:tabs>
                <w:tab w:val="left" w:pos="4536"/>
              </w:tabs>
              <w:spacing w:after="120"/>
              <w:rPr>
                <w:sz w:val="20"/>
                <w:lang w:val="en-US"/>
              </w:rPr>
            </w:pP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yes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no</w:t>
            </w:r>
            <w:r w:rsidR="00E47602">
              <w:rPr>
                <w:sz w:val="20"/>
                <w:lang w:val="en-US"/>
              </w:rPr>
              <w:t xml:space="preserve">      </w:t>
            </w:r>
            <w:r w:rsidRPr="00E52185">
              <w:rPr>
                <w:sz w:val="20"/>
                <w:lang w:val="en-US"/>
              </w:rPr>
              <w:t>if yes, please specify:</w:t>
            </w:r>
          </w:p>
          <w:p w14:paraId="23084E64" w14:textId="77777777" w:rsidR="007967F0" w:rsidRPr="00E52185" w:rsidRDefault="007967F0" w:rsidP="007967F0">
            <w:pPr>
              <w:tabs>
                <w:tab w:val="left" w:pos="5127"/>
                <w:tab w:val="left" w:pos="6521"/>
              </w:tabs>
              <w:spacing w:after="12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lkästchen8"/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bookmarkEnd w:id="17"/>
            <w:r w:rsidRPr="00E52185">
              <w:rPr>
                <w:sz w:val="20"/>
                <w:lang w:val="en-GB"/>
              </w:rPr>
              <w:t xml:space="preserve"> Cardiovascular</w:t>
            </w:r>
            <w:r w:rsidRPr="00E52185">
              <w:rPr>
                <w:sz w:val="20"/>
                <w:lang w:val="en-GB"/>
              </w:rPr>
              <w:tab/>
            </w:r>
            <w:r w:rsidRPr="00E52185">
              <w:rPr>
                <w:sz w:val="20"/>
                <w:lang w:val="en-US"/>
              </w:rPr>
              <w:t xml:space="preserve">ICD 10 Code: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10B42594" w14:textId="77777777" w:rsidR="007967F0" w:rsidRPr="00E52185" w:rsidRDefault="007967F0" w:rsidP="007967F0">
            <w:pPr>
              <w:tabs>
                <w:tab w:val="left" w:pos="5127"/>
                <w:tab w:val="left" w:pos="6521"/>
              </w:tabs>
              <w:spacing w:after="12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en-GB"/>
              </w:rPr>
              <w:t xml:space="preserve"> Pulmonary</w:t>
            </w:r>
            <w:r w:rsidRPr="00E52185">
              <w:rPr>
                <w:sz w:val="20"/>
                <w:lang w:val="en-GB"/>
              </w:rPr>
              <w:tab/>
            </w:r>
            <w:r w:rsidRPr="00E52185">
              <w:rPr>
                <w:sz w:val="20"/>
                <w:lang w:val="en-US"/>
              </w:rPr>
              <w:t xml:space="preserve">ICD 10 Code: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6A124AAC" w14:textId="77777777" w:rsidR="007967F0" w:rsidRPr="00E52185" w:rsidRDefault="007967F0" w:rsidP="007967F0">
            <w:pPr>
              <w:tabs>
                <w:tab w:val="left" w:pos="5127"/>
                <w:tab w:val="left" w:pos="6521"/>
              </w:tabs>
              <w:spacing w:after="120"/>
              <w:rPr>
                <w:sz w:val="20"/>
                <w:lang w:val="it-IT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it-IT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it-IT"/>
              </w:rPr>
              <w:t xml:space="preserve"> Gastrointestinal</w:t>
            </w:r>
            <w:r w:rsidRPr="00E52185">
              <w:rPr>
                <w:sz w:val="20"/>
                <w:lang w:val="it-IT"/>
              </w:rPr>
              <w:tab/>
              <w:t xml:space="preserve">ICD 10 Code: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it-IT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5AC79342" w14:textId="77777777" w:rsidR="007967F0" w:rsidRPr="00E52185" w:rsidRDefault="007967F0" w:rsidP="007967F0">
            <w:pPr>
              <w:tabs>
                <w:tab w:val="left" w:pos="5127"/>
                <w:tab w:val="left" w:pos="6521"/>
              </w:tabs>
              <w:spacing w:after="120"/>
              <w:rPr>
                <w:sz w:val="20"/>
                <w:lang w:val="it-IT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it-IT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it-IT"/>
              </w:rPr>
              <w:t xml:space="preserve"> Genito-urinary</w:t>
            </w:r>
            <w:r w:rsidRPr="00E52185">
              <w:rPr>
                <w:sz w:val="20"/>
                <w:lang w:val="it-IT"/>
              </w:rPr>
              <w:tab/>
              <w:t xml:space="preserve">ICD 10 Code: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it-IT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35691E99" w14:textId="77777777" w:rsidR="007967F0" w:rsidRPr="00E52185" w:rsidRDefault="007967F0" w:rsidP="007967F0">
            <w:pPr>
              <w:tabs>
                <w:tab w:val="left" w:pos="5127"/>
                <w:tab w:val="left" w:pos="6521"/>
              </w:tabs>
              <w:spacing w:after="120"/>
              <w:rPr>
                <w:sz w:val="20"/>
                <w:lang w:val="fr-CH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fr-CH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fr-CH"/>
              </w:rPr>
              <w:t xml:space="preserve"> Neurological</w:t>
            </w:r>
            <w:r w:rsidRPr="00E52185">
              <w:rPr>
                <w:sz w:val="20"/>
                <w:lang w:val="fr-CH"/>
              </w:rPr>
              <w:tab/>
              <w:t xml:space="preserve">ICD 10 </w:t>
            </w:r>
            <w:proofErr w:type="gramStart"/>
            <w:r w:rsidRPr="00E52185">
              <w:rPr>
                <w:sz w:val="20"/>
                <w:lang w:val="fr-CH"/>
              </w:rPr>
              <w:t>Code:</w:t>
            </w:r>
            <w:proofErr w:type="gramEnd"/>
            <w:r w:rsidRPr="00E52185">
              <w:rPr>
                <w:sz w:val="20"/>
                <w:lang w:val="fr-CH"/>
              </w:rPr>
              <w:t xml:space="preserve">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1CC7A256" w14:textId="77777777" w:rsidR="007967F0" w:rsidRPr="00E52185" w:rsidRDefault="007967F0" w:rsidP="007967F0">
            <w:pPr>
              <w:tabs>
                <w:tab w:val="left" w:pos="5127"/>
                <w:tab w:val="left" w:pos="6521"/>
              </w:tabs>
              <w:spacing w:after="120"/>
              <w:rPr>
                <w:sz w:val="20"/>
                <w:lang w:val="fr-CH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fr-CH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fr-CH"/>
              </w:rPr>
              <w:t xml:space="preserve"> Immune/autoimmune</w:t>
            </w:r>
            <w:r w:rsidRPr="00E52185">
              <w:rPr>
                <w:sz w:val="20"/>
                <w:lang w:val="fr-CH"/>
              </w:rPr>
              <w:tab/>
              <w:t xml:space="preserve">ICD 10 </w:t>
            </w:r>
            <w:proofErr w:type="gramStart"/>
            <w:r w:rsidRPr="00E52185">
              <w:rPr>
                <w:sz w:val="20"/>
                <w:lang w:val="fr-CH"/>
              </w:rPr>
              <w:t>Code:</w:t>
            </w:r>
            <w:proofErr w:type="gramEnd"/>
            <w:r w:rsidRPr="00E52185">
              <w:rPr>
                <w:sz w:val="20"/>
                <w:lang w:val="fr-CH"/>
              </w:rPr>
              <w:t xml:space="preserve">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31AB6D0C" w14:textId="77777777" w:rsidR="007967F0" w:rsidRPr="00E52185" w:rsidRDefault="007967F0" w:rsidP="007967F0">
            <w:pPr>
              <w:tabs>
                <w:tab w:val="left" w:pos="5127"/>
                <w:tab w:val="left" w:pos="6521"/>
              </w:tabs>
              <w:spacing w:after="120"/>
              <w:rPr>
                <w:sz w:val="20"/>
                <w:lang w:val="fr-CH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fr-CH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fr-CH"/>
              </w:rPr>
              <w:t xml:space="preserve"> Infectious</w:t>
            </w:r>
            <w:r w:rsidRPr="00E52185">
              <w:rPr>
                <w:sz w:val="20"/>
                <w:lang w:val="fr-CH"/>
              </w:rPr>
              <w:tab/>
              <w:t xml:space="preserve">ICD 10 </w:t>
            </w:r>
            <w:proofErr w:type="gramStart"/>
            <w:r w:rsidRPr="00E52185">
              <w:rPr>
                <w:sz w:val="20"/>
                <w:lang w:val="fr-CH"/>
              </w:rPr>
              <w:t>Code:</w:t>
            </w:r>
            <w:proofErr w:type="gramEnd"/>
            <w:r w:rsidRPr="00E52185">
              <w:rPr>
                <w:sz w:val="20"/>
                <w:lang w:val="fr-CH"/>
              </w:rPr>
              <w:t xml:space="preserve">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18833ADB" w14:textId="77777777" w:rsidR="007967F0" w:rsidRPr="00E52185" w:rsidRDefault="007967F0" w:rsidP="007967F0">
            <w:pPr>
              <w:tabs>
                <w:tab w:val="left" w:pos="5127"/>
                <w:tab w:val="left" w:pos="6521"/>
              </w:tabs>
              <w:spacing w:after="120"/>
              <w:rPr>
                <w:sz w:val="20"/>
                <w:lang w:val="fr-CH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fr-CH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fr-CH"/>
              </w:rPr>
              <w:t xml:space="preserve"> Haematological</w:t>
            </w:r>
            <w:r w:rsidRPr="00E52185">
              <w:rPr>
                <w:sz w:val="20"/>
                <w:lang w:val="fr-CH"/>
              </w:rPr>
              <w:tab/>
              <w:t xml:space="preserve">ICD 10 </w:t>
            </w:r>
            <w:proofErr w:type="gramStart"/>
            <w:r w:rsidRPr="00E52185">
              <w:rPr>
                <w:sz w:val="20"/>
                <w:lang w:val="fr-CH"/>
              </w:rPr>
              <w:t>Code:</w:t>
            </w:r>
            <w:proofErr w:type="gramEnd"/>
            <w:r w:rsidRPr="00E52185">
              <w:rPr>
                <w:sz w:val="20"/>
                <w:lang w:val="fr-CH"/>
              </w:rPr>
              <w:t xml:space="preserve">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7D75A0B2" w14:textId="77777777" w:rsidR="007967F0" w:rsidRPr="00E52185" w:rsidRDefault="007967F0" w:rsidP="007967F0">
            <w:pPr>
              <w:tabs>
                <w:tab w:val="left" w:pos="5127"/>
                <w:tab w:val="left" w:pos="6521"/>
              </w:tabs>
              <w:spacing w:after="120"/>
              <w:rPr>
                <w:sz w:val="20"/>
                <w:lang w:val="fr-CH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fr-CH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fr-CH"/>
              </w:rPr>
              <w:t xml:space="preserve"> Oncological</w:t>
            </w:r>
            <w:r w:rsidRPr="00E52185">
              <w:rPr>
                <w:sz w:val="20"/>
                <w:lang w:val="fr-CH"/>
              </w:rPr>
              <w:tab/>
              <w:t xml:space="preserve">ICD 10 </w:t>
            </w:r>
            <w:proofErr w:type="gramStart"/>
            <w:r w:rsidRPr="00E52185">
              <w:rPr>
                <w:sz w:val="20"/>
                <w:lang w:val="fr-CH"/>
              </w:rPr>
              <w:t>Code:</w:t>
            </w:r>
            <w:proofErr w:type="gramEnd"/>
            <w:r w:rsidRPr="00E52185">
              <w:rPr>
                <w:sz w:val="20"/>
                <w:lang w:val="fr-CH"/>
              </w:rPr>
              <w:t xml:space="preserve">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24A2D543" w14:textId="77777777" w:rsidR="007967F0" w:rsidRPr="00E52185" w:rsidRDefault="007967F0" w:rsidP="007967F0">
            <w:pPr>
              <w:tabs>
                <w:tab w:val="left" w:pos="5127"/>
                <w:tab w:val="left" w:pos="6521"/>
              </w:tabs>
              <w:spacing w:after="120"/>
              <w:rPr>
                <w:sz w:val="20"/>
                <w:lang w:val="fr-CH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fr-CH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fr-CH"/>
              </w:rPr>
              <w:t xml:space="preserve"> Psychological</w:t>
            </w:r>
            <w:r w:rsidRPr="00E52185">
              <w:rPr>
                <w:sz w:val="20"/>
                <w:lang w:val="fr-CH"/>
              </w:rPr>
              <w:tab/>
              <w:t xml:space="preserve">ICD 10 </w:t>
            </w:r>
            <w:proofErr w:type="gramStart"/>
            <w:r w:rsidRPr="00E52185">
              <w:rPr>
                <w:sz w:val="20"/>
                <w:lang w:val="fr-CH"/>
              </w:rPr>
              <w:t>Code:</w:t>
            </w:r>
            <w:proofErr w:type="gramEnd"/>
            <w:r w:rsidRPr="00E52185">
              <w:rPr>
                <w:sz w:val="20"/>
                <w:lang w:val="fr-CH"/>
              </w:rPr>
              <w:t xml:space="preserve">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15DC23EA" w14:textId="77777777" w:rsidR="007967F0" w:rsidRPr="00E52185" w:rsidRDefault="007967F0" w:rsidP="007967F0">
            <w:pPr>
              <w:tabs>
                <w:tab w:val="left" w:pos="5127"/>
                <w:tab w:val="left" w:pos="6521"/>
              </w:tabs>
              <w:rPr>
                <w:b/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en-GB"/>
              </w:rPr>
              <w:t xml:space="preserve"> </w:t>
            </w:r>
            <w:r w:rsidRPr="00E52185">
              <w:rPr>
                <w:sz w:val="20"/>
                <w:lang w:val="en-US"/>
              </w:rPr>
              <w:t xml:space="preserve">Other, please specify: </w:t>
            </w:r>
            <w:r w:rsidRPr="00E52185">
              <w:rPr>
                <w:b/>
                <w:sz w:val="20"/>
                <w:lang w:val="en-US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18" w:name="Text37"/>
            <w:r w:rsidRPr="00E52185">
              <w:rPr>
                <w:b/>
                <w:sz w:val="20"/>
                <w:lang w:val="en-US"/>
              </w:rPr>
              <w:instrText xml:space="preserve"> FORMTEXT </w:instrText>
            </w:r>
            <w:r w:rsidRPr="00E52185">
              <w:rPr>
                <w:b/>
                <w:sz w:val="20"/>
                <w:lang w:val="en-US"/>
              </w:rPr>
            </w:r>
            <w:r w:rsidRPr="00E52185">
              <w:rPr>
                <w:b/>
                <w:sz w:val="20"/>
                <w:lang w:val="en-US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sz w:val="20"/>
                <w:lang w:val="en-US"/>
              </w:rPr>
              <w:fldChar w:fldCharType="end"/>
            </w:r>
            <w:bookmarkEnd w:id="18"/>
            <w:r w:rsidRPr="00E52185">
              <w:rPr>
                <w:sz w:val="20"/>
                <w:lang w:val="en-US"/>
              </w:rPr>
              <w:tab/>
              <w:t xml:space="preserve">ICD 10 Code: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046AEE14" w14:textId="77777777" w:rsidR="00A21C68" w:rsidRPr="00E52185" w:rsidRDefault="00A21C68" w:rsidP="007967F0">
            <w:pPr>
              <w:tabs>
                <w:tab w:val="left" w:pos="4536"/>
                <w:tab w:val="left" w:pos="5387"/>
                <w:tab w:val="left" w:pos="6521"/>
                <w:tab w:val="left" w:leader="dot" w:pos="8505"/>
              </w:tabs>
              <w:rPr>
                <w:sz w:val="20"/>
                <w:lang w:val="en-GB"/>
              </w:rPr>
            </w:pPr>
          </w:p>
        </w:tc>
      </w:tr>
      <w:tr w:rsidR="00A21C68" w:rsidRPr="00392455" w14:paraId="2101C8EE" w14:textId="77777777" w:rsidTr="00E52185">
        <w:tc>
          <w:tcPr>
            <w:tcW w:w="9060" w:type="dxa"/>
            <w:gridSpan w:val="2"/>
          </w:tcPr>
          <w:p w14:paraId="095F1E29" w14:textId="77777777" w:rsidR="00182924" w:rsidRPr="00E52185" w:rsidRDefault="00182924" w:rsidP="00182924">
            <w:pPr>
              <w:spacing w:before="120" w:after="80"/>
              <w:rPr>
                <w:b/>
                <w:sz w:val="20"/>
                <w:lang w:val="en-US"/>
              </w:rPr>
            </w:pPr>
            <w:r w:rsidRPr="00E52185">
              <w:rPr>
                <w:b/>
                <w:sz w:val="20"/>
                <w:lang w:val="en-US"/>
              </w:rPr>
              <w:t>DONATION PROCEDURE</w:t>
            </w:r>
          </w:p>
          <w:p w14:paraId="2114C92A" w14:textId="77777777" w:rsidR="00182924" w:rsidRPr="00E52185" w:rsidRDefault="00182924" w:rsidP="00182924">
            <w:pPr>
              <w:spacing w:after="80"/>
              <w:rPr>
                <w:rFonts w:eastAsia="Calibri"/>
                <w:sz w:val="20"/>
                <w:lang w:val="en-US"/>
              </w:rPr>
            </w:pPr>
            <w:r w:rsidRPr="00E52185">
              <w:rPr>
                <w:rFonts w:eastAsia="Calibri"/>
                <w:sz w:val="20"/>
                <w:lang w:val="en-US"/>
              </w:rPr>
              <w:t>Even if the preparative actions (</w:t>
            </w:r>
            <w:proofErr w:type="gramStart"/>
            <w:r w:rsidRPr="00E52185">
              <w:rPr>
                <w:rFonts w:eastAsia="Calibri"/>
                <w:sz w:val="20"/>
                <w:lang w:val="en-US"/>
              </w:rPr>
              <w:t>i.e.</w:t>
            </w:r>
            <w:proofErr w:type="gramEnd"/>
            <w:r w:rsidRPr="00E52185">
              <w:rPr>
                <w:rFonts w:eastAsia="Calibri"/>
                <w:sz w:val="20"/>
                <w:lang w:val="en-US"/>
              </w:rPr>
              <w:t xml:space="preserve"> start of injections, apheresis or anesthesia) are stopped prematurely (due to donor or recipient reasons) the activity fulfills the definition of a donation procedure and the donor should be registered and followed.</w:t>
            </w:r>
          </w:p>
          <w:p w14:paraId="35760190" w14:textId="77777777" w:rsidR="00182924" w:rsidRPr="00E52185" w:rsidRDefault="00182924" w:rsidP="00182924">
            <w:pPr>
              <w:spacing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>PBSC: Date of 1</w:t>
            </w:r>
            <w:r w:rsidRPr="00E52185">
              <w:rPr>
                <w:sz w:val="20"/>
                <w:vertAlign w:val="superscript"/>
                <w:lang w:val="en-GB"/>
              </w:rPr>
              <w:t>st</w:t>
            </w:r>
            <w:r w:rsidRPr="00E52185">
              <w:rPr>
                <w:sz w:val="20"/>
                <w:lang w:val="en-GB"/>
              </w:rPr>
              <w:t xml:space="preserve"> injection (mobilisation):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9" w:name="Text24"/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bookmarkEnd w:id="19"/>
          </w:p>
          <w:p w14:paraId="0B26B8B9" w14:textId="77777777" w:rsidR="00182924" w:rsidRPr="00E52185" w:rsidRDefault="00182924" w:rsidP="00182924">
            <w:pPr>
              <w:spacing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 xml:space="preserve">BM: Start of </w:t>
            </w:r>
            <w:r w:rsidR="00C714C6" w:rsidRPr="00E52185">
              <w:rPr>
                <w:sz w:val="20"/>
                <w:lang w:val="en-GB"/>
              </w:rPr>
              <w:t>anaesthesia</w:t>
            </w:r>
            <w:r w:rsidRPr="00E52185">
              <w:rPr>
                <w:sz w:val="20"/>
                <w:lang w:val="en-GB"/>
              </w:rPr>
              <w:t xml:space="preserve">: </w:t>
            </w:r>
            <w:r w:rsidR="00C714C6" w:rsidRPr="00E52185">
              <w:rPr>
                <w:b/>
                <w:sz w:val="20"/>
                <w:lang w:val="en-GB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C714C6"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="00C714C6" w:rsidRPr="00E52185">
              <w:rPr>
                <w:b/>
                <w:sz w:val="20"/>
                <w:lang w:val="en-GB"/>
              </w:rPr>
            </w:r>
            <w:r w:rsidR="00C714C6" w:rsidRPr="00E52185">
              <w:rPr>
                <w:b/>
                <w:sz w:val="20"/>
                <w:lang w:val="en-GB"/>
              </w:rPr>
              <w:fldChar w:fldCharType="separate"/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sz w:val="20"/>
                <w:lang w:val="en-GB"/>
              </w:rPr>
              <w:fldChar w:fldCharType="end"/>
            </w:r>
          </w:p>
          <w:p w14:paraId="678948A7" w14:textId="77777777" w:rsidR="00182924" w:rsidRPr="00E52185" w:rsidRDefault="00182924" w:rsidP="00182924">
            <w:pPr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GB"/>
              </w:rPr>
              <w:t>Unstimulated leucapheresis (</w:t>
            </w:r>
            <w:proofErr w:type="gramStart"/>
            <w:r w:rsidRPr="00E52185">
              <w:rPr>
                <w:sz w:val="20"/>
                <w:lang w:val="en-GB"/>
              </w:rPr>
              <w:t>e.g.</w:t>
            </w:r>
            <w:proofErr w:type="gramEnd"/>
            <w:r w:rsidRPr="00E52185">
              <w:rPr>
                <w:sz w:val="20"/>
                <w:lang w:val="en-GB"/>
              </w:rPr>
              <w:t xml:space="preserve"> DLI): Start of apheresis: </w:t>
            </w:r>
            <w:r w:rsidR="00C714C6" w:rsidRPr="00E52185">
              <w:rPr>
                <w:b/>
                <w:sz w:val="20"/>
                <w:lang w:val="en-GB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C714C6"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="00C714C6" w:rsidRPr="00E52185">
              <w:rPr>
                <w:b/>
                <w:sz w:val="20"/>
                <w:lang w:val="en-GB"/>
              </w:rPr>
            </w:r>
            <w:r w:rsidR="00C714C6" w:rsidRPr="00E52185">
              <w:rPr>
                <w:b/>
                <w:sz w:val="20"/>
                <w:lang w:val="en-GB"/>
              </w:rPr>
              <w:fldChar w:fldCharType="separate"/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sz w:val="20"/>
                <w:lang w:val="en-GB"/>
              </w:rPr>
              <w:fldChar w:fldCharType="end"/>
            </w:r>
          </w:p>
          <w:p w14:paraId="18B51865" w14:textId="5DBE1BB6" w:rsidR="00182924" w:rsidRPr="00E52185" w:rsidRDefault="00182924" w:rsidP="00182924">
            <w:pPr>
              <w:spacing w:after="80"/>
              <w:rPr>
                <w:sz w:val="20"/>
                <w:lang w:val="en-US"/>
              </w:rPr>
            </w:pPr>
            <w:r w:rsidRPr="00E52185">
              <w:rPr>
                <w:rFonts w:eastAsia="Calibri"/>
                <w:sz w:val="20"/>
                <w:lang w:val="en-US"/>
              </w:rPr>
              <w:t>Chronological number of this donation procedure</w:t>
            </w:r>
            <w:r w:rsidRPr="00E52185">
              <w:rPr>
                <w:sz w:val="20"/>
                <w:lang w:val="en-US" w:eastAsia="de-CH"/>
              </w:rPr>
              <w:t>:</w:t>
            </w:r>
            <w:r w:rsidRPr="00E52185">
              <w:rPr>
                <w:sz w:val="20"/>
                <w:lang w:val="en-US"/>
              </w:rPr>
              <w:t xml:space="preserve"> </w:t>
            </w:r>
            <w:r w:rsidR="00C714C6" w:rsidRPr="00E52185">
              <w:rPr>
                <w:b/>
                <w:sz w:val="20"/>
                <w:lang w:val="en-GB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C714C6"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="00C714C6" w:rsidRPr="00E52185">
              <w:rPr>
                <w:b/>
                <w:sz w:val="20"/>
                <w:lang w:val="en-GB"/>
              </w:rPr>
            </w:r>
            <w:r w:rsidR="00C714C6" w:rsidRPr="00E52185">
              <w:rPr>
                <w:b/>
                <w:sz w:val="20"/>
                <w:lang w:val="en-GB"/>
              </w:rPr>
              <w:fldChar w:fldCharType="separate"/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sz w:val="20"/>
                <w:lang w:val="en-GB"/>
              </w:rPr>
              <w:fldChar w:fldCharType="end"/>
            </w:r>
          </w:p>
          <w:p w14:paraId="7675997A" w14:textId="77777777" w:rsidR="00182924" w:rsidRPr="00E52185" w:rsidRDefault="00182924" w:rsidP="00182924">
            <w:pPr>
              <w:tabs>
                <w:tab w:val="left" w:pos="2835"/>
              </w:tabs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>If &gt;1:</w:t>
            </w:r>
            <w:r w:rsidRPr="00E52185">
              <w:rPr>
                <w:sz w:val="20"/>
                <w:lang w:val="en-US" w:eastAsia="de-CH"/>
              </w:rPr>
              <w:t xml:space="preserve"> for </w:t>
            </w:r>
            <w:r w:rsidRPr="00E52185">
              <w:rPr>
                <w:sz w:val="20"/>
                <w:lang w:val="en-US"/>
              </w:rPr>
              <w:t>same recipient?</w:t>
            </w:r>
            <w:r w:rsidR="00C714C6" w:rsidRPr="00E52185">
              <w:rPr>
                <w:sz w:val="20"/>
                <w:lang w:val="en-US"/>
              </w:rPr>
              <w:t xml:space="preserve">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yes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no</w:t>
            </w:r>
          </w:p>
          <w:p w14:paraId="188DE5C4" w14:textId="77777777" w:rsidR="00182924" w:rsidRPr="00E52185" w:rsidRDefault="00182924" w:rsidP="00182924">
            <w:pPr>
              <w:tabs>
                <w:tab w:val="left" w:pos="4536"/>
              </w:tabs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 xml:space="preserve">Center of previous donation: </w:t>
            </w:r>
            <w:r w:rsidR="00C714C6" w:rsidRPr="00E52185">
              <w:rPr>
                <w:b/>
                <w:sz w:val="20"/>
                <w:lang w:val="en-GB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C714C6"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="00C714C6" w:rsidRPr="00E52185">
              <w:rPr>
                <w:b/>
                <w:sz w:val="20"/>
                <w:lang w:val="en-GB"/>
              </w:rPr>
            </w:r>
            <w:r w:rsidR="00C714C6" w:rsidRPr="00E52185">
              <w:rPr>
                <w:b/>
                <w:sz w:val="20"/>
                <w:lang w:val="en-GB"/>
              </w:rPr>
              <w:fldChar w:fldCharType="separate"/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en-US"/>
              </w:rPr>
              <w:tab/>
              <w:t xml:space="preserve">Date of previous donation: </w:t>
            </w:r>
            <w:r w:rsidR="00C714C6" w:rsidRPr="00E52185">
              <w:rPr>
                <w:b/>
                <w:sz w:val="20"/>
                <w:lang w:val="en-GB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C714C6"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="00C714C6" w:rsidRPr="00E52185">
              <w:rPr>
                <w:b/>
                <w:sz w:val="20"/>
                <w:lang w:val="en-GB"/>
              </w:rPr>
            </w:r>
            <w:r w:rsidR="00C714C6" w:rsidRPr="00E52185">
              <w:rPr>
                <w:b/>
                <w:sz w:val="20"/>
                <w:lang w:val="en-GB"/>
              </w:rPr>
              <w:fldChar w:fldCharType="separate"/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noProof/>
                <w:sz w:val="20"/>
                <w:lang w:val="en-GB"/>
              </w:rPr>
              <w:t> </w:t>
            </w:r>
            <w:r w:rsidR="00C714C6" w:rsidRPr="00E52185">
              <w:rPr>
                <w:b/>
                <w:sz w:val="20"/>
                <w:lang w:val="en-GB"/>
              </w:rPr>
              <w:fldChar w:fldCharType="end"/>
            </w:r>
          </w:p>
          <w:p w14:paraId="16B46134" w14:textId="77777777" w:rsidR="00A21C68" w:rsidRPr="00E52185" w:rsidRDefault="00A21C68" w:rsidP="00C714C6">
            <w:pPr>
              <w:tabs>
                <w:tab w:val="left" w:pos="4253"/>
                <w:tab w:val="left" w:pos="4536"/>
              </w:tabs>
              <w:rPr>
                <w:sz w:val="20"/>
                <w:lang w:val="en-US"/>
              </w:rPr>
            </w:pPr>
          </w:p>
        </w:tc>
      </w:tr>
      <w:tr w:rsidR="00E52185" w:rsidRPr="003678E2" w14:paraId="5DFA2A77" w14:textId="77777777" w:rsidTr="00702F79">
        <w:tc>
          <w:tcPr>
            <w:tcW w:w="9060" w:type="dxa"/>
            <w:gridSpan w:val="2"/>
            <w:tcBorders>
              <w:bottom w:val="single" w:sz="4" w:space="0" w:color="auto"/>
            </w:tcBorders>
          </w:tcPr>
          <w:p w14:paraId="26A9CEE1" w14:textId="77777777" w:rsidR="00E52185" w:rsidRPr="00E52185" w:rsidRDefault="00E52185" w:rsidP="00E52185">
            <w:pPr>
              <w:spacing w:before="120" w:after="80"/>
              <w:rPr>
                <w:b/>
                <w:sz w:val="20"/>
                <w:lang w:val="en-US"/>
              </w:rPr>
            </w:pPr>
            <w:r w:rsidRPr="00E52185">
              <w:rPr>
                <w:b/>
                <w:sz w:val="20"/>
                <w:lang w:val="en-US"/>
              </w:rPr>
              <w:t>DONATION DATA</w:t>
            </w:r>
            <w:r>
              <w:rPr>
                <w:b/>
                <w:sz w:val="20"/>
                <w:lang w:val="en-US"/>
              </w:rPr>
              <w:t xml:space="preserve"> (1/2)</w:t>
            </w:r>
          </w:p>
          <w:p w14:paraId="5B724E7A" w14:textId="77777777" w:rsidR="00E52185" w:rsidRPr="00E52185" w:rsidRDefault="00E52185" w:rsidP="00E52185">
            <w:pPr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 xml:space="preserve">Date of first day of this collection: </w:t>
            </w:r>
            <w:r w:rsidRPr="00E52185">
              <w:rPr>
                <w:b/>
                <w:sz w:val="20"/>
                <w:lang w:val="en-US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US"/>
              </w:rPr>
              <w:instrText xml:space="preserve"> FORMTEXT </w:instrText>
            </w:r>
            <w:r w:rsidRPr="00E52185">
              <w:rPr>
                <w:b/>
                <w:sz w:val="20"/>
                <w:lang w:val="en-US"/>
              </w:rPr>
            </w:r>
            <w:r w:rsidRPr="00E52185">
              <w:rPr>
                <w:b/>
                <w:sz w:val="20"/>
                <w:lang w:val="en-US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sz w:val="20"/>
                <w:lang w:val="en-US"/>
              </w:rPr>
              <w:fldChar w:fldCharType="end"/>
            </w:r>
          </w:p>
          <w:p w14:paraId="4B3975C3" w14:textId="77777777" w:rsidR="00E52185" w:rsidRPr="00E52185" w:rsidRDefault="00E52185" w:rsidP="00E52185">
            <w:pPr>
              <w:tabs>
                <w:tab w:val="left" w:pos="6804"/>
              </w:tabs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 xml:space="preserve">Was the product collection completed?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yes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no</w:t>
            </w:r>
          </w:p>
          <w:p w14:paraId="471FDB4F" w14:textId="77777777" w:rsidR="00E52185" w:rsidRDefault="00E52185" w:rsidP="00E47602">
            <w:pPr>
              <w:tabs>
                <w:tab w:val="left" w:pos="6804"/>
              </w:tabs>
              <w:spacing w:after="80"/>
              <w:rPr>
                <w:bCs/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 xml:space="preserve">If no, please specify: </w:t>
            </w:r>
            <w:r w:rsidRPr="00E52185">
              <w:rPr>
                <w:b/>
                <w:sz w:val="20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US"/>
              </w:rPr>
              <w:instrText xml:space="preserve"> FORMTEXT </w:instrText>
            </w:r>
            <w:r w:rsidRPr="00E52185">
              <w:rPr>
                <w:b/>
                <w:sz w:val="20"/>
                <w:lang w:val="en-US"/>
              </w:rPr>
            </w:r>
            <w:r w:rsidRPr="00E52185">
              <w:rPr>
                <w:b/>
                <w:sz w:val="20"/>
                <w:lang w:val="en-US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sz w:val="20"/>
                <w:lang w:val="en-US"/>
              </w:rPr>
              <w:fldChar w:fldCharType="end"/>
            </w:r>
          </w:p>
          <w:p w14:paraId="3B62BDD4" w14:textId="77777777" w:rsidR="00E47602" w:rsidRPr="00E52185" w:rsidRDefault="00E47602" w:rsidP="00E47602">
            <w:pPr>
              <w:tabs>
                <w:tab w:val="left" w:pos="6804"/>
              </w:tabs>
              <w:spacing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>Were hematopoietic growth factors used (</w:t>
            </w:r>
            <w:proofErr w:type="gramStart"/>
            <w:r w:rsidRPr="00E52185">
              <w:rPr>
                <w:sz w:val="20"/>
                <w:lang w:val="en-GB"/>
              </w:rPr>
              <w:t>e.g.</w:t>
            </w:r>
            <w:proofErr w:type="gramEnd"/>
            <w:r w:rsidRPr="00E52185">
              <w:rPr>
                <w:sz w:val="20"/>
                <w:lang w:val="en-GB"/>
              </w:rPr>
              <w:t xml:space="preserve"> G-CSF)?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yes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no</w:t>
            </w:r>
          </w:p>
          <w:p w14:paraId="304C2693" w14:textId="77777777" w:rsidR="00E47602" w:rsidRPr="00E52185" w:rsidRDefault="00E47602" w:rsidP="00E47602">
            <w:pPr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GB"/>
              </w:rPr>
              <w:t>If yes, please specify b</w:t>
            </w:r>
            <w:r w:rsidRPr="00E52185">
              <w:rPr>
                <w:sz w:val="20"/>
                <w:lang w:val="en-US"/>
              </w:rPr>
              <w:t xml:space="preserve">rand name: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US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Neupogen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US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Granocyte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US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Neulasta</w:t>
            </w:r>
          </w:p>
          <w:p w14:paraId="74709EE7" w14:textId="77777777" w:rsidR="00E47602" w:rsidRPr="00E52185" w:rsidRDefault="00E47602" w:rsidP="00E47602">
            <w:pPr>
              <w:tabs>
                <w:tab w:val="left" w:pos="4536"/>
              </w:tabs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4"/>
            <w:r w:rsidRPr="00E52185">
              <w:rPr>
                <w:sz w:val="20"/>
                <w:lang w:val="en-US"/>
              </w:rPr>
              <w:instrText xml:space="preserve"> FORMCHECKBOX </w:instrText>
            </w:r>
            <w:r w:rsidR="00392455">
              <w:rPr>
                <w:sz w:val="20"/>
                <w:lang w:val="en-US"/>
              </w:rPr>
            </w:r>
            <w:r w:rsidR="00392455">
              <w:rPr>
                <w:sz w:val="20"/>
                <w:lang w:val="en-US"/>
              </w:rPr>
              <w:fldChar w:fldCharType="separate"/>
            </w:r>
            <w:r w:rsidRPr="00E52185">
              <w:rPr>
                <w:sz w:val="20"/>
                <w:lang w:val="en-US"/>
              </w:rPr>
              <w:fldChar w:fldCharType="end"/>
            </w:r>
            <w:bookmarkEnd w:id="20"/>
            <w:r w:rsidRPr="00E52185">
              <w:rPr>
                <w:sz w:val="20"/>
                <w:lang w:val="en-US"/>
              </w:rPr>
              <w:t xml:space="preserve"> Filgrastim Teva     </w:t>
            </w:r>
            <w:r w:rsidRPr="00E52185">
              <w:rPr>
                <w:sz w:val="20"/>
                <w:lang w:val="en-US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5"/>
            <w:r w:rsidRPr="00E52185">
              <w:rPr>
                <w:sz w:val="20"/>
                <w:lang w:val="en-US"/>
              </w:rPr>
              <w:instrText xml:space="preserve"> FORMCHECKBOX </w:instrText>
            </w:r>
            <w:r w:rsidR="00392455">
              <w:rPr>
                <w:sz w:val="20"/>
                <w:lang w:val="en-US"/>
              </w:rPr>
            </w:r>
            <w:r w:rsidR="00392455">
              <w:rPr>
                <w:sz w:val="20"/>
                <w:lang w:val="en-US"/>
              </w:rPr>
              <w:fldChar w:fldCharType="separate"/>
            </w:r>
            <w:r w:rsidRPr="00E52185">
              <w:rPr>
                <w:sz w:val="20"/>
                <w:lang w:val="en-US"/>
              </w:rPr>
              <w:fldChar w:fldCharType="end"/>
            </w:r>
            <w:bookmarkEnd w:id="21"/>
            <w:r w:rsidRPr="00E52185">
              <w:rPr>
                <w:sz w:val="20"/>
                <w:lang w:val="en-US"/>
              </w:rPr>
              <w:t xml:space="preserve"> Zarzio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US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other: </w:t>
            </w:r>
            <w:r w:rsidRPr="00E52185">
              <w:rPr>
                <w:b/>
                <w:sz w:val="20"/>
                <w:lang w:val="en-US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US"/>
              </w:rPr>
              <w:instrText xml:space="preserve"> FORMTEXT </w:instrText>
            </w:r>
            <w:r w:rsidRPr="00E52185">
              <w:rPr>
                <w:b/>
                <w:sz w:val="20"/>
                <w:lang w:val="en-US"/>
              </w:rPr>
            </w:r>
            <w:r w:rsidRPr="00E52185">
              <w:rPr>
                <w:b/>
                <w:sz w:val="20"/>
                <w:lang w:val="en-US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sz w:val="20"/>
                <w:lang w:val="en-US"/>
              </w:rPr>
              <w:fldChar w:fldCharType="end"/>
            </w:r>
          </w:p>
          <w:p w14:paraId="3E94652C" w14:textId="406D95FD" w:rsidR="00E52185" w:rsidRPr="00E52185" w:rsidRDefault="00E52185" w:rsidP="00E52185">
            <w:pPr>
              <w:tabs>
                <w:tab w:val="left" w:pos="4253"/>
                <w:tab w:val="left" w:pos="4536"/>
              </w:tabs>
              <w:rPr>
                <w:bCs/>
                <w:sz w:val="20"/>
                <w:lang w:val="en-US"/>
              </w:rPr>
            </w:pPr>
          </w:p>
        </w:tc>
      </w:tr>
    </w:tbl>
    <w:p w14:paraId="0A14A8D3" w14:textId="53D8B14E" w:rsidR="00702F79" w:rsidRPr="00E52185" w:rsidRDefault="00702F79">
      <w:pPr>
        <w:rPr>
          <w:sz w:val="22"/>
          <w:szCs w:val="18"/>
        </w:rPr>
      </w:pPr>
      <w:r w:rsidRPr="00E52185">
        <w:rPr>
          <w:sz w:val="18"/>
          <w:szCs w:val="18"/>
        </w:rPr>
        <w:fldChar w:fldCharType="begin"/>
      </w:r>
      <w:r w:rsidRPr="00E52185">
        <w:rPr>
          <w:sz w:val="18"/>
          <w:szCs w:val="18"/>
        </w:rPr>
        <w:instrText xml:space="preserve"> DISPLAYBARCODE "</w:instrText>
      </w:r>
      <w:r w:rsidRPr="00E52185">
        <w:rPr>
          <w:sz w:val="18"/>
          <w:szCs w:val="18"/>
        </w:rPr>
        <w:fldChar w:fldCharType="begin">
          <w:ffData>
            <w:name w:val="BARCODE2"/>
            <w:enabled/>
            <w:calcOnExit w:val="0"/>
            <w:textInput/>
          </w:ffData>
        </w:fldChar>
      </w:r>
      <w:bookmarkStart w:id="22" w:name="BARCODE2"/>
      <w:r w:rsidRPr="00E52185">
        <w:rPr>
          <w:sz w:val="18"/>
          <w:szCs w:val="18"/>
        </w:rPr>
        <w:instrText xml:space="preserve"> FORMTEXT </w:instrText>
      </w:r>
      <w:r w:rsidRPr="00E52185">
        <w:rPr>
          <w:sz w:val="18"/>
          <w:szCs w:val="18"/>
        </w:rPr>
      </w:r>
      <w:r w:rsidRPr="00E52185">
        <w:rPr>
          <w:sz w:val="18"/>
          <w:szCs w:val="18"/>
        </w:rPr>
        <w:fldChar w:fldCharType="separate"/>
      </w:r>
      <w:r w:rsidRPr="00E52185">
        <w:rPr>
          <w:sz w:val="18"/>
          <w:szCs w:val="18"/>
        </w:rPr>
        <w:instrText> </w:instrText>
      </w:r>
      <w:r w:rsidRPr="00E52185">
        <w:rPr>
          <w:sz w:val="18"/>
          <w:szCs w:val="18"/>
        </w:rPr>
        <w:instrText> </w:instrText>
      </w:r>
      <w:r w:rsidRPr="00E52185">
        <w:rPr>
          <w:sz w:val="18"/>
          <w:szCs w:val="18"/>
        </w:rPr>
        <w:instrText> </w:instrText>
      </w:r>
      <w:r w:rsidRPr="00E52185">
        <w:rPr>
          <w:sz w:val="18"/>
          <w:szCs w:val="18"/>
        </w:rPr>
        <w:instrText> </w:instrText>
      </w:r>
      <w:r w:rsidRPr="00E52185">
        <w:rPr>
          <w:sz w:val="18"/>
          <w:szCs w:val="18"/>
        </w:rPr>
        <w:instrText> </w:instrText>
      </w:r>
      <w:r w:rsidRPr="00E52185">
        <w:rPr>
          <w:sz w:val="18"/>
          <w:szCs w:val="18"/>
        </w:rPr>
        <w:fldChar w:fldCharType="end"/>
      </w:r>
      <w:bookmarkEnd w:id="22"/>
      <w:r w:rsidRPr="00E52185">
        <w:rPr>
          <w:sz w:val="18"/>
          <w:szCs w:val="18"/>
        </w:rPr>
        <w:instrText xml:space="preserve">" CODE128 \t \h 1500 </w:instrText>
      </w:r>
      <w:r w:rsidRPr="00E52185">
        <w:rPr>
          <w:sz w:val="18"/>
          <w:szCs w:val="18"/>
        </w:rPr>
        <w:fldChar w:fldCharType="end"/>
      </w:r>
      <w:r w:rsidRPr="00E52185">
        <w:rPr>
          <w:sz w:val="22"/>
          <w:szCs w:val="18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6513"/>
      </w:tblGrid>
      <w:tr w:rsidR="00702F79" w:rsidRPr="00E52185" w14:paraId="13BD97CD" w14:textId="77777777" w:rsidTr="005B02D1">
        <w:tc>
          <w:tcPr>
            <w:tcW w:w="2547" w:type="dxa"/>
          </w:tcPr>
          <w:p w14:paraId="45AAC885" w14:textId="77777777" w:rsidR="00702F79" w:rsidRPr="00E52185" w:rsidRDefault="00702F79" w:rsidP="005B02D1">
            <w:pPr>
              <w:rPr>
                <w:b/>
                <w:sz w:val="16"/>
                <w:szCs w:val="18"/>
                <w:lang w:val="en-US"/>
              </w:rPr>
            </w:pPr>
            <w:r w:rsidRPr="00E52185">
              <w:rPr>
                <w:b/>
                <w:sz w:val="16"/>
                <w:szCs w:val="18"/>
                <w:lang w:val="en-US"/>
              </w:rPr>
              <w:lastRenderedPageBreak/>
              <w:t>related:</w:t>
            </w:r>
          </w:p>
          <w:p w14:paraId="43DB82AA" w14:textId="76A5F5C4" w:rsidR="00702F79" w:rsidRPr="00E52185" w:rsidRDefault="00702F79" w:rsidP="005B02D1">
            <w:pPr>
              <w:rPr>
                <w:sz w:val="16"/>
                <w:szCs w:val="18"/>
                <w:lang w:val="en-US"/>
              </w:rPr>
            </w:pPr>
            <w:r w:rsidRPr="00E52185">
              <w:rPr>
                <w:sz w:val="16"/>
                <w:szCs w:val="18"/>
                <w:lang w:val="en-US"/>
              </w:rPr>
              <w:t xml:space="preserve">Related-ID: </w:t>
            </w:r>
            <w:r w:rsidRPr="00E52185">
              <w:rPr>
                <w:b/>
                <w:sz w:val="16"/>
                <w:szCs w:val="18"/>
              </w:rPr>
              <w:fldChar w:fldCharType="begin">
                <w:ffData>
                  <w:name w:val="RDID3"/>
                  <w:enabled/>
                  <w:calcOnExit w:val="0"/>
                  <w:textInput/>
                </w:ffData>
              </w:fldChar>
            </w:r>
            <w:bookmarkStart w:id="23" w:name="RDID3"/>
            <w:r w:rsidRPr="00E52185">
              <w:rPr>
                <w:b/>
                <w:sz w:val="16"/>
                <w:szCs w:val="18"/>
                <w:lang w:val="en-US"/>
              </w:rPr>
              <w:instrText xml:space="preserve"> FORMTEXT </w:instrText>
            </w:r>
            <w:r w:rsidRPr="00E52185">
              <w:rPr>
                <w:b/>
                <w:sz w:val="16"/>
                <w:szCs w:val="18"/>
              </w:rPr>
            </w:r>
            <w:r w:rsidRPr="00E52185">
              <w:rPr>
                <w:b/>
                <w:sz w:val="16"/>
                <w:szCs w:val="18"/>
              </w:rPr>
              <w:fldChar w:fldCharType="separate"/>
            </w:r>
            <w:r w:rsidR="00663575">
              <w:rPr>
                <w:b/>
                <w:sz w:val="16"/>
                <w:szCs w:val="18"/>
              </w:rPr>
              <w:t> </w:t>
            </w:r>
            <w:r w:rsidR="00663575">
              <w:rPr>
                <w:b/>
                <w:sz w:val="16"/>
                <w:szCs w:val="18"/>
              </w:rPr>
              <w:t> </w:t>
            </w:r>
            <w:r w:rsidR="00663575">
              <w:rPr>
                <w:b/>
                <w:sz w:val="16"/>
                <w:szCs w:val="18"/>
              </w:rPr>
              <w:t> </w:t>
            </w:r>
            <w:r w:rsidR="00663575">
              <w:rPr>
                <w:b/>
                <w:sz w:val="16"/>
                <w:szCs w:val="18"/>
              </w:rPr>
              <w:t> </w:t>
            </w:r>
            <w:r w:rsidR="0066357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fldChar w:fldCharType="end"/>
            </w:r>
            <w:bookmarkEnd w:id="23"/>
          </w:p>
          <w:p w14:paraId="57308042" w14:textId="77777777" w:rsidR="00702F79" w:rsidRPr="00E52185" w:rsidRDefault="00702F79" w:rsidP="005B02D1">
            <w:pPr>
              <w:rPr>
                <w:sz w:val="16"/>
                <w:szCs w:val="18"/>
                <w:lang w:val="en-US"/>
              </w:rPr>
            </w:pPr>
            <w:r w:rsidRPr="00E52185">
              <w:rPr>
                <w:sz w:val="16"/>
                <w:szCs w:val="18"/>
                <w:lang w:val="en-US"/>
              </w:rPr>
              <w:t xml:space="preserve">UPN: </w:t>
            </w:r>
            <w:r w:rsidRPr="00E52185">
              <w:rPr>
                <w:b/>
                <w:sz w:val="16"/>
                <w:szCs w:val="18"/>
              </w:rPr>
              <w:fldChar w:fldCharType="begin">
                <w:ffData>
                  <w:name w:val="TB_UPN3"/>
                  <w:enabled/>
                  <w:calcOnExit w:val="0"/>
                  <w:textInput/>
                </w:ffData>
              </w:fldChar>
            </w:r>
            <w:bookmarkStart w:id="24" w:name="TB_UPN3"/>
            <w:r w:rsidRPr="00E52185">
              <w:rPr>
                <w:b/>
                <w:sz w:val="16"/>
                <w:szCs w:val="18"/>
                <w:lang w:val="en-US"/>
              </w:rPr>
              <w:instrText xml:space="preserve"> FORMTEXT </w:instrText>
            </w:r>
            <w:r w:rsidRPr="00E52185">
              <w:rPr>
                <w:b/>
                <w:sz w:val="16"/>
                <w:szCs w:val="18"/>
              </w:rPr>
            </w:r>
            <w:r w:rsidRPr="00E52185">
              <w:rPr>
                <w:b/>
                <w:sz w:val="16"/>
                <w:szCs w:val="18"/>
              </w:rPr>
              <w:fldChar w:fldCharType="separate"/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fldChar w:fldCharType="end"/>
            </w:r>
            <w:bookmarkEnd w:id="24"/>
          </w:p>
        </w:tc>
        <w:tc>
          <w:tcPr>
            <w:tcW w:w="6513" w:type="dxa"/>
          </w:tcPr>
          <w:p w14:paraId="7AB54F45" w14:textId="77777777" w:rsidR="00702F79" w:rsidRPr="00E52185" w:rsidRDefault="00702F79" w:rsidP="005B02D1">
            <w:pPr>
              <w:rPr>
                <w:b/>
                <w:sz w:val="16"/>
                <w:szCs w:val="18"/>
                <w:lang w:val="en-US"/>
              </w:rPr>
            </w:pPr>
            <w:r w:rsidRPr="00E52185">
              <w:rPr>
                <w:b/>
                <w:sz w:val="16"/>
                <w:szCs w:val="18"/>
                <w:lang w:val="en-US"/>
              </w:rPr>
              <w:t>unrelated:</w:t>
            </w:r>
          </w:p>
          <w:p w14:paraId="18AF0E78" w14:textId="77777777" w:rsidR="00702F79" w:rsidRPr="00E52185" w:rsidRDefault="00702F79" w:rsidP="005B02D1">
            <w:pPr>
              <w:rPr>
                <w:sz w:val="16"/>
                <w:szCs w:val="18"/>
                <w:lang w:val="en-US"/>
              </w:rPr>
            </w:pPr>
            <w:r w:rsidRPr="00E52185">
              <w:rPr>
                <w:sz w:val="16"/>
                <w:szCs w:val="18"/>
                <w:lang w:val="en-US"/>
              </w:rPr>
              <w:t xml:space="preserve">GRID: </w:t>
            </w:r>
            <w:r w:rsidRPr="00E52185">
              <w:rPr>
                <w:b/>
                <w:sz w:val="16"/>
                <w:szCs w:val="18"/>
              </w:rPr>
              <w:fldChar w:fldCharType="begin">
                <w:ffData>
                  <w:name w:val="GRID3"/>
                  <w:enabled/>
                  <w:calcOnExit w:val="0"/>
                  <w:textInput/>
                </w:ffData>
              </w:fldChar>
            </w:r>
            <w:bookmarkStart w:id="25" w:name="GRID3"/>
            <w:r w:rsidRPr="00E52185">
              <w:rPr>
                <w:b/>
                <w:sz w:val="16"/>
                <w:szCs w:val="18"/>
                <w:lang w:val="en-US"/>
              </w:rPr>
              <w:instrText xml:space="preserve"> FORMTEXT </w:instrText>
            </w:r>
            <w:r w:rsidRPr="00E52185">
              <w:rPr>
                <w:b/>
                <w:sz w:val="16"/>
                <w:szCs w:val="18"/>
              </w:rPr>
            </w:r>
            <w:r w:rsidRPr="00E52185">
              <w:rPr>
                <w:b/>
                <w:sz w:val="16"/>
                <w:szCs w:val="18"/>
              </w:rPr>
              <w:fldChar w:fldCharType="separate"/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fldChar w:fldCharType="end"/>
            </w:r>
            <w:bookmarkEnd w:id="25"/>
          </w:p>
          <w:p w14:paraId="0ECAC393" w14:textId="77777777" w:rsidR="00702F79" w:rsidRPr="00E52185" w:rsidRDefault="00702F79" w:rsidP="005B02D1">
            <w:pPr>
              <w:rPr>
                <w:sz w:val="16"/>
                <w:szCs w:val="18"/>
                <w:lang w:val="en-US"/>
              </w:rPr>
            </w:pPr>
            <w:r w:rsidRPr="00E52185">
              <w:rPr>
                <w:sz w:val="16"/>
                <w:szCs w:val="18"/>
                <w:lang w:val="en-US"/>
              </w:rPr>
              <w:t xml:space="preserve">Patient ID: </w:t>
            </w:r>
            <w:r w:rsidRPr="00E52185">
              <w:rPr>
                <w:b/>
                <w:sz w:val="16"/>
                <w:szCs w:val="18"/>
              </w:rPr>
              <w:fldChar w:fldCharType="begin">
                <w:ffData>
                  <w:name w:val="TB_PID3"/>
                  <w:enabled/>
                  <w:calcOnExit w:val="0"/>
                  <w:textInput/>
                </w:ffData>
              </w:fldChar>
            </w:r>
            <w:bookmarkStart w:id="26" w:name="TB_PID3"/>
            <w:r w:rsidRPr="00E52185">
              <w:rPr>
                <w:b/>
                <w:sz w:val="16"/>
                <w:szCs w:val="18"/>
                <w:lang w:val="en-US"/>
              </w:rPr>
              <w:instrText xml:space="preserve"> FORMTEXT </w:instrText>
            </w:r>
            <w:r w:rsidRPr="00E52185">
              <w:rPr>
                <w:b/>
                <w:sz w:val="16"/>
                <w:szCs w:val="18"/>
              </w:rPr>
            </w:r>
            <w:r w:rsidRPr="00E52185">
              <w:rPr>
                <w:b/>
                <w:sz w:val="16"/>
                <w:szCs w:val="18"/>
              </w:rPr>
              <w:fldChar w:fldCharType="separate"/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t> </w:t>
            </w:r>
            <w:r w:rsidRPr="00E52185">
              <w:rPr>
                <w:b/>
                <w:sz w:val="16"/>
                <w:szCs w:val="18"/>
              </w:rPr>
              <w:fldChar w:fldCharType="end"/>
            </w:r>
            <w:bookmarkEnd w:id="26"/>
          </w:p>
        </w:tc>
      </w:tr>
      <w:tr w:rsidR="00E52185" w:rsidRPr="00E52185" w14:paraId="26201D68" w14:textId="77777777" w:rsidTr="00DD2B1B">
        <w:tc>
          <w:tcPr>
            <w:tcW w:w="9060" w:type="dxa"/>
            <w:gridSpan w:val="2"/>
            <w:tcBorders>
              <w:bottom w:val="nil"/>
            </w:tcBorders>
          </w:tcPr>
          <w:p w14:paraId="3914E9C9" w14:textId="72043E5C" w:rsidR="00E52185" w:rsidRPr="00E52185" w:rsidRDefault="00E52185" w:rsidP="00E52185">
            <w:pPr>
              <w:spacing w:before="120" w:after="80"/>
              <w:rPr>
                <w:b/>
                <w:sz w:val="20"/>
                <w:lang w:val="en-US"/>
              </w:rPr>
            </w:pPr>
            <w:r w:rsidRPr="00E52185">
              <w:rPr>
                <w:b/>
                <w:sz w:val="20"/>
                <w:lang w:val="en-US"/>
              </w:rPr>
              <w:t>DONATION DATA</w:t>
            </w:r>
            <w:r>
              <w:rPr>
                <w:b/>
                <w:sz w:val="20"/>
                <w:lang w:val="en-US"/>
              </w:rPr>
              <w:t xml:space="preserve"> (2/2)</w:t>
            </w:r>
          </w:p>
          <w:p w14:paraId="4557F3FF" w14:textId="77777777" w:rsidR="00E52185" w:rsidRPr="00E52185" w:rsidRDefault="00E52185" w:rsidP="00E52185">
            <w:pPr>
              <w:spacing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 xml:space="preserve">Total dose per injection: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en-GB"/>
              </w:rPr>
              <w:tab/>
            </w:r>
            <w:r w:rsidRPr="00E52185">
              <w:rPr>
                <w:sz w:val="20"/>
                <w:lang w:val="en-GB"/>
              </w:rPr>
              <w:tab/>
              <w:t xml:space="preserve">µg/kg (please convert </w:t>
            </w:r>
            <w:proofErr w:type="gramStart"/>
            <w:r w:rsidRPr="00E52185">
              <w:rPr>
                <w:sz w:val="20"/>
                <w:lang w:val="en-GB"/>
              </w:rPr>
              <w:t>I.E.</w:t>
            </w:r>
            <w:proofErr w:type="gramEnd"/>
            <w:r w:rsidRPr="00E52185">
              <w:rPr>
                <w:sz w:val="20"/>
                <w:lang w:val="en-GB"/>
              </w:rPr>
              <w:t xml:space="preserve"> to µg)</w:t>
            </w:r>
          </w:p>
          <w:p w14:paraId="5A3868B5" w14:textId="77777777" w:rsidR="00E52185" w:rsidRPr="00E52185" w:rsidRDefault="00E52185" w:rsidP="00E52185">
            <w:pPr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GB"/>
              </w:rPr>
              <w:t xml:space="preserve">Number of doses per day: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b/>
                <w:sz w:val="20"/>
                <w:lang w:val="en-GB"/>
              </w:rPr>
              <w:tab/>
            </w:r>
            <w:r w:rsidRPr="00E52185">
              <w:rPr>
                <w:b/>
                <w:sz w:val="20"/>
                <w:lang w:val="en-GB"/>
              </w:rPr>
              <w:tab/>
            </w:r>
            <w:r w:rsidRPr="00E52185">
              <w:rPr>
                <w:sz w:val="20"/>
                <w:lang w:val="en-GB"/>
              </w:rPr>
              <w:t xml:space="preserve">Total number of doses: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7BC41A3B" w14:textId="77777777" w:rsidR="00E52185" w:rsidRPr="00E52185" w:rsidRDefault="00E52185" w:rsidP="00E52185">
            <w:pPr>
              <w:tabs>
                <w:tab w:val="left" w:pos="6804"/>
              </w:tabs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GB"/>
              </w:rPr>
              <w:t>Were cell binding inhibitors (</w:t>
            </w:r>
            <w:proofErr w:type="gramStart"/>
            <w:r w:rsidRPr="00E52185">
              <w:rPr>
                <w:sz w:val="20"/>
                <w:lang w:val="en-GB"/>
              </w:rPr>
              <w:t>e.g.</w:t>
            </w:r>
            <w:proofErr w:type="gramEnd"/>
            <w:r w:rsidRPr="00E52185">
              <w:rPr>
                <w:sz w:val="20"/>
                <w:lang w:val="en-GB"/>
              </w:rPr>
              <w:t xml:space="preserve"> Plerixafor) used?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yes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no</w:t>
            </w:r>
          </w:p>
          <w:p w14:paraId="2D2F40F2" w14:textId="77777777" w:rsidR="00E52185" w:rsidRPr="00E52185" w:rsidRDefault="00E52185" w:rsidP="00E52185">
            <w:pPr>
              <w:tabs>
                <w:tab w:val="left" w:pos="6804"/>
              </w:tabs>
              <w:spacing w:after="8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 xml:space="preserve">Was erythropoietin used?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yes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no</w:t>
            </w:r>
          </w:p>
          <w:p w14:paraId="08DB52F8" w14:textId="77777777" w:rsidR="00E52185" w:rsidRPr="00E52185" w:rsidRDefault="00E52185" w:rsidP="00E52185">
            <w:pPr>
              <w:tabs>
                <w:tab w:val="left" w:pos="6804"/>
              </w:tabs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GB"/>
              </w:rPr>
              <w:t xml:space="preserve">Were other drugs used for mobilisation?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yes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no    if yes, please specify: </w:t>
            </w:r>
            <w:r w:rsidRPr="00E52185">
              <w:rPr>
                <w:b/>
                <w:sz w:val="20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US"/>
              </w:rPr>
              <w:instrText xml:space="preserve"> FORMTEXT </w:instrText>
            </w:r>
            <w:r w:rsidRPr="00E52185">
              <w:rPr>
                <w:b/>
                <w:sz w:val="20"/>
                <w:lang w:val="en-US"/>
              </w:rPr>
            </w:r>
            <w:r w:rsidRPr="00E52185">
              <w:rPr>
                <w:b/>
                <w:sz w:val="20"/>
                <w:lang w:val="en-US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noProof/>
                <w:sz w:val="20"/>
                <w:lang w:val="en-US"/>
              </w:rPr>
              <w:t> </w:t>
            </w:r>
            <w:r w:rsidRPr="00E52185">
              <w:rPr>
                <w:b/>
                <w:sz w:val="20"/>
                <w:lang w:val="en-US"/>
              </w:rPr>
              <w:fldChar w:fldCharType="end"/>
            </w:r>
          </w:p>
          <w:p w14:paraId="356E14D9" w14:textId="77777777" w:rsidR="00E52185" w:rsidRDefault="00E52185" w:rsidP="00E52185">
            <w:pPr>
              <w:tabs>
                <w:tab w:val="left" w:leader="dot" w:pos="5670"/>
              </w:tabs>
              <w:rPr>
                <w:b/>
                <w:bCs/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 xml:space="preserve">Donor weight: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GB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en-GB"/>
              </w:rPr>
              <w:t xml:space="preserve">  kg</w:t>
            </w:r>
          </w:p>
          <w:p w14:paraId="66A013AF" w14:textId="4B55CB89" w:rsidR="00E52185" w:rsidRPr="00E52185" w:rsidRDefault="00E52185" w:rsidP="00E52185">
            <w:pPr>
              <w:tabs>
                <w:tab w:val="left" w:leader="dot" w:pos="5670"/>
              </w:tabs>
              <w:rPr>
                <w:sz w:val="20"/>
                <w:lang w:val="en-US"/>
              </w:rPr>
            </w:pPr>
          </w:p>
        </w:tc>
      </w:tr>
      <w:tr w:rsidR="00C714C6" w:rsidRPr="003678E2" w14:paraId="2F41409C" w14:textId="77777777" w:rsidTr="00DE29E4">
        <w:tc>
          <w:tcPr>
            <w:tcW w:w="9060" w:type="dxa"/>
            <w:gridSpan w:val="2"/>
            <w:tcBorders>
              <w:bottom w:val="single" w:sz="4" w:space="0" w:color="auto"/>
            </w:tcBorders>
          </w:tcPr>
          <w:p w14:paraId="1E583EB4" w14:textId="77777777" w:rsidR="00013C2A" w:rsidRPr="00E52185" w:rsidRDefault="00013C2A" w:rsidP="00013C2A">
            <w:pPr>
              <w:spacing w:before="120" w:after="80"/>
              <w:rPr>
                <w:b/>
                <w:sz w:val="20"/>
                <w:lang w:val="en-US"/>
              </w:rPr>
            </w:pPr>
            <w:r w:rsidRPr="00E52185">
              <w:rPr>
                <w:b/>
                <w:sz w:val="20"/>
                <w:lang w:val="en-US"/>
              </w:rPr>
              <w:t>APHERESIS COLLECTION</w:t>
            </w:r>
          </w:p>
          <w:p w14:paraId="3A6A2F6C" w14:textId="77777777" w:rsidR="00013C2A" w:rsidRPr="00E52185" w:rsidRDefault="00013C2A" w:rsidP="00013C2A">
            <w:pPr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 xml:space="preserve">Number of apheresis performed: </w:t>
            </w:r>
            <w:r w:rsidRPr="00E47602">
              <w:rPr>
                <w:b/>
                <w:sz w:val="20"/>
                <w:u w:val="single"/>
                <w:lang w:val="en-US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E47602">
              <w:rPr>
                <w:b/>
                <w:sz w:val="20"/>
                <w:u w:val="single"/>
                <w:lang w:val="en-US"/>
              </w:rPr>
              <w:instrText xml:space="preserve"> FORMTEXT </w:instrText>
            </w:r>
            <w:r w:rsidRPr="00E47602">
              <w:rPr>
                <w:b/>
                <w:sz w:val="20"/>
                <w:u w:val="single"/>
                <w:lang w:val="en-US"/>
              </w:rPr>
            </w:r>
            <w:r w:rsidRPr="00E47602">
              <w:rPr>
                <w:b/>
                <w:sz w:val="20"/>
                <w:u w:val="single"/>
                <w:lang w:val="en-US"/>
              </w:rPr>
              <w:fldChar w:fldCharType="separate"/>
            </w:r>
            <w:r w:rsidRPr="00E47602">
              <w:rPr>
                <w:b/>
                <w:noProof/>
                <w:sz w:val="20"/>
                <w:u w:val="single"/>
                <w:lang w:val="en-US"/>
              </w:rPr>
              <w:t> </w:t>
            </w:r>
            <w:r w:rsidRPr="00E47602">
              <w:rPr>
                <w:b/>
                <w:noProof/>
                <w:sz w:val="20"/>
                <w:u w:val="single"/>
                <w:lang w:val="en-US"/>
              </w:rPr>
              <w:t> </w:t>
            </w:r>
            <w:r w:rsidRPr="00E47602">
              <w:rPr>
                <w:b/>
                <w:noProof/>
                <w:sz w:val="20"/>
                <w:u w:val="single"/>
                <w:lang w:val="en-US"/>
              </w:rPr>
              <w:t> </w:t>
            </w:r>
            <w:r w:rsidRPr="00E47602">
              <w:rPr>
                <w:b/>
                <w:noProof/>
                <w:sz w:val="20"/>
                <w:u w:val="single"/>
                <w:lang w:val="en-US"/>
              </w:rPr>
              <w:t> </w:t>
            </w:r>
            <w:r w:rsidRPr="00E47602">
              <w:rPr>
                <w:b/>
                <w:noProof/>
                <w:sz w:val="20"/>
                <w:u w:val="single"/>
                <w:lang w:val="en-US"/>
              </w:rPr>
              <w:t> </w:t>
            </w:r>
            <w:r w:rsidRPr="00E47602">
              <w:rPr>
                <w:b/>
                <w:sz w:val="20"/>
                <w:u w:val="single"/>
                <w:lang w:val="en-US"/>
              </w:rPr>
              <w:fldChar w:fldCharType="end"/>
            </w:r>
          </w:p>
          <w:p w14:paraId="16AA0646" w14:textId="7CD425A7" w:rsidR="00013C2A" w:rsidRPr="00E52185" w:rsidRDefault="00013C2A" w:rsidP="00013C2A">
            <w:pPr>
              <w:tabs>
                <w:tab w:val="left" w:pos="3686"/>
              </w:tabs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>Collection technique:</w:t>
            </w:r>
            <w:r w:rsidR="004E55F7" w:rsidRPr="00E52185">
              <w:rPr>
                <w:sz w:val="20"/>
                <w:lang w:val="en-US"/>
              </w:rPr>
              <w:t xml:space="preserve"> </w:t>
            </w:r>
            <w:r w:rsidRPr="00E52185">
              <w:rPr>
                <w:sz w:val="20"/>
                <w:lang w:val="en-US"/>
              </w:rPr>
              <w:t xml:space="preserve">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by peripheral veins</w:t>
            </w:r>
            <w:r w:rsidR="004E55F7" w:rsidRPr="00E52185">
              <w:rPr>
                <w:sz w:val="20"/>
                <w:lang w:val="en-US"/>
              </w:rPr>
              <w:t xml:space="preserve">  </w:t>
            </w:r>
            <w:r w:rsidRPr="00E52185">
              <w:rPr>
                <w:sz w:val="20"/>
                <w:lang w:val="en-US"/>
              </w:rPr>
              <w:t xml:space="preserve">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by central venous catheter</w:t>
            </w:r>
          </w:p>
          <w:p w14:paraId="13BF5C36" w14:textId="77777777" w:rsidR="00C714C6" w:rsidRPr="00E52185" w:rsidRDefault="00C714C6" w:rsidP="00013C2A">
            <w:pPr>
              <w:tabs>
                <w:tab w:val="left" w:pos="4253"/>
                <w:tab w:val="left" w:pos="4536"/>
              </w:tabs>
              <w:rPr>
                <w:sz w:val="20"/>
                <w:lang w:val="en-GB"/>
              </w:rPr>
            </w:pPr>
          </w:p>
        </w:tc>
      </w:tr>
      <w:tr w:rsidR="00C714C6" w:rsidRPr="00E52185" w14:paraId="14B83D35" w14:textId="77777777" w:rsidTr="00DE29E4">
        <w:tc>
          <w:tcPr>
            <w:tcW w:w="9060" w:type="dxa"/>
            <w:gridSpan w:val="2"/>
            <w:tcBorders>
              <w:bottom w:val="single" w:sz="4" w:space="0" w:color="auto"/>
            </w:tcBorders>
          </w:tcPr>
          <w:p w14:paraId="755874F7" w14:textId="77777777" w:rsidR="00013C2A" w:rsidRPr="00E52185" w:rsidRDefault="00013C2A" w:rsidP="00013C2A">
            <w:pPr>
              <w:spacing w:before="120" w:after="80"/>
              <w:rPr>
                <w:b/>
                <w:bCs/>
                <w:sz w:val="20"/>
                <w:lang w:val="en-GB"/>
              </w:rPr>
            </w:pPr>
            <w:r w:rsidRPr="00E52185">
              <w:rPr>
                <w:b/>
                <w:sz w:val="20"/>
                <w:lang w:val="en-GB"/>
              </w:rPr>
              <w:t>BONE MARROW COLLECTION</w:t>
            </w:r>
          </w:p>
          <w:p w14:paraId="5D8C0ED5" w14:textId="346E5959" w:rsidR="00013C2A" w:rsidRPr="00E52185" w:rsidRDefault="00013C2A" w:rsidP="00013C2A">
            <w:pPr>
              <w:tabs>
                <w:tab w:val="left" w:pos="6804"/>
              </w:tabs>
              <w:spacing w:after="80"/>
              <w:rPr>
                <w:sz w:val="20"/>
                <w:lang w:val="es-MX"/>
              </w:rPr>
            </w:pPr>
            <w:r w:rsidRPr="00E52185">
              <w:rPr>
                <w:sz w:val="20"/>
                <w:lang w:val="es-MX"/>
              </w:rPr>
              <w:t>Anaesthesia:</w:t>
            </w:r>
            <w:r w:rsidR="004E55F7" w:rsidRPr="00E52185">
              <w:rPr>
                <w:sz w:val="20"/>
                <w:lang w:val="es-MX"/>
              </w:rPr>
              <w:t xml:space="preserve"> </w:t>
            </w:r>
            <w:r w:rsidRPr="00E52185">
              <w:rPr>
                <w:sz w:val="20"/>
                <w:lang w:val="es-MX"/>
              </w:rPr>
              <w:t xml:space="preserve">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s-MX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s-MX"/>
              </w:rPr>
              <w:t xml:space="preserve"> general </w:t>
            </w:r>
            <w:r w:rsidR="004E55F7" w:rsidRPr="00E52185">
              <w:rPr>
                <w:sz w:val="20"/>
                <w:lang w:val="es-MX"/>
              </w:rPr>
              <w:t xml:space="preserve">  </w:t>
            </w:r>
            <w:r w:rsidRPr="00E52185">
              <w:rPr>
                <w:sz w:val="20"/>
                <w:lang w:val="es-MX"/>
              </w:rPr>
              <w:t xml:space="preserve">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s-MX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s-MX"/>
              </w:rPr>
              <w:t xml:space="preserve"> epidural/spinal  </w:t>
            </w:r>
            <w:r w:rsidR="004E55F7" w:rsidRPr="00E52185">
              <w:rPr>
                <w:sz w:val="20"/>
                <w:lang w:val="es-MX"/>
              </w:rPr>
              <w:t xml:space="preserve">  </w:t>
            </w:r>
            <w:r w:rsidRPr="00E52185">
              <w:rPr>
                <w:sz w:val="20"/>
                <w:lang w:val="es-MX"/>
              </w:rPr>
              <w:t xml:space="preserve">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s-MX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s-MX"/>
              </w:rPr>
              <w:t xml:space="preserve"> local anesthesia</w:t>
            </w:r>
          </w:p>
          <w:p w14:paraId="6121D8D2" w14:textId="77777777" w:rsidR="00013C2A" w:rsidRPr="00E52185" w:rsidRDefault="00013C2A" w:rsidP="00013C2A">
            <w:pPr>
              <w:tabs>
                <w:tab w:val="left" w:pos="6804"/>
              </w:tabs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GB"/>
              </w:rPr>
              <w:t xml:space="preserve">Autologous blood donation prior to collection?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yes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no</w:t>
            </w:r>
          </w:p>
          <w:p w14:paraId="6A87C927" w14:textId="77777777" w:rsidR="00013C2A" w:rsidRPr="00E52185" w:rsidRDefault="00013C2A" w:rsidP="00013C2A">
            <w:pPr>
              <w:tabs>
                <w:tab w:val="left" w:pos="6804"/>
              </w:tabs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 xml:space="preserve">Was autologous blood re-transfused?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yes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no</w:t>
            </w:r>
          </w:p>
          <w:p w14:paraId="763CC757" w14:textId="77777777" w:rsidR="00C714C6" w:rsidRPr="00E52185" w:rsidRDefault="00C714C6" w:rsidP="00013C2A">
            <w:pPr>
              <w:tabs>
                <w:tab w:val="left" w:pos="4253"/>
                <w:tab w:val="left" w:pos="4536"/>
              </w:tabs>
              <w:rPr>
                <w:sz w:val="20"/>
                <w:lang w:val="en-GB"/>
              </w:rPr>
            </w:pPr>
          </w:p>
        </w:tc>
      </w:tr>
      <w:tr w:rsidR="00DE29E4" w:rsidRPr="00E52185" w14:paraId="52C8ACEB" w14:textId="77777777" w:rsidTr="007967F0">
        <w:tc>
          <w:tcPr>
            <w:tcW w:w="9060" w:type="dxa"/>
            <w:gridSpan w:val="2"/>
          </w:tcPr>
          <w:p w14:paraId="1607EC22" w14:textId="77777777" w:rsidR="0058704C" w:rsidRPr="00E52185" w:rsidRDefault="0058704C" w:rsidP="0058704C">
            <w:pPr>
              <w:spacing w:before="120" w:after="80"/>
              <w:rPr>
                <w:b/>
                <w:sz w:val="20"/>
                <w:lang w:val="en-US"/>
              </w:rPr>
            </w:pPr>
            <w:r w:rsidRPr="00E52185">
              <w:rPr>
                <w:b/>
                <w:sz w:val="20"/>
                <w:lang w:val="en-US"/>
              </w:rPr>
              <w:t>COMPLICATIONS</w:t>
            </w:r>
          </w:p>
          <w:p w14:paraId="50AEC66F" w14:textId="77777777" w:rsidR="00835C6B" w:rsidRPr="00E52185" w:rsidRDefault="00835C6B" w:rsidP="00835C6B">
            <w:pPr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>Report every Serious Adverse Reaction or Serious Adverse Event (SARE) occurring</w:t>
            </w:r>
            <w:r w:rsidRPr="00E52185">
              <w:rPr>
                <w:i/>
                <w:sz w:val="20"/>
                <w:lang w:val="en-US"/>
              </w:rPr>
              <w:t xml:space="preserve"> </w:t>
            </w:r>
            <w:r w:rsidRPr="00E52185">
              <w:rPr>
                <w:sz w:val="20"/>
                <w:lang w:val="en-US"/>
              </w:rPr>
              <w:t>within the interval between start and end of the donation procedure with ICD coding.</w:t>
            </w:r>
          </w:p>
          <w:p w14:paraId="5BFF71CE" w14:textId="77777777" w:rsidR="00835C6B" w:rsidRPr="00E52185" w:rsidRDefault="00835C6B" w:rsidP="00835C6B">
            <w:pPr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  <w:lang w:val="en-US"/>
              </w:rPr>
              <w:t xml:space="preserve">Serious Adverse Reaction or Serious Adverse Event (SARE): </w:t>
            </w:r>
          </w:p>
          <w:p w14:paraId="1A241AB3" w14:textId="1F8FCFE0" w:rsidR="00835C6B" w:rsidRPr="00E52185" w:rsidRDefault="00835C6B" w:rsidP="00E52185">
            <w:pPr>
              <w:spacing w:after="80"/>
              <w:rPr>
                <w:sz w:val="20"/>
                <w:lang w:val="en-US"/>
              </w:rPr>
            </w:pP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yes    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no</w:t>
            </w:r>
            <w:r w:rsidR="00E52185">
              <w:rPr>
                <w:sz w:val="20"/>
                <w:lang w:val="en-US"/>
              </w:rPr>
              <w:tab/>
            </w:r>
            <w:r w:rsidR="00E52185">
              <w:rPr>
                <w:sz w:val="20"/>
                <w:lang w:val="en-US"/>
              </w:rPr>
              <w:tab/>
            </w:r>
            <w:r w:rsidRPr="00E52185">
              <w:rPr>
                <w:sz w:val="20"/>
                <w:lang w:val="en-US"/>
              </w:rPr>
              <w:t>if yes, please specify:</w:t>
            </w:r>
          </w:p>
          <w:p w14:paraId="7621132D" w14:textId="77777777" w:rsidR="00835C6B" w:rsidRPr="00E52185" w:rsidRDefault="00835C6B" w:rsidP="00835C6B">
            <w:pPr>
              <w:pStyle w:val="Listenabsatz"/>
              <w:numPr>
                <w:ilvl w:val="0"/>
                <w:numId w:val="9"/>
              </w:numPr>
              <w:tabs>
                <w:tab w:val="left" w:pos="3969"/>
                <w:tab w:val="left" w:pos="7088"/>
              </w:tabs>
              <w:spacing w:after="120"/>
              <w:ind w:left="357" w:hanging="357"/>
              <w:contextualSpacing w:val="0"/>
              <w:rPr>
                <w:b/>
                <w:sz w:val="20"/>
                <w:lang w:val="en-GB"/>
              </w:rPr>
            </w:pP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fr-CH"/>
              </w:rPr>
              <w:tab/>
              <w:t xml:space="preserve">ICD 10 </w:t>
            </w:r>
            <w:proofErr w:type="gramStart"/>
            <w:r w:rsidRPr="00E52185">
              <w:rPr>
                <w:sz w:val="20"/>
                <w:lang w:val="fr-CH"/>
              </w:rPr>
              <w:t>Code:</w:t>
            </w:r>
            <w:proofErr w:type="gramEnd"/>
            <w:r w:rsidRPr="00E52185">
              <w:rPr>
                <w:sz w:val="20"/>
                <w:lang w:val="fr-CH"/>
              </w:rPr>
              <w:t xml:space="preserve">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fr-CH"/>
              </w:rPr>
              <w:tab/>
              <w:t xml:space="preserve">Date: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6DE9907E" w14:textId="77777777" w:rsidR="00835C6B" w:rsidRPr="00E52185" w:rsidRDefault="00835C6B" w:rsidP="00835C6B">
            <w:pPr>
              <w:pStyle w:val="Listenabsatz"/>
              <w:numPr>
                <w:ilvl w:val="0"/>
                <w:numId w:val="9"/>
              </w:numPr>
              <w:tabs>
                <w:tab w:val="left" w:pos="3969"/>
                <w:tab w:val="left" w:pos="7088"/>
              </w:tabs>
              <w:spacing w:after="120"/>
              <w:ind w:left="357" w:hanging="357"/>
              <w:contextualSpacing w:val="0"/>
              <w:rPr>
                <w:b/>
                <w:sz w:val="20"/>
                <w:lang w:val="en-GB"/>
              </w:rPr>
            </w:pP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fr-CH"/>
              </w:rPr>
              <w:tab/>
              <w:t xml:space="preserve">ICD 10 </w:t>
            </w:r>
            <w:proofErr w:type="gramStart"/>
            <w:r w:rsidRPr="00E52185">
              <w:rPr>
                <w:sz w:val="20"/>
                <w:lang w:val="fr-CH"/>
              </w:rPr>
              <w:t>Code:</w:t>
            </w:r>
            <w:proofErr w:type="gramEnd"/>
            <w:r w:rsidRPr="00E52185">
              <w:rPr>
                <w:sz w:val="20"/>
                <w:lang w:val="fr-CH"/>
              </w:rPr>
              <w:t xml:space="preserve">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fr-CH"/>
              </w:rPr>
              <w:tab/>
              <w:t xml:space="preserve">Date: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5B6F261F" w14:textId="77777777" w:rsidR="00835C6B" w:rsidRPr="00E52185" w:rsidRDefault="00835C6B" w:rsidP="00835C6B">
            <w:pPr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 xml:space="preserve">Comments: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52164A07" w14:textId="77777777" w:rsidR="00835C6B" w:rsidRPr="00E52185" w:rsidRDefault="00835C6B" w:rsidP="00835C6B">
            <w:pPr>
              <w:tabs>
                <w:tab w:val="left" w:pos="3969"/>
                <w:tab w:val="left" w:pos="7088"/>
              </w:tabs>
              <w:rPr>
                <w:b/>
                <w:sz w:val="20"/>
                <w:lang w:val="en-GB"/>
              </w:rPr>
            </w:pPr>
          </w:p>
          <w:p w14:paraId="3C22D56C" w14:textId="63695921" w:rsidR="00835C6B" w:rsidRPr="00E52185" w:rsidRDefault="00835C6B" w:rsidP="00835C6B">
            <w:pPr>
              <w:spacing w:after="12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>Report any Adverse Event or Adverse Reaction occurring within the interval between start and end of the donation procedure, which is noteworthy and serves as important information for FollowUp SBSC.</w:t>
            </w:r>
          </w:p>
          <w:p w14:paraId="1F6252C6" w14:textId="77777777" w:rsidR="00835C6B" w:rsidRPr="00E52185" w:rsidRDefault="00835C6B" w:rsidP="00835C6B">
            <w:pPr>
              <w:spacing w:after="120"/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 xml:space="preserve">Adverse Reaction or Adverse Event: </w:t>
            </w:r>
          </w:p>
          <w:p w14:paraId="1A0E34CC" w14:textId="77777777" w:rsidR="00835C6B" w:rsidRPr="00E52185" w:rsidRDefault="00835C6B" w:rsidP="00835C6B">
            <w:pPr>
              <w:pStyle w:val="Listenabsatz"/>
              <w:numPr>
                <w:ilvl w:val="0"/>
                <w:numId w:val="9"/>
              </w:numPr>
              <w:tabs>
                <w:tab w:val="left" w:pos="3969"/>
                <w:tab w:val="left" w:pos="7088"/>
              </w:tabs>
              <w:spacing w:after="120"/>
              <w:ind w:left="357" w:hanging="357"/>
              <w:contextualSpacing w:val="0"/>
              <w:rPr>
                <w:b/>
                <w:sz w:val="20"/>
                <w:lang w:val="en-GB"/>
              </w:rPr>
            </w:pP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fr-CH"/>
              </w:rPr>
              <w:tab/>
              <w:t xml:space="preserve">In </w:t>
            </w:r>
            <w:proofErr w:type="gramStart"/>
            <w:r w:rsidRPr="00E52185">
              <w:rPr>
                <w:sz w:val="20"/>
                <w:lang w:val="fr-CH"/>
              </w:rPr>
              <w:t>treatment:</w:t>
            </w:r>
            <w:proofErr w:type="gramEnd"/>
            <w:r w:rsidRPr="00E52185">
              <w:rPr>
                <w:sz w:val="20"/>
                <w:lang w:val="fr-CH"/>
              </w:rPr>
              <w:t xml:space="preserve">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fr-CH"/>
              </w:rPr>
              <w:t xml:space="preserve">             Treatment completed: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</w:p>
          <w:p w14:paraId="2E0C38CC" w14:textId="77777777" w:rsidR="00835C6B" w:rsidRPr="00E52185" w:rsidRDefault="00835C6B" w:rsidP="00835C6B">
            <w:pPr>
              <w:pStyle w:val="Listenabsatz"/>
              <w:numPr>
                <w:ilvl w:val="0"/>
                <w:numId w:val="9"/>
              </w:numPr>
              <w:tabs>
                <w:tab w:val="left" w:pos="3969"/>
                <w:tab w:val="left" w:pos="7088"/>
              </w:tabs>
              <w:spacing w:after="120"/>
              <w:ind w:left="357" w:hanging="357"/>
              <w:contextualSpacing w:val="0"/>
              <w:rPr>
                <w:b/>
                <w:sz w:val="20"/>
                <w:lang w:val="en-GB"/>
              </w:rPr>
            </w:pP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en-US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  <w:r w:rsidRPr="00E52185">
              <w:rPr>
                <w:sz w:val="20"/>
                <w:lang w:val="en-US"/>
              </w:rPr>
              <w:tab/>
              <w:t xml:space="preserve">In treatment: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  <w:r w:rsidRPr="00E52185">
              <w:rPr>
                <w:sz w:val="20"/>
                <w:lang w:val="en-US"/>
              </w:rPr>
              <w:t xml:space="preserve">             Treatment completed: </w:t>
            </w:r>
            <w:r w:rsidRPr="00E52185">
              <w:rPr>
                <w:sz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</w:rPr>
            </w:r>
            <w:r w:rsidR="00392455">
              <w:rPr>
                <w:sz w:val="20"/>
              </w:rPr>
              <w:fldChar w:fldCharType="separate"/>
            </w:r>
            <w:r w:rsidRPr="00E52185">
              <w:rPr>
                <w:sz w:val="20"/>
              </w:rPr>
              <w:fldChar w:fldCharType="end"/>
            </w:r>
          </w:p>
          <w:p w14:paraId="25EBB6EA" w14:textId="77777777" w:rsidR="00835C6B" w:rsidRPr="00E52185" w:rsidRDefault="00835C6B" w:rsidP="00835C6B">
            <w:pPr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t>Comments:</w:t>
            </w:r>
            <w:r w:rsidRPr="00E52185">
              <w:rPr>
                <w:b/>
                <w:sz w:val="20"/>
                <w:lang w:val="en-GB"/>
              </w:rPr>
              <w:t xml:space="preserve"> </w:t>
            </w:r>
            <w:r w:rsidRPr="00E52185">
              <w:rPr>
                <w:b/>
                <w:sz w:val="20"/>
                <w:lang w:val="en-GB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E52185">
              <w:rPr>
                <w:b/>
                <w:sz w:val="20"/>
                <w:lang w:val="fr-CH"/>
              </w:rPr>
              <w:instrText xml:space="preserve"> FORMTEXT </w:instrText>
            </w:r>
            <w:r w:rsidRPr="00E52185">
              <w:rPr>
                <w:b/>
                <w:sz w:val="20"/>
                <w:lang w:val="en-GB"/>
              </w:rPr>
            </w:r>
            <w:r w:rsidRPr="00E52185">
              <w:rPr>
                <w:b/>
                <w:sz w:val="20"/>
                <w:lang w:val="en-GB"/>
              </w:rPr>
              <w:fldChar w:fldCharType="separate"/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noProof/>
                <w:sz w:val="20"/>
                <w:lang w:val="en-GB"/>
              </w:rPr>
              <w:t> </w:t>
            </w:r>
            <w:r w:rsidRPr="00E52185">
              <w:rPr>
                <w:b/>
                <w:sz w:val="20"/>
                <w:lang w:val="en-GB"/>
              </w:rPr>
              <w:fldChar w:fldCharType="end"/>
            </w:r>
          </w:p>
          <w:p w14:paraId="1720722C" w14:textId="77777777" w:rsidR="00DE29E4" w:rsidRPr="00E52185" w:rsidRDefault="00DE29E4" w:rsidP="0058704C">
            <w:pPr>
              <w:rPr>
                <w:sz w:val="20"/>
                <w:lang w:val="en-GB"/>
              </w:rPr>
            </w:pPr>
          </w:p>
        </w:tc>
      </w:tr>
      <w:tr w:rsidR="007967F0" w:rsidRPr="00392455" w14:paraId="5101A104" w14:textId="77777777" w:rsidTr="002A2ACB">
        <w:tc>
          <w:tcPr>
            <w:tcW w:w="9060" w:type="dxa"/>
            <w:gridSpan w:val="2"/>
            <w:tcBorders>
              <w:bottom w:val="single" w:sz="12" w:space="0" w:color="auto"/>
            </w:tcBorders>
          </w:tcPr>
          <w:p w14:paraId="468AF1F1" w14:textId="098BF78F" w:rsidR="007967F0" w:rsidRPr="00E52185" w:rsidRDefault="007967F0" w:rsidP="007967F0">
            <w:pPr>
              <w:spacing w:before="120" w:after="80"/>
              <w:rPr>
                <w:b/>
                <w:sz w:val="20"/>
                <w:lang w:val="en-US"/>
              </w:rPr>
            </w:pPr>
            <w:r w:rsidRPr="00D3449C">
              <w:rPr>
                <w:b/>
                <w:sz w:val="20"/>
                <w:lang w:val="en-US"/>
              </w:rPr>
              <w:t>DONOR CARE</w:t>
            </w:r>
          </w:p>
          <w:p w14:paraId="67232B0B" w14:textId="77777777" w:rsidR="007967F0" w:rsidRPr="00E52185" w:rsidRDefault="007967F0" w:rsidP="007967F0">
            <w:pPr>
              <w:tabs>
                <w:tab w:val="left" w:pos="4536"/>
                <w:tab w:val="left" w:pos="5387"/>
                <w:tab w:val="left" w:pos="6521"/>
                <w:tab w:val="left" w:leader="dot" w:pos="8505"/>
              </w:tabs>
              <w:rPr>
                <w:sz w:val="20"/>
                <w:lang w:val="en-GB"/>
              </w:rPr>
            </w:pP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2"/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bookmarkEnd w:id="27"/>
            <w:r w:rsidRPr="00E52185">
              <w:rPr>
                <w:sz w:val="20"/>
                <w:lang w:val="en-GB"/>
              </w:rPr>
              <w:t xml:space="preserve"> as out-patient     </w:t>
            </w:r>
            <w:r w:rsidRPr="00E52185">
              <w:rPr>
                <w:sz w:val="20"/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lkästchen3"/>
            <w:r w:rsidRPr="00E52185">
              <w:rPr>
                <w:sz w:val="20"/>
                <w:lang w:val="en-GB"/>
              </w:rPr>
              <w:instrText xml:space="preserve"> FORMCHECKBOX </w:instrText>
            </w:r>
            <w:r w:rsidR="00392455">
              <w:rPr>
                <w:sz w:val="20"/>
                <w:lang w:val="en-GB"/>
              </w:rPr>
            </w:r>
            <w:r w:rsidR="00392455">
              <w:rPr>
                <w:sz w:val="20"/>
                <w:lang w:val="en-GB"/>
              </w:rPr>
              <w:fldChar w:fldCharType="separate"/>
            </w:r>
            <w:r w:rsidRPr="00E52185">
              <w:rPr>
                <w:sz w:val="20"/>
                <w:lang w:val="en-GB"/>
              </w:rPr>
              <w:fldChar w:fldCharType="end"/>
            </w:r>
            <w:bookmarkEnd w:id="28"/>
            <w:r w:rsidRPr="00E52185">
              <w:rPr>
                <w:sz w:val="20"/>
                <w:lang w:val="en-GB"/>
              </w:rPr>
              <w:t xml:space="preserve"> as in-patient</w:t>
            </w:r>
          </w:p>
          <w:p w14:paraId="1737C15C" w14:textId="1CFE6987" w:rsidR="007967F0" w:rsidRPr="00E52185" w:rsidRDefault="007967F0" w:rsidP="007967F0">
            <w:pPr>
              <w:tabs>
                <w:tab w:val="left" w:pos="4536"/>
                <w:tab w:val="left" w:pos="5387"/>
                <w:tab w:val="left" w:pos="6521"/>
                <w:tab w:val="left" w:leader="dot" w:pos="8505"/>
              </w:tabs>
              <w:rPr>
                <w:sz w:val="20"/>
                <w:lang w:val="en-GB"/>
              </w:rPr>
            </w:pPr>
          </w:p>
        </w:tc>
      </w:tr>
    </w:tbl>
    <w:p w14:paraId="2C1C6888" w14:textId="77777777" w:rsidR="00E47602" w:rsidRDefault="00E47602" w:rsidP="00E47602">
      <w:pPr>
        <w:rPr>
          <w:sz w:val="20"/>
          <w:lang w:val="en-GB"/>
        </w:rPr>
      </w:pPr>
    </w:p>
    <w:p w14:paraId="1808B729" w14:textId="5551F0F8" w:rsidR="00E47602" w:rsidRDefault="006F09E4" w:rsidP="00E47602">
      <w:pPr>
        <w:rPr>
          <w:b/>
          <w:sz w:val="20"/>
          <w:lang w:val="en-GB"/>
        </w:rPr>
      </w:pPr>
      <w:r w:rsidRPr="00E52185">
        <w:rPr>
          <w:sz w:val="20"/>
          <w:lang w:val="en-GB"/>
        </w:rPr>
        <w:t>Fo</w:t>
      </w:r>
      <w:r w:rsidR="00E47602">
        <w:rPr>
          <w:sz w:val="20"/>
          <w:lang w:val="en-GB"/>
        </w:rPr>
        <w:t>r</w:t>
      </w:r>
      <w:r w:rsidRPr="00E52185">
        <w:rPr>
          <w:sz w:val="20"/>
          <w:lang w:val="en-GB"/>
        </w:rPr>
        <w:t>m completed by</w:t>
      </w:r>
      <w:r w:rsidR="002A2ACB" w:rsidRPr="00E52185">
        <w:rPr>
          <w:sz w:val="20"/>
          <w:lang w:val="en-GB"/>
        </w:rPr>
        <w:t xml:space="preserve"> (first/last</w:t>
      </w:r>
      <w:r w:rsidRPr="00E52185">
        <w:rPr>
          <w:sz w:val="20"/>
          <w:lang w:val="en-GB"/>
        </w:rPr>
        <w:t xml:space="preserve"> name</w:t>
      </w:r>
      <w:r w:rsidR="002A2ACB" w:rsidRPr="00E52185">
        <w:rPr>
          <w:sz w:val="20"/>
          <w:lang w:val="en-GB"/>
        </w:rPr>
        <w:t xml:space="preserve">): </w:t>
      </w:r>
      <w:r w:rsidR="002A2ACB" w:rsidRPr="00E52185">
        <w:rPr>
          <w:b/>
          <w:sz w:val="20"/>
          <w:lang w:val="en-GB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29" w:name="Text35"/>
      <w:r w:rsidR="002A2ACB" w:rsidRPr="00E52185">
        <w:rPr>
          <w:b/>
          <w:sz w:val="20"/>
          <w:lang w:val="en-GB"/>
        </w:rPr>
        <w:instrText xml:space="preserve"> FORMTEXT </w:instrText>
      </w:r>
      <w:r w:rsidR="002A2ACB" w:rsidRPr="00E52185">
        <w:rPr>
          <w:b/>
          <w:sz w:val="20"/>
          <w:lang w:val="en-GB"/>
        </w:rPr>
      </w:r>
      <w:r w:rsidR="002A2ACB" w:rsidRPr="00E52185">
        <w:rPr>
          <w:b/>
          <w:sz w:val="20"/>
          <w:lang w:val="en-GB"/>
        </w:rPr>
        <w:fldChar w:fldCharType="separate"/>
      </w:r>
      <w:r w:rsidR="002A2ACB" w:rsidRPr="00E52185">
        <w:rPr>
          <w:b/>
          <w:noProof/>
          <w:sz w:val="20"/>
          <w:lang w:val="en-GB"/>
        </w:rPr>
        <w:t> </w:t>
      </w:r>
      <w:r w:rsidR="002A2ACB" w:rsidRPr="00E52185">
        <w:rPr>
          <w:b/>
          <w:noProof/>
          <w:sz w:val="20"/>
          <w:lang w:val="en-GB"/>
        </w:rPr>
        <w:t> </w:t>
      </w:r>
      <w:r w:rsidR="002A2ACB" w:rsidRPr="00E52185">
        <w:rPr>
          <w:b/>
          <w:noProof/>
          <w:sz w:val="20"/>
          <w:lang w:val="en-GB"/>
        </w:rPr>
        <w:t> </w:t>
      </w:r>
      <w:r w:rsidR="002A2ACB" w:rsidRPr="00E52185">
        <w:rPr>
          <w:b/>
          <w:noProof/>
          <w:sz w:val="20"/>
          <w:lang w:val="en-GB"/>
        </w:rPr>
        <w:t> </w:t>
      </w:r>
      <w:r w:rsidR="002A2ACB" w:rsidRPr="00E52185">
        <w:rPr>
          <w:b/>
          <w:noProof/>
          <w:sz w:val="20"/>
          <w:lang w:val="en-GB"/>
        </w:rPr>
        <w:t> </w:t>
      </w:r>
      <w:r w:rsidR="002A2ACB" w:rsidRPr="00E52185">
        <w:rPr>
          <w:b/>
          <w:sz w:val="20"/>
          <w:lang w:val="en-GB"/>
        </w:rPr>
        <w:fldChar w:fldCharType="end"/>
      </w:r>
      <w:bookmarkEnd w:id="29"/>
      <w:r w:rsidR="00E47602">
        <w:rPr>
          <w:b/>
          <w:sz w:val="20"/>
          <w:lang w:val="en-GB"/>
        </w:rPr>
        <w:tab/>
      </w:r>
      <w:r w:rsidR="00960DF2" w:rsidRPr="00E52185">
        <w:rPr>
          <w:sz w:val="20"/>
          <w:lang w:val="en-GB"/>
        </w:rPr>
        <w:t xml:space="preserve">Date: </w:t>
      </w:r>
      <w:r w:rsidR="00E47602">
        <w:rPr>
          <w:sz w:val="20"/>
          <w:lang w:val="en-GB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30" w:name="Text38"/>
      <w:r w:rsidR="00E47602">
        <w:rPr>
          <w:sz w:val="20"/>
          <w:lang w:val="en-GB"/>
        </w:rPr>
        <w:instrText xml:space="preserve"> FORMTEXT </w:instrText>
      </w:r>
      <w:r w:rsidR="00E47602">
        <w:rPr>
          <w:sz w:val="20"/>
          <w:lang w:val="en-GB"/>
        </w:rPr>
      </w:r>
      <w:r w:rsidR="00E47602">
        <w:rPr>
          <w:sz w:val="20"/>
          <w:lang w:val="en-GB"/>
        </w:rPr>
        <w:fldChar w:fldCharType="separate"/>
      </w:r>
      <w:r w:rsidR="00E47602">
        <w:rPr>
          <w:noProof/>
          <w:sz w:val="20"/>
          <w:lang w:val="en-GB"/>
        </w:rPr>
        <w:t> </w:t>
      </w:r>
      <w:r w:rsidR="00E47602">
        <w:rPr>
          <w:noProof/>
          <w:sz w:val="20"/>
          <w:lang w:val="en-GB"/>
        </w:rPr>
        <w:t> </w:t>
      </w:r>
      <w:r w:rsidR="00E47602">
        <w:rPr>
          <w:noProof/>
          <w:sz w:val="20"/>
          <w:lang w:val="en-GB"/>
        </w:rPr>
        <w:t> </w:t>
      </w:r>
      <w:r w:rsidR="00E47602">
        <w:rPr>
          <w:noProof/>
          <w:sz w:val="20"/>
          <w:lang w:val="en-GB"/>
        </w:rPr>
        <w:t> </w:t>
      </w:r>
      <w:r w:rsidR="00E47602">
        <w:rPr>
          <w:noProof/>
          <w:sz w:val="20"/>
          <w:lang w:val="en-GB"/>
        </w:rPr>
        <w:t> </w:t>
      </w:r>
      <w:r w:rsidR="00E47602">
        <w:rPr>
          <w:sz w:val="20"/>
          <w:lang w:val="en-GB"/>
        </w:rPr>
        <w:fldChar w:fldCharType="end"/>
      </w:r>
      <w:bookmarkEnd w:id="30"/>
    </w:p>
    <w:p w14:paraId="4F0F3017" w14:textId="1573D6EB" w:rsidR="00960DF2" w:rsidRPr="00E52185" w:rsidRDefault="00E47602" w:rsidP="00E47602">
      <w:pPr>
        <w:rPr>
          <w:sz w:val="22"/>
          <w:szCs w:val="22"/>
          <w:lang w:val="en-GB"/>
        </w:rPr>
      </w:pPr>
      <w:r w:rsidRPr="00E52185">
        <w:rPr>
          <w:sz w:val="18"/>
          <w:szCs w:val="18"/>
        </w:rPr>
        <w:fldChar w:fldCharType="begin"/>
      </w:r>
      <w:r w:rsidRPr="00E47602">
        <w:rPr>
          <w:sz w:val="18"/>
          <w:szCs w:val="18"/>
          <w:lang w:val="en-US"/>
        </w:rPr>
        <w:instrText xml:space="preserve"> DISPLAYBARCODE "</w:instrText>
      </w:r>
      <w:r w:rsidRPr="00E52185">
        <w:rPr>
          <w:sz w:val="18"/>
          <w:szCs w:val="18"/>
        </w:rPr>
        <w:fldChar w:fldCharType="begin">
          <w:ffData>
            <w:name w:val="BARCODE3"/>
            <w:enabled/>
            <w:calcOnExit w:val="0"/>
            <w:textInput/>
          </w:ffData>
        </w:fldChar>
      </w:r>
      <w:bookmarkStart w:id="31" w:name="BARCODE3"/>
      <w:r w:rsidRPr="00E47602">
        <w:rPr>
          <w:sz w:val="18"/>
          <w:szCs w:val="18"/>
          <w:lang w:val="en-US"/>
        </w:rPr>
        <w:instrText xml:space="preserve"> FORMTEXT </w:instrText>
      </w:r>
      <w:r w:rsidRPr="00E52185">
        <w:rPr>
          <w:sz w:val="18"/>
          <w:szCs w:val="18"/>
        </w:rPr>
      </w:r>
      <w:r w:rsidRPr="00E52185">
        <w:rPr>
          <w:sz w:val="18"/>
          <w:szCs w:val="18"/>
        </w:rPr>
        <w:fldChar w:fldCharType="separate"/>
      </w:r>
      <w:r w:rsidRPr="00E52185">
        <w:rPr>
          <w:sz w:val="18"/>
          <w:szCs w:val="18"/>
        </w:rPr>
        <w:instrText> </w:instrText>
      </w:r>
      <w:r w:rsidRPr="00E52185">
        <w:rPr>
          <w:sz w:val="18"/>
          <w:szCs w:val="18"/>
        </w:rPr>
        <w:instrText> </w:instrText>
      </w:r>
      <w:r w:rsidRPr="00E52185">
        <w:rPr>
          <w:sz w:val="18"/>
          <w:szCs w:val="18"/>
        </w:rPr>
        <w:instrText> </w:instrText>
      </w:r>
      <w:r w:rsidRPr="00E52185">
        <w:rPr>
          <w:sz w:val="18"/>
          <w:szCs w:val="18"/>
        </w:rPr>
        <w:instrText> </w:instrText>
      </w:r>
      <w:r w:rsidRPr="00E52185">
        <w:rPr>
          <w:sz w:val="18"/>
          <w:szCs w:val="18"/>
        </w:rPr>
        <w:instrText> </w:instrText>
      </w:r>
      <w:r w:rsidRPr="00E52185">
        <w:rPr>
          <w:sz w:val="18"/>
          <w:szCs w:val="18"/>
        </w:rPr>
        <w:fldChar w:fldCharType="end"/>
      </w:r>
      <w:bookmarkEnd w:id="31"/>
      <w:r w:rsidRPr="00E47602">
        <w:rPr>
          <w:sz w:val="18"/>
          <w:szCs w:val="18"/>
          <w:lang w:val="en-US"/>
        </w:rPr>
        <w:instrText xml:space="preserve">" CODE128 \t \h 1500 </w:instrText>
      </w:r>
      <w:r w:rsidRPr="00E52185">
        <w:rPr>
          <w:sz w:val="18"/>
          <w:szCs w:val="18"/>
        </w:rPr>
        <w:fldChar w:fldCharType="end"/>
      </w:r>
    </w:p>
    <w:sectPr w:rsidR="00960DF2" w:rsidRPr="00E52185" w:rsidSect="00E47602">
      <w:headerReference w:type="default" r:id="rId9"/>
      <w:footerReference w:type="default" r:id="rId10"/>
      <w:pgSz w:w="11906" w:h="16838" w:code="9"/>
      <w:pgMar w:top="1134" w:right="1418" w:bottom="993" w:left="1418" w:header="425" w:footer="510" w:gutter="0"/>
      <w:paperSrc w:first="15" w:other="15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40668" w14:textId="77777777" w:rsidR="009961FC" w:rsidRDefault="009961FC">
      <w:r>
        <w:separator/>
      </w:r>
    </w:p>
  </w:endnote>
  <w:endnote w:type="continuationSeparator" w:id="0">
    <w:p w14:paraId="2E060151" w14:textId="77777777" w:rsidR="009961FC" w:rsidRDefault="00996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387"/>
      <w:gridCol w:w="1275"/>
      <w:gridCol w:w="1843"/>
    </w:tblGrid>
    <w:tr w:rsidR="00835C6B" w:rsidRPr="00FE263D" w14:paraId="66807C7A" w14:textId="77777777" w:rsidTr="006D1F8B">
      <w:tc>
        <w:tcPr>
          <w:tcW w:w="851" w:type="dxa"/>
        </w:tcPr>
        <w:p w14:paraId="1238E068" w14:textId="01781806" w:rsidR="00835C6B" w:rsidRPr="00FE263D" w:rsidRDefault="00835C6B" w:rsidP="00835C6B">
          <w:pPr>
            <w:tabs>
              <w:tab w:val="left" w:pos="5130"/>
            </w:tabs>
            <w:jc w:val="both"/>
            <w:rPr>
              <w:b/>
              <w:sz w:val="16"/>
              <w:szCs w:val="16"/>
            </w:rPr>
          </w:pPr>
          <w:r w:rsidRPr="00FE263D">
            <w:rPr>
              <w:b/>
              <w:sz w:val="16"/>
              <w:szCs w:val="16"/>
            </w:rPr>
            <w:t xml:space="preserve">Nr: </w:t>
          </w:r>
          <w:sdt>
            <w:sdtPr>
              <w:rPr>
                <w:sz w:val="16"/>
                <w:szCs w:val="16"/>
              </w:rPr>
              <w:id w:val="-162314276"/>
              <w:dataBinding w:prefixMappings="xmlns:ns0='http://ch.ser.dx4.bnc/data' xmlns:ns1='urn:schemas-microsoft-com:datatypes' " w:xpath="/ns0:data[1]/ns0:doknr[1]" w:storeItemID="{72AC65BF-45D5-4912-B979-662C64F62056}"/>
              <w:text/>
            </w:sdtPr>
            <w:sdtEndPr/>
            <w:sdtContent>
              <w:r>
                <w:rPr>
                  <w:sz w:val="16"/>
                  <w:szCs w:val="16"/>
                </w:rPr>
                <w:t>1450</w:t>
              </w:r>
              <w:r w:rsidRPr="00FE263D">
                <w:rPr>
                  <w:sz w:val="16"/>
                  <w:szCs w:val="16"/>
                </w:rPr>
                <w:t xml:space="preserve"> </w:t>
              </w:r>
            </w:sdtContent>
          </w:sdt>
          <w:r w:rsidRPr="00FE263D">
            <w:rPr>
              <w:b/>
              <w:sz w:val="16"/>
              <w:szCs w:val="16"/>
            </w:rPr>
            <w:t xml:space="preserve"> </w:t>
          </w:r>
        </w:p>
      </w:tc>
      <w:tc>
        <w:tcPr>
          <w:tcW w:w="5387" w:type="dxa"/>
        </w:tcPr>
        <w:p w14:paraId="2B05C330" w14:textId="6C564F76" w:rsidR="00835C6B" w:rsidRPr="006C3E14" w:rsidRDefault="00835C6B" w:rsidP="00835C6B">
          <w:pPr>
            <w:jc w:val="both"/>
            <w:rPr>
              <w:sz w:val="16"/>
              <w:szCs w:val="16"/>
              <w:lang w:val="en-US"/>
            </w:rPr>
          </w:pPr>
          <w:r w:rsidRPr="006C3E14">
            <w:rPr>
              <w:b/>
              <w:sz w:val="16"/>
              <w:szCs w:val="16"/>
              <w:lang w:val="en-US"/>
            </w:rPr>
            <w:t>Name:</w:t>
          </w:r>
          <w:r w:rsidRPr="006C3E14">
            <w:rPr>
              <w:sz w:val="16"/>
              <w:szCs w:val="16"/>
              <w:lang w:val="en-US"/>
            </w:rPr>
            <w:t xml:space="preserve"> </w:t>
          </w:r>
          <w:sdt>
            <w:sdtPr>
              <w:rPr>
                <w:sz w:val="16"/>
                <w:szCs w:val="16"/>
                <w:lang w:val="en-US"/>
              </w:rPr>
              <w:id w:val="504405364"/>
              <w:dataBinding w:prefixMappings="xmlns:ns0='http://ch.ser.dx4.bnc/data' xmlns:ns1='urn:schemas-microsoft-com:datatypes' " w:xpath="/ns0:data[1]/ns0:dokname[1]" w:storeItemID="{72AC65BF-45D5-4912-B979-662C64F62056}"/>
              <w:text/>
            </w:sdtPr>
            <w:sdtEndPr/>
            <w:sdtContent>
              <w:r>
                <w:rPr>
                  <w:sz w:val="16"/>
                  <w:szCs w:val="16"/>
                  <w:lang w:val="en-US"/>
                </w:rPr>
                <w:t>FOR_Donor_Collection_Data</w:t>
              </w:r>
            </w:sdtContent>
          </w:sdt>
        </w:p>
      </w:tc>
      <w:tc>
        <w:tcPr>
          <w:tcW w:w="1275" w:type="dxa"/>
        </w:tcPr>
        <w:p w14:paraId="171DC4E8" w14:textId="5F5D4541" w:rsidR="00835C6B" w:rsidRPr="00FE263D" w:rsidRDefault="00835C6B" w:rsidP="00835C6B">
          <w:pPr>
            <w:jc w:val="both"/>
            <w:rPr>
              <w:b/>
              <w:sz w:val="16"/>
              <w:szCs w:val="16"/>
            </w:rPr>
          </w:pPr>
          <w:r w:rsidRPr="00FE263D">
            <w:rPr>
              <w:b/>
              <w:sz w:val="16"/>
              <w:szCs w:val="16"/>
            </w:rPr>
            <w:t>Version:</w:t>
          </w:r>
          <w:r w:rsidR="003B0EB0">
            <w:rPr>
              <w:sz w:val="16"/>
              <w:szCs w:val="16"/>
            </w:rPr>
            <w:t xml:space="preserve"> 1</w:t>
          </w:r>
          <w:r w:rsidR="00702F79">
            <w:rPr>
              <w:sz w:val="16"/>
              <w:szCs w:val="16"/>
            </w:rPr>
            <w:t>8</w:t>
          </w:r>
        </w:p>
      </w:tc>
      <w:tc>
        <w:tcPr>
          <w:tcW w:w="1843" w:type="dxa"/>
        </w:tcPr>
        <w:p w14:paraId="6C17C228" w14:textId="7640C48F" w:rsidR="00835C6B" w:rsidRPr="00FE263D" w:rsidRDefault="00835C6B" w:rsidP="003B0EB0">
          <w:pPr>
            <w:jc w:val="right"/>
            <w:rPr>
              <w:sz w:val="16"/>
              <w:szCs w:val="16"/>
            </w:rPr>
          </w:pPr>
          <w:r w:rsidRPr="00FE263D">
            <w:rPr>
              <w:b/>
              <w:sz w:val="16"/>
              <w:szCs w:val="16"/>
            </w:rPr>
            <w:t>Gültig ab:</w:t>
          </w:r>
          <w:r>
            <w:rPr>
              <w:sz w:val="16"/>
              <w:szCs w:val="16"/>
            </w:rPr>
            <w:t xml:space="preserve"> </w:t>
          </w:r>
          <w:r w:rsidR="00702F79">
            <w:rPr>
              <w:sz w:val="16"/>
              <w:szCs w:val="16"/>
            </w:rPr>
            <w:t>23</w:t>
          </w:r>
          <w:r w:rsidR="00401EB0">
            <w:rPr>
              <w:sz w:val="16"/>
              <w:szCs w:val="16"/>
            </w:rPr>
            <w:t>.</w:t>
          </w:r>
          <w:r w:rsidR="003B0EB0">
            <w:rPr>
              <w:sz w:val="16"/>
              <w:szCs w:val="16"/>
            </w:rPr>
            <w:t>0</w:t>
          </w:r>
          <w:r w:rsidR="00702F79">
            <w:rPr>
              <w:sz w:val="16"/>
              <w:szCs w:val="16"/>
            </w:rPr>
            <w:t>8</w:t>
          </w:r>
          <w:r>
            <w:rPr>
              <w:sz w:val="16"/>
              <w:szCs w:val="16"/>
            </w:rPr>
            <w:t>.202</w:t>
          </w:r>
          <w:r w:rsidR="00702F79">
            <w:rPr>
              <w:sz w:val="16"/>
              <w:szCs w:val="16"/>
            </w:rPr>
            <w:t>4</w:t>
          </w:r>
        </w:p>
      </w:tc>
    </w:tr>
    <w:tr w:rsidR="00835C6B" w:rsidRPr="00FE263D" w14:paraId="73DDB2E2" w14:textId="77777777" w:rsidTr="006D1F8B">
      <w:trPr>
        <w:trHeight w:val="91"/>
      </w:trPr>
      <w:tc>
        <w:tcPr>
          <w:tcW w:w="9356" w:type="dxa"/>
          <w:gridSpan w:val="4"/>
        </w:tcPr>
        <w:p w14:paraId="6A344F93" w14:textId="3161A340" w:rsidR="00835C6B" w:rsidRPr="00FE263D" w:rsidRDefault="00835C6B" w:rsidP="00835C6B">
          <w:pPr>
            <w:jc w:val="right"/>
            <w:rPr>
              <w:b/>
              <w:sz w:val="16"/>
              <w:szCs w:val="16"/>
            </w:rPr>
          </w:pPr>
          <w:r w:rsidRPr="00FE263D">
            <w:rPr>
              <w:b/>
              <w:sz w:val="16"/>
              <w:szCs w:val="16"/>
            </w:rPr>
            <w:t>Seite:</w:t>
          </w:r>
          <w:r w:rsidRPr="00FE263D">
            <w:rPr>
              <w:sz w:val="16"/>
              <w:szCs w:val="16"/>
            </w:rPr>
            <w:t xml:space="preserve"> </w:t>
          </w:r>
          <w:r w:rsidRPr="00FE263D">
            <w:rPr>
              <w:sz w:val="16"/>
              <w:szCs w:val="16"/>
            </w:rPr>
            <w:fldChar w:fldCharType="begin"/>
          </w:r>
          <w:r w:rsidRPr="00FE263D">
            <w:rPr>
              <w:sz w:val="16"/>
              <w:szCs w:val="16"/>
            </w:rPr>
            <w:instrText xml:space="preserve"> PAGE    \* MERGEFORMAT </w:instrText>
          </w:r>
          <w:r w:rsidRPr="00FE263D">
            <w:rPr>
              <w:sz w:val="16"/>
              <w:szCs w:val="16"/>
            </w:rPr>
            <w:fldChar w:fldCharType="separate"/>
          </w:r>
          <w:r w:rsidR="003B0EB0">
            <w:rPr>
              <w:noProof/>
              <w:sz w:val="16"/>
              <w:szCs w:val="16"/>
            </w:rPr>
            <w:t>2</w:t>
          </w:r>
          <w:r w:rsidRPr="00FE263D">
            <w:rPr>
              <w:sz w:val="16"/>
              <w:szCs w:val="16"/>
            </w:rPr>
            <w:fldChar w:fldCharType="end"/>
          </w:r>
          <w:r w:rsidRPr="00FE263D">
            <w:rPr>
              <w:sz w:val="16"/>
              <w:szCs w:val="16"/>
            </w:rPr>
            <w:t xml:space="preserve"> von </w:t>
          </w:r>
          <w:r w:rsidRPr="00FE263D">
            <w:rPr>
              <w:sz w:val="16"/>
              <w:szCs w:val="16"/>
            </w:rPr>
            <w:fldChar w:fldCharType="begin"/>
          </w:r>
          <w:r w:rsidRPr="00FE263D">
            <w:rPr>
              <w:sz w:val="16"/>
              <w:szCs w:val="16"/>
            </w:rPr>
            <w:instrText xml:space="preserve"> NUMPAGES   \* MERGEFORMAT </w:instrText>
          </w:r>
          <w:r w:rsidRPr="00FE263D">
            <w:rPr>
              <w:sz w:val="16"/>
              <w:szCs w:val="16"/>
            </w:rPr>
            <w:fldChar w:fldCharType="separate"/>
          </w:r>
          <w:r w:rsidR="003B0EB0">
            <w:rPr>
              <w:noProof/>
              <w:sz w:val="16"/>
              <w:szCs w:val="16"/>
            </w:rPr>
            <w:t>4</w:t>
          </w:r>
          <w:r w:rsidRPr="00FE263D">
            <w:rPr>
              <w:sz w:val="16"/>
              <w:szCs w:val="16"/>
            </w:rPr>
            <w:fldChar w:fldCharType="end"/>
          </w:r>
        </w:p>
      </w:tc>
    </w:tr>
  </w:tbl>
  <w:p w14:paraId="0132B542" w14:textId="77777777" w:rsidR="009961FC" w:rsidRPr="00754512" w:rsidRDefault="009961FC">
    <w:pPr>
      <w:pStyle w:val="Fuzeile"/>
      <w:tabs>
        <w:tab w:val="clear" w:pos="4153"/>
        <w:tab w:val="clear" w:pos="8306"/>
        <w:tab w:val="right" w:pos="9000"/>
      </w:tabs>
      <w:rPr>
        <w:sz w:val="2"/>
        <w:szCs w:val="2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4ADAB" w14:textId="77777777" w:rsidR="009961FC" w:rsidRDefault="009961FC">
      <w:r>
        <w:separator/>
      </w:r>
    </w:p>
  </w:footnote>
  <w:footnote w:type="continuationSeparator" w:id="0">
    <w:p w14:paraId="2A863CFA" w14:textId="77777777" w:rsidR="009961FC" w:rsidRDefault="00996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9CA19" w14:textId="636F4FFD" w:rsidR="009961FC" w:rsidRDefault="00392455" w:rsidP="008A1318">
    <w:pPr>
      <w:pStyle w:val="Kopfzeile"/>
    </w:pPr>
    <w:r>
      <w:rPr>
        <w:noProof/>
        <w:lang w:eastAsia="de-CH"/>
      </w:rPr>
      <w:pict w14:anchorId="0C202B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4.4pt;height:82.2pt">
          <v:imagedata r:id="rId1" o:title="bch_kopfzeile_online-formular_2022_followup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313CC"/>
    <w:multiLevelType w:val="multilevel"/>
    <w:tmpl w:val="FBFC81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690144"/>
    <w:multiLevelType w:val="hybridMultilevel"/>
    <w:tmpl w:val="FBFC8188"/>
    <w:lvl w:ilvl="0" w:tplc="E304D4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C20260"/>
    <w:multiLevelType w:val="hybridMultilevel"/>
    <w:tmpl w:val="E362B534"/>
    <w:lvl w:ilvl="0" w:tplc="08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D24DB0"/>
    <w:multiLevelType w:val="hybridMultilevel"/>
    <w:tmpl w:val="FC889D28"/>
    <w:lvl w:ilvl="0" w:tplc="8974B81A">
      <w:start w:val="1"/>
      <w:numFmt w:val="bullet"/>
      <w:pStyle w:val="SBSCAufzaehlung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32117"/>
    <w:multiLevelType w:val="hybridMultilevel"/>
    <w:tmpl w:val="4EE64826"/>
    <w:lvl w:ilvl="0" w:tplc="278A4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301360"/>
    <w:multiLevelType w:val="hybridMultilevel"/>
    <w:tmpl w:val="179057D2"/>
    <w:lvl w:ilvl="0" w:tplc="278A4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0336DE8"/>
    <w:multiLevelType w:val="hybridMultilevel"/>
    <w:tmpl w:val="A3102AC0"/>
    <w:lvl w:ilvl="0" w:tplc="4FF84074">
      <w:start w:val="1"/>
      <w:numFmt w:val="decimal"/>
      <w:pStyle w:val="1Ueberschrift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4C6791F"/>
    <w:multiLevelType w:val="hybridMultilevel"/>
    <w:tmpl w:val="30463D22"/>
    <w:lvl w:ilvl="0" w:tplc="278A4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CB7E2F"/>
    <w:multiLevelType w:val="hybridMultilevel"/>
    <w:tmpl w:val="BE82FF1C"/>
    <w:lvl w:ilvl="0" w:tplc="925AEE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46C2433"/>
    <w:multiLevelType w:val="hybridMultilevel"/>
    <w:tmpl w:val="B9324118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994"/>
    <w:rsid w:val="00013A93"/>
    <w:rsid w:val="00013C2A"/>
    <w:rsid w:val="000143E2"/>
    <w:rsid w:val="00015EC8"/>
    <w:rsid w:val="00020F71"/>
    <w:rsid w:val="000304C2"/>
    <w:rsid w:val="000357CF"/>
    <w:rsid w:val="00036FC1"/>
    <w:rsid w:val="000376ED"/>
    <w:rsid w:val="00037CE2"/>
    <w:rsid w:val="00037D80"/>
    <w:rsid w:val="000410A2"/>
    <w:rsid w:val="00050F09"/>
    <w:rsid w:val="0005604A"/>
    <w:rsid w:val="0006109C"/>
    <w:rsid w:val="00061DA9"/>
    <w:rsid w:val="00061DC9"/>
    <w:rsid w:val="0006363A"/>
    <w:rsid w:val="00064296"/>
    <w:rsid w:val="0007142F"/>
    <w:rsid w:val="000832E0"/>
    <w:rsid w:val="00085F6A"/>
    <w:rsid w:val="000910A8"/>
    <w:rsid w:val="00092C6E"/>
    <w:rsid w:val="0009527C"/>
    <w:rsid w:val="000978E0"/>
    <w:rsid w:val="000A35B6"/>
    <w:rsid w:val="000A6EA2"/>
    <w:rsid w:val="000B0099"/>
    <w:rsid w:val="000B0384"/>
    <w:rsid w:val="000B040F"/>
    <w:rsid w:val="000B48BF"/>
    <w:rsid w:val="000C07AF"/>
    <w:rsid w:val="000C1519"/>
    <w:rsid w:val="000C1EEF"/>
    <w:rsid w:val="000C2A83"/>
    <w:rsid w:val="000C410B"/>
    <w:rsid w:val="000C4F90"/>
    <w:rsid w:val="000D0B3B"/>
    <w:rsid w:val="000D26DF"/>
    <w:rsid w:val="000E2A29"/>
    <w:rsid w:val="000E4242"/>
    <w:rsid w:val="000F005C"/>
    <w:rsid w:val="000F5DFD"/>
    <w:rsid w:val="001003A3"/>
    <w:rsid w:val="00101C66"/>
    <w:rsid w:val="00102978"/>
    <w:rsid w:val="00105563"/>
    <w:rsid w:val="001278CE"/>
    <w:rsid w:val="0013100D"/>
    <w:rsid w:val="00132509"/>
    <w:rsid w:val="00136AD1"/>
    <w:rsid w:val="00137FCF"/>
    <w:rsid w:val="001420AB"/>
    <w:rsid w:val="001459D9"/>
    <w:rsid w:val="00147418"/>
    <w:rsid w:val="00162E6E"/>
    <w:rsid w:val="0016644C"/>
    <w:rsid w:val="00172E8B"/>
    <w:rsid w:val="00175EDD"/>
    <w:rsid w:val="001818F8"/>
    <w:rsid w:val="00182924"/>
    <w:rsid w:val="00185920"/>
    <w:rsid w:val="001863D7"/>
    <w:rsid w:val="00186B8A"/>
    <w:rsid w:val="00191DCE"/>
    <w:rsid w:val="00194F2D"/>
    <w:rsid w:val="00197FD9"/>
    <w:rsid w:val="001B2B82"/>
    <w:rsid w:val="001C55E0"/>
    <w:rsid w:val="001D46E5"/>
    <w:rsid w:val="001E04E0"/>
    <w:rsid w:val="001E268A"/>
    <w:rsid w:val="001F1AC7"/>
    <w:rsid w:val="0020570F"/>
    <w:rsid w:val="0020625E"/>
    <w:rsid w:val="00207C60"/>
    <w:rsid w:val="002112E4"/>
    <w:rsid w:val="002113A6"/>
    <w:rsid w:val="00212DFB"/>
    <w:rsid w:val="002168B4"/>
    <w:rsid w:val="00221A3D"/>
    <w:rsid w:val="00225AD3"/>
    <w:rsid w:val="002410C3"/>
    <w:rsid w:val="00257162"/>
    <w:rsid w:val="00267A79"/>
    <w:rsid w:val="002719A6"/>
    <w:rsid w:val="0028143F"/>
    <w:rsid w:val="00282A23"/>
    <w:rsid w:val="00284775"/>
    <w:rsid w:val="002861F9"/>
    <w:rsid w:val="00286933"/>
    <w:rsid w:val="0028757E"/>
    <w:rsid w:val="002876A9"/>
    <w:rsid w:val="002A014C"/>
    <w:rsid w:val="002A2ACB"/>
    <w:rsid w:val="002A43AF"/>
    <w:rsid w:val="002A680A"/>
    <w:rsid w:val="002A6859"/>
    <w:rsid w:val="002B6861"/>
    <w:rsid w:val="002C0AAE"/>
    <w:rsid w:val="002C1755"/>
    <w:rsid w:val="002C4D86"/>
    <w:rsid w:val="002D2A1F"/>
    <w:rsid w:val="002E0356"/>
    <w:rsid w:val="002E03AF"/>
    <w:rsid w:val="002E17CF"/>
    <w:rsid w:val="002E2CA9"/>
    <w:rsid w:val="002E7CBF"/>
    <w:rsid w:val="002F5F13"/>
    <w:rsid w:val="002F6866"/>
    <w:rsid w:val="003160A7"/>
    <w:rsid w:val="00326866"/>
    <w:rsid w:val="00331783"/>
    <w:rsid w:val="0033507E"/>
    <w:rsid w:val="0034175C"/>
    <w:rsid w:val="00343498"/>
    <w:rsid w:val="00366093"/>
    <w:rsid w:val="00366AFE"/>
    <w:rsid w:val="003678E2"/>
    <w:rsid w:val="003832FC"/>
    <w:rsid w:val="00387075"/>
    <w:rsid w:val="00392455"/>
    <w:rsid w:val="003A2B49"/>
    <w:rsid w:val="003A4692"/>
    <w:rsid w:val="003A72CD"/>
    <w:rsid w:val="003B0EB0"/>
    <w:rsid w:val="003B3D88"/>
    <w:rsid w:val="003B4B59"/>
    <w:rsid w:val="003B7223"/>
    <w:rsid w:val="003C090D"/>
    <w:rsid w:val="003C0FAB"/>
    <w:rsid w:val="003C558D"/>
    <w:rsid w:val="003C5AF5"/>
    <w:rsid w:val="003C793F"/>
    <w:rsid w:val="003D11C7"/>
    <w:rsid w:val="003E712A"/>
    <w:rsid w:val="003F3C8F"/>
    <w:rsid w:val="003F691D"/>
    <w:rsid w:val="00401EB0"/>
    <w:rsid w:val="00411381"/>
    <w:rsid w:val="00415FD7"/>
    <w:rsid w:val="004225EC"/>
    <w:rsid w:val="0042646C"/>
    <w:rsid w:val="00431E23"/>
    <w:rsid w:val="004418D9"/>
    <w:rsid w:val="00443F5D"/>
    <w:rsid w:val="00454ED2"/>
    <w:rsid w:val="00470B84"/>
    <w:rsid w:val="0047557D"/>
    <w:rsid w:val="00476998"/>
    <w:rsid w:val="00477B7C"/>
    <w:rsid w:val="0048081F"/>
    <w:rsid w:val="00480C56"/>
    <w:rsid w:val="00484ECA"/>
    <w:rsid w:val="0048738B"/>
    <w:rsid w:val="0049268C"/>
    <w:rsid w:val="00492994"/>
    <w:rsid w:val="0049547B"/>
    <w:rsid w:val="00496667"/>
    <w:rsid w:val="004A06DA"/>
    <w:rsid w:val="004A37F6"/>
    <w:rsid w:val="004B0532"/>
    <w:rsid w:val="004B1237"/>
    <w:rsid w:val="004C7D33"/>
    <w:rsid w:val="004D7A87"/>
    <w:rsid w:val="004E08C0"/>
    <w:rsid w:val="004E3521"/>
    <w:rsid w:val="004E446B"/>
    <w:rsid w:val="004E55F7"/>
    <w:rsid w:val="004F75BA"/>
    <w:rsid w:val="005001E0"/>
    <w:rsid w:val="005047F8"/>
    <w:rsid w:val="005115D1"/>
    <w:rsid w:val="005136C1"/>
    <w:rsid w:val="0052043C"/>
    <w:rsid w:val="00520744"/>
    <w:rsid w:val="00522B28"/>
    <w:rsid w:val="00530616"/>
    <w:rsid w:val="00532CDD"/>
    <w:rsid w:val="00535A39"/>
    <w:rsid w:val="00543D98"/>
    <w:rsid w:val="005464CB"/>
    <w:rsid w:val="00547FEA"/>
    <w:rsid w:val="005508B0"/>
    <w:rsid w:val="00552A25"/>
    <w:rsid w:val="0057219C"/>
    <w:rsid w:val="00580B07"/>
    <w:rsid w:val="005863AB"/>
    <w:rsid w:val="0058704C"/>
    <w:rsid w:val="00596C64"/>
    <w:rsid w:val="005A107C"/>
    <w:rsid w:val="005A5781"/>
    <w:rsid w:val="005A6932"/>
    <w:rsid w:val="005B2AD1"/>
    <w:rsid w:val="005C0B6B"/>
    <w:rsid w:val="005C36AC"/>
    <w:rsid w:val="005C3B28"/>
    <w:rsid w:val="005D05B3"/>
    <w:rsid w:val="005D2D2C"/>
    <w:rsid w:val="005D6126"/>
    <w:rsid w:val="005D68A4"/>
    <w:rsid w:val="005E4A88"/>
    <w:rsid w:val="005F1CDB"/>
    <w:rsid w:val="005F1FA6"/>
    <w:rsid w:val="00600062"/>
    <w:rsid w:val="00600255"/>
    <w:rsid w:val="00602BBC"/>
    <w:rsid w:val="0061035B"/>
    <w:rsid w:val="00611ACC"/>
    <w:rsid w:val="00633A09"/>
    <w:rsid w:val="0064067B"/>
    <w:rsid w:val="00643A01"/>
    <w:rsid w:val="00652C56"/>
    <w:rsid w:val="0065314E"/>
    <w:rsid w:val="00653BA9"/>
    <w:rsid w:val="006603CC"/>
    <w:rsid w:val="006631CA"/>
    <w:rsid w:val="00663575"/>
    <w:rsid w:val="00675ADA"/>
    <w:rsid w:val="0067650E"/>
    <w:rsid w:val="00676771"/>
    <w:rsid w:val="00681926"/>
    <w:rsid w:val="006845F8"/>
    <w:rsid w:val="006927AF"/>
    <w:rsid w:val="00697994"/>
    <w:rsid w:val="006A0A3E"/>
    <w:rsid w:val="006A1422"/>
    <w:rsid w:val="006A16EB"/>
    <w:rsid w:val="006A4271"/>
    <w:rsid w:val="006A5FCE"/>
    <w:rsid w:val="006B4E35"/>
    <w:rsid w:val="006B6DF7"/>
    <w:rsid w:val="006B7180"/>
    <w:rsid w:val="006C585A"/>
    <w:rsid w:val="006D27EC"/>
    <w:rsid w:val="006D453E"/>
    <w:rsid w:val="006E030A"/>
    <w:rsid w:val="006E2CFE"/>
    <w:rsid w:val="006E2FD7"/>
    <w:rsid w:val="006E5BA8"/>
    <w:rsid w:val="006E6A63"/>
    <w:rsid w:val="006E7DA1"/>
    <w:rsid w:val="006F09E4"/>
    <w:rsid w:val="006F433F"/>
    <w:rsid w:val="006F68B8"/>
    <w:rsid w:val="006F6F05"/>
    <w:rsid w:val="00702F79"/>
    <w:rsid w:val="00707719"/>
    <w:rsid w:val="00711BF1"/>
    <w:rsid w:val="007149FC"/>
    <w:rsid w:val="0071734A"/>
    <w:rsid w:val="007228C4"/>
    <w:rsid w:val="00725B56"/>
    <w:rsid w:val="007328DC"/>
    <w:rsid w:val="00733B9B"/>
    <w:rsid w:val="00735169"/>
    <w:rsid w:val="00737771"/>
    <w:rsid w:val="007421F5"/>
    <w:rsid w:val="00751E3B"/>
    <w:rsid w:val="00754512"/>
    <w:rsid w:val="00754D4C"/>
    <w:rsid w:val="00766604"/>
    <w:rsid w:val="00770A69"/>
    <w:rsid w:val="00775894"/>
    <w:rsid w:val="0078177A"/>
    <w:rsid w:val="00783B39"/>
    <w:rsid w:val="007907FB"/>
    <w:rsid w:val="00792E91"/>
    <w:rsid w:val="007967EC"/>
    <w:rsid w:val="007967F0"/>
    <w:rsid w:val="00797C8B"/>
    <w:rsid w:val="007A3E1D"/>
    <w:rsid w:val="007B054D"/>
    <w:rsid w:val="007C00B8"/>
    <w:rsid w:val="007C10A2"/>
    <w:rsid w:val="007C547C"/>
    <w:rsid w:val="007D0702"/>
    <w:rsid w:val="007F3894"/>
    <w:rsid w:val="007F4BD7"/>
    <w:rsid w:val="00811081"/>
    <w:rsid w:val="008141F1"/>
    <w:rsid w:val="00820A79"/>
    <w:rsid w:val="00820D6B"/>
    <w:rsid w:val="00822780"/>
    <w:rsid w:val="00822C38"/>
    <w:rsid w:val="00822C5C"/>
    <w:rsid w:val="00824A4C"/>
    <w:rsid w:val="008278F1"/>
    <w:rsid w:val="00832DB2"/>
    <w:rsid w:val="00832E16"/>
    <w:rsid w:val="008345F5"/>
    <w:rsid w:val="00835C6B"/>
    <w:rsid w:val="00836F46"/>
    <w:rsid w:val="0084058A"/>
    <w:rsid w:val="00844C58"/>
    <w:rsid w:val="00844CD9"/>
    <w:rsid w:val="008558B8"/>
    <w:rsid w:val="008574AB"/>
    <w:rsid w:val="0086321A"/>
    <w:rsid w:val="008643DD"/>
    <w:rsid w:val="00865250"/>
    <w:rsid w:val="00866B2D"/>
    <w:rsid w:val="00867281"/>
    <w:rsid w:val="008718CD"/>
    <w:rsid w:val="00874C6F"/>
    <w:rsid w:val="00875AAB"/>
    <w:rsid w:val="0088015C"/>
    <w:rsid w:val="00883C9A"/>
    <w:rsid w:val="0088418D"/>
    <w:rsid w:val="008857A0"/>
    <w:rsid w:val="00896354"/>
    <w:rsid w:val="0089714B"/>
    <w:rsid w:val="008A1318"/>
    <w:rsid w:val="008A73DF"/>
    <w:rsid w:val="008B4E76"/>
    <w:rsid w:val="008C0993"/>
    <w:rsid w:val="008C640D"/>
    <w:rsid w:val="008D094D"/>
    <w:rsid w:val="008D1965"/>
    <w:rsid w:val="008D4A63"/>
    <w:rsid w:val="008D7D2E"/>
    <w:rsid w:val="008F1160"/>
    <w:rsid w:val="008F11F9"/>
    <w:rsid w:val="008F2A83"/>
    <w:rsid w:val="008F319D"/>
    <w:rsid w:val="008F3B2C"/>
    <w:rsid w:val="008F6453"/>
    <w:rsid w:val="008F6D2A"/>
    <w:rsid w:val="009023B8"/>
    <w:rsid w:val="009126E7"/>
    <w:rsid w:val="00915C38"/>
    <w:rsid w:val="00920C04"/>
    <w:rsid w:val="00923F65"/>
    <w:rsid w:val="009301F8"/>
    <w:rsid w:val="00933667"/>
    <w:rsid w:val="009336C4"/>
    <w:rsid w:val="00935FE6"/>
    <w:rsid w:val="00937353"/>
    <w:rsid w:val="00942195"/>
    <w:rsid w:val="00945F64"/>
    <w:rsid w:val="00952118"/>
    <w:rsid w:val="00960DF2"/>
    <w:rsid w:val="00964F0F"/>
    <w:rsid w:val="009668C7"/>
    <w:rsid w:val="00972CCF"/>
    <w:rsid w:val="009838B3"/>
    <w:rsid w:val="00987726"/>
    <w:rsid w:val="00991C1D"/>
    <w:rsid w:val="009961FC"/>
    <w:rsid w:val="009A2F25"/>
    <w:rsid w:val="009B1525"/>
    <w:rsid w:val="009B6AC7"/>
    <w:rsid w:val="009D1106"/>
    <w:rsid w:val="009D2461"/>
    <w:rsid w:val="009D2937"/>
    <w:rsid w:val="009E0031"/>
    <w:rsid w:val="009E2D86"/>
    <w:rsid w:val="009F3912"/>
    <w:rsid w:val="00A16EBD"/>
    <w:rsid w:val="00A17DFF"/>
    <w:rsid w:val="00A21C68"/>
    <w:rsid w:val="00A243B7"/>
    <w:rsid w:val="00A262E3"/>
    <w:rsid w:val="00A262EA"/>
    <w:rsid w:val="00A27040"/>
    <w:rsid w:val="00A327A8"/>
    <w:rsid w:val="00A460A1"/>
    <w:rsid w:val="00A5260F"/>
    <w:rsid w:val="00A53989"/>
    <w:rsid w:val="00A53A56"/>
    <w:rsid w:val="00A5593E"/>
    <w:rsid w:val="00A6469F"/>
    <w:rsid w:val="00A75FE1"/>
    <w:rsid w:val="00A84342"/>
    <w:rsid w:val="00A87565"/>
    <w:rsid w:val="00A941BB"/>
    <w:rsid w:val="00A96927"/>
    <w:rsid w:val="00AA0B45"/>
    <w:rsid w:val="00AA2581"/>
    <w:rsid w:val="00AA2634"/>
    <w:rsid w:val="00AA35C4"/>
    <w:rsid w:val="00AA591B"/>
    <w:rsid w:val="00AA72CB"/>
    <w:rsid w:val="00AB08F4"/>
    <w:rsid w:val="00AB115A"/>
    <w:rsid w:val="00AC4D8D"/>
    <w:rsid w:val="00AC5058"/>
    <w:rsid w:val="00AD50F5"/>
    <w:rsid w:val="00AD703A"/>
    <w:rsid w:val="00AD7179"/>
    <w:rsid w:val="00AE7DBD"/>
    <w:rsid w:val="00AF11B9"/>
    <w:rsid w:val="00B02F8D"/>
    <w:rsid w:val="00B0473B"/>
    <w:rsid w:val="00B22FDA"/>
    <w:rsid w:val="00B26EDB"/>
    <w:rsid w:val="00B3451A"/>
    <w:rsid w:val="00B379C6"/>
    <w:rsid w:val="00B41810"/>
    <w:rsid w:val="00B4238B"/>
    <w:rsid w:val="00B517A0"/>
    <w:rsid w:val="00B53B72"/>
    <w:rsid w:val="00B54B32"/>
    <w:rsid w:val="00B65828"/>
    <w:rsid w:val="00B65C4E"/>
    <w:rsid w:val="00B66B7B"/>
    <w:rsid w:val="00B71560"/>
    <w:rsid w:val="00B72008"/>
    <w:rsid w:val="00B95F99"/>
    <w:rsid w:val="00B96394"/>
    <w:rsid w:val="00B96F15"/>
    <w:rsid w:val="00B97708"/>
    <w:rsid w:val="00BA576F"/>
    <w:rsid w:val="00BB31DA"/>
    <w:rsid w:val="00BB4F02"/>
    <w:rsid w:val="00BB56FF"/>
    <w:rsid w:val="00BB6076"/>
    <w:rsid w:val="00BC5BD8"/>
    <w:rsid w:val="00BD38A4"/>
    <w:rsid w:val="00BD53C2"/>
    <w:rsid w:val="00BD59ED"/>
    <w:rsid w:val="00BF32EA"/>
    <w:rsid w:val="00C14A61"/>
    <w:rsid w:val="00C35F24"/>
    <w:rsid w:val="00C4666E"/>
    <w:rsid w:val="00C472C5"/>
    <w:rsid w:val="00C47A22"/>
    <w:rsid w:val="00C47C9A"/>
    <w:rsid w:val="00C560B8"/>
    <w:rsid w:val="00C61D86"/>
    <w:rsid w:val="00C70654"/>
    <w:rsid w:val="00C714C6"/>
    <w:rsid w:val="00C719A4"/>
    <w:rsid w:val="00C80576"/>
    <w:rsid w:val="00C82542"/>
    <w:rsid w:val="00C83870"/>
    <w:rsid w:val="00C84DDD"/>
    <w:rsid w:val="00C86F4A"/>
    <w:rsid w:val="00C90520"/>
    <w:rsid w:val="00C9493C"/>
    <w:rsid w:val="00C97414"/>
    <w:rsid w:val="00CA66F5"/>
    <w:rsid w:val="00CA797B"/>
    <w:rsid w:val="00CA7D2F"/>
    <w:rsid w:val="00CB27D5"/>
    <w:rsid w:val="00CB3A34"/>
    <w:rsid w:val="00CB6CA2"/>
    <w:rsid w:val="00CC0CD6"/>
    <w:rsid w:val="00CC4823"/>
    <w:rsid w:val="00CC4AFB"/>
    <w:rsid w:val="00CD0E6F"/>
    <w:rsid w:val="00CD3962"/>
    <w:rsid w:val="00CE0885"/>
    <w:rsid w:val="00D001F6"/>
    <w:rsid w:val="00D007CF"/>
    <w:rsid w:val="00D00F56"/>
    <w:rsid w:val="00D1170D"/>
    <w:rsid w:val="00D1294F"/>
    <w:rsid w:val="00D14994"/>
    <w:rsid w:val="00D1794D"/>
    <w:rsid w:val="00D258F5"/>
    <w:rsid w:val="00D32341"/>
    <w:rsid w:val="00D34317"/>
    <w:rsid w:val="00D3449C"/>
    <w:rsid w:val="00D346F9"/>
    <w:rsid w:val="00D42CC4"/>
    <w:rsid w:val="00D45810"/>
    <w:rsid w:val="00D60B4E"/>
    <w:rsid w:val="00D61487"/>
    <w:rsid w:val="00D654AA"/>
    <w:rsid w:val="00D65931"/>
    <w:rsid w:val="00D662AE"/>
    <w:rsid w:val="00D71905"/>
    <w:rsid w:val="00D73841"/>
    <w:rsid w:val="00D777AC"/>
    <w:rsid w:val="00D84576"/>
    <w:rsid w:val="00D8638F"/>
    <w:rsid w:val="00D87D8B"/>
    <w:rsid w:val="00DC2CF2"/>
    <w:rsid w:val="00DC4272"/>
    <w:rsid w:val="00DD2B1B"/>
    <w:rsid w:val="00DD31A8"/>
    <w:rsid w:val="00DD4065"/>
    <w:rsid w:val="00DD5DC2"/>
    <w:rsid w:val="00DE29E4"/>
    <w:rsid w:val="00DF083A"/>
    <w:rsid w:val="00DF3EDA"/>
    <w:rsid w:val="00E0185E"/>
    <w:rsid w:val="00E01FEB"/>
    <w:rsid w:val="00E11874"/>
    <w:rsid w:val="00E13471"/>
    <w:rsid w:val="00E16E6C"/>
    <w:rsid w:val="00E226E1"/>
    <w:rsid w:val="00E25C46"/>
    <w:rsid w:val="00E270A5"/>
    <w:rsid w:val="00E31F95"/>
    <w:rsid w:val="00E33DAA"/>
    <w:rsid w:val="00E35E25"/>
    <w:rsid w:val="00E377F4"/>
    <w:rsid w:val="00E47602"/>
    <w:rsid w:val="00E479FE"/>
    <w:rsid w:val="00E52185"/>
    <w:rsid w:val="00E555AF"/>
    <w:rsid w:val="00E61425"/>
    <w:rsid w:val="00E64E76"/>
    <w:rsid w:val="00E705E1"/>
    <w:rsid w:val="00E721A7"/>
    <w:rsid w:val="00E741B1"/>
    <w:rsid w:val="00E75E02"/>
    <w:rsid w:val="00E769E7"/>
    <w:rsid w:val="00E80F02"/>
    <w:rsid w:val="00E81AB5"/>
    <w:rsid w:val="00E973AD"/>
    <w:rsid w:val="00EA36BA"/>
    <w:rsid w:val="00EB22E7"/>
    <w:rsid w:val="00ED0CA7"/>
    <w:rsid w:val="00ED18EE"/>
    <w:rsid w:val="00ED4D85"/>
    <w:rsid w:val="00EE1BF1"/>
    <w:rsid w:val="00EF146A"/>
    <w:rsid w:val="00EF3CCC"/>
    <w:rsid w:val="00F00304"/>
    <w:rsid w:val="00F04D30"/>
    <w:rsid w:val="00F056DB"/>
    <w:rsid w:val="00F20BED"/>
    <w:rsid w:val="00F248A9"/>
    <w:rsid w:val="00F2766D"/>
    <w:rsid w:val="00F34E4B"/>
    <w:rsid w:val="00F40122"/>
    <w:rsid w:val="00F43B7D"/>
    <w:rsid w:val="00F571AD"/>
    <w:rsid w:val="00F61BBD"/>
    <w:rsid w:val="00F6448F"/>
    <w:rsid w:val="00F64D83"/>
    <w:rsid w:val="00F8019A"/>
    <w:rsid w:val="00F8213D"/>
    <w:rsid w:val="00F82462"/>
    <w:rsid w:val="00F92A9A"/>
    <w:rsid w:val="00F93393"/>
    <w:rsid w:val="00F949D0"/>
    <w:rsid w:val="00F95DBB"/>
    <w:rsid w:val="00F97F2E"/>
    <w:rsid w:val="00FA04C4"/>
    <w:rsid w:val="00FA461D"/>
    <w:rsid w:val="00FA689B"/>
    <w:rsid w:val="00FA6D37"/>
    <w:rsid w:val="00FA7EC6"/>
    <w:rsid w:val="00FB2511"/>
    <w:rsid w:val="00FB7DAB"/>
    <w:rsid w:val="00FC203A"/>
    <w:rsid w:val="00FC2212"/>
    <w:rsid w:val="00FC2667"/>
    <w:rsid w:val="00FD410D"/>
    <w:rsid w:val="00FE0662"/>
    <w:rsid w:val="00FF1B10"/>
    <w:rsid w:val="00FF405D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."/>
  <w:listSeparator w:val=";"/>
  <w14:docId w14:val="546E21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36FC1"/>
    <w:rPr>
      <w:rFonts w:ascii="Arial" w:hAnsi="Arial"/>
      <w:sz w:val="24"/>
      <w:lang w:val="de-CH"/>
    </w:rPr>
  </w:style>
  <w:style w:type="paragraph" w:styleId="berschrift1">
    <w:name w:val="heading 1"/>
    <w:basedOn w:val="Standard"/>
    <w:next w:val="Standard"/>
    <w:link w:val="berschrift1Zchn"/>
    <w:qFormat/>
    <w:rsid w:val="00036FC1"/>
    <w:pPr>
      <w:keepNext/>
      <w:tabs>
        <w:tab w:val="right" w:pos="8760"/>
      </w:tabs>
      <w:outlineLvl w:val="0"/>
    </w:pPr>
    <w:rPr>
      <w:b/>
      <w:bCs/>
      <w:lang w:val="fr-CH"/>
    </w:rPr>
  </w:style>
  <w:style w:type="paragraph" w:styleId="berschrift2">
    <w:name w:val="heading 2"/>
    <w:basedOn w:val="Standard"/>
    <w:next w:val="Standard"/>
    <w:qFormat/>
    <w:rsid w:val="00036FC1"/>
    <w:pPr>
      <w:keepNext/>
      <w:tabs>
        <w:tab w:val="left" w:pos="709"/>
        <w:tab w:val="right" w:pos="8760"/>
        <w:tab w:val="left" w:pos="9356"/>
        <w:tab w:val="left" w:pos="9639"/>
      </w:tabs>
      <w:ind w:left="426" w:hanging="426"/>
      <w:outlineLvl w:val="1"/>
    </w:pPr>
    <w:rPr>
      <w:b/>
      <w:bCs/>
      <w:lang w:val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-Zeileneinzug">
    <w:name w:val="Body Text Indent"/>
    <w:basedOn w:val="Standard"/>
    <w:rsid w:val="00036FC1"/>
    <w:pPr>
      <w:tabs>
        <w:tab w:val="left" w:pos="480"/>
      </w:tabs>
      <w:ind w:left="480"/>
    </w:pPr>
    <w:rPr>
      <w:lang w:val="fr-CH"/>
    </w:rPr>
  </w:style>
  <w:style w:type="paragraph" w:styleId="Kopfzeile">
    <w:name w:val="header"/>
    <w:basedOn w:val="Standard"/>
    <w:rsid w:val="00036FC1"/>
    <w:pPr>
      <w:tabs>
        <w:tab w:val="center" w:pos="4153"/>
        <w:tab w:val="right" w:pos="8306"/>
      </w:tabs>
    </w:pPr>
  </w:style>
  <w:style w:type="paragraph" w:styleId="Fuzeile">
    <w:name w:val="footer"/>
    <w:basedOn w:val="Standard"/>
    <w:rsid w:val="00036FC1"/>
    <w:pPr>
      <w:tabs>
        <w:tab w:val="center" w:pos="4153"/>
        <w:tab w:val="right" w:pos="8306"/>
      </w:tabs>
    </w:pPr>
  </w:style>
  <w:style w:type="paragraph" w:styleId="Textkrper-Einzug2">
    <w:name w:val="Body Text Indent 2"/>
    <w:basedOn w:val="Standard"/>
    <w:rsid w:val="00036FC1"/>
    <w:pPr>
      <w:tabs>
        <w:tab w:val="left" w:pos="3360"/>
        <w:tab w:val="right" w:pos="8760"/>
        <w:tab w:val="left" w:pos="9356"/>
        <w:tab w:val="left" w:pos="9639"/>
      </w:tabs>
      <w:spacing w:before="120" w:after="120"/>
      <w:ind w:left="3360" w:hanging="3360"/>
    </w:pPr>
  </w:style>
  <w:style w:type="character" w:styleId="Seitenzahl">
    <w:name w:val="page number"/>
    <w:basedOn w:val="Absatz-Standardschriftart"/>
    <w:rsid w:val="00036FC1"/>
  </w:style>
  <w:style w:type="paragraph" w:customStyle="1" w:styleId="1Ueberschrift">
    <w:name w:val="1. Ueberschrift"/>
    <w:basedOn w:val="berschrift1"/>
    <w:rsid w:val="00E377F4"/>
    <w:pPr>
      <w:numPr>
        <w:numId w:val="3"/>
      </w:numPr>
      <w:spacing w:before="120" w:after="120"/>
      <w:ind w:hanging="720"/>
    </w:pPr>
    <w:rPr>
      <w:b w:val="0"/>
      <w:bCs w:val="0"/>
      <w:sz w:val="32"/>
      <w:szCs w:val="32"/>
    </w:rPr>
  </w:style>
  <w:style w:type="paragraph" w:styleId="Sprechblasentext">
    <w:name w:val="Balloon Text"/>
    <w:basedOn w:val="Standard"/>
    <w:semiHidden/>
    <w:rsid w:val="0028143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172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ndardcharacter">
    <w:name w:val="standard character"/>
    <w:rsid w:val="00454ED2"/>
  </w:style>
  <w:style w:type="character" w:styleId="Kommentarzeichen">
    <w:name w:val="annotation reference"/>
    <w:basedOn w:val="Absatz-Standardschriftart"/>
    <w:rsid w:val="0028757E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8757E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28757E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28757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28757E"/>
    <w:rPr>
      <w:rFonts w:ascii="Arial" w:hAnsi="Arial"/>
      <w:b/>
      <w:bCs/>
    </w:rPr>
  </w:style>
  <w:style w:type="character" w:styleId="Hyperlink">
    <w:name w:val="Hyperlink"/>
    <w:basedOn w:val="Absatz-Standardschriftart"/>
    <w:uiPriority w:val="99"/>
    <w:unhideWhenUsed/>
    <w:rsid w:val="00A327A8"/>
    <w:rPr>
      <w:color w:val="0000FF"/>
      <w:u w:val="single"/>
    </w:rPr>
  </w:style>
  <w:style w:type="character" w:customStyle="1" w:styleId="berschrift1Zchn">
    <w:name w:val="Überschrift 1 Zchn"/>
    <w:basedOn w:val="Absatz-Standardschriftart"/>
    <w:link w:val="berschrift1"/>
    <w:rsid w:val="001E268A"/>
    <w:rPr>
      <w:rFonts w:ascii="Arial" w:hAnsi="Arial"/>
      <w:b/>
      <w:bCs/>
      <w:sz w:val="24"/>
      <w:lang w:val="fr-CH"/>
    </w:rPr>
  </w:style>
  <w:style w:type="table" w:customStyle="1" w:styleId="Tabellenraster1">
    <w:name w:val="Tabellenraster1"/>
    <w:basedOn w:val="NormaleTabelle"/>
    <w:next w:val="Tabellenraster"/>
    <w:rsid w:val="0041138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nabsatz">
    <w:name w:val="List Paragraph"/>
    <w:basedOn w:val="Standard"/>
    <w:uiPriority w:val="34"/>
    <w:qFormat/>
    <w:rsid w:val="00C714C6"/>
    <w:pPr>
      <w:ind w:left="720"/>
      <w:contextualSpacing/>
    </w:pPr>
  </w:style>
  <w:style w:type="paragraph" w:customStyle="1" w:styleId="SBSCAufzaehlung">
    <w:name w:val="SBSC_Aufzaehlung"/>
    <w:basedOn w:val="Standard"/>
    <w:qFormat/>
    <w:rsid w:val="00EB22E7"/>
    <w:pPr>
      <w:numPr>
        <w:numId w:val="10"/>
      </w:numPr>
      <w:tabs>
        <w:tab w:val="left" w:pos="851"/>
      </w:tabs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  <wne:mcd wne:macroName="TEMPLATEPROJECT.RDID.RDID_ARRAY" wne:name="TemplateProject.RDID.RDID_array" wne:bEncrypt="00" wne:cmg="56"/>
    <wne:mcd wne:macroName="TEMPLATEPROJECT.RDID.UPN_COP" wne:name="TemplateProject.RDID.UPN_cop" wne:bEncrypt="00" wne:cmg="56"/>
    <wne:mcd wne:macroName="TEMPLATEPROJECT.RDID.PID_COP" wne:name="TemplateProject.RDID.PID_co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6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8F7EA-497C-4703-A394-304BFD2AA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1450_FOR_Donor_Collection_Data_V18.dotm</Template>
  <TotalTime>0</TotalTime>
  <Pages>3</Pages>
  <Words>905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FOR_083_Donor_Collection_Data</vt:lpstr>
    </vt:vector>
  </TitlesOfParts>
  <Company>srk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FOR_083_Donor_Collection_Data</dc:title>
  <dc:creator>Isabelle Widmer</dc:creator>
  <cp:lastModifiedBy>Tabitha Bucher</cp:lastModifiedBy>
  <cp:revision>12</cp:revision>
  <cp:lastPrinted>2016-05-04T07:51:00Z</cp:lastPrinted>
  <dcterms:created xsi:type="dcterms:W3CDTF">2024-05-16T14:24:00Z</dcterms:created>
  <dcterms:modified xsi:type="dcterms:W3CDTF">2024-06-18T14:11:00Z</dcterms:modified>
</cp:coreProperties>
</file>