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45838" w14:textId="05E28587" w:rsidR="00804F07" w:rsidRPr="003949E6" w:rsidRDefault="003949E6" w:rsidP="00E24DB8">
      <w:pPr>
        <w:spacing w:after="0"/>
        <w:rPr>
          <w:b/>
          <w:sz w:val="28"/>
          <w:szCs w:val="28"/>
        </w:rPr>
      </w:pPr>
      <w:r>
        <w:rPr>
          <w:b/>
          <w:sz w:val="32"/>
        </w:rPr>
        <w:t>Follow-up expense</w:t>
      </w:r>
      <w:r w:rsidR="00AB61AB">
        <w:rPr>
          <w:b/>
          <w:sz w:val="32"/>
        </w:rPr>
        <w:t>s</w:t>
      </w:r>
      <w:r>
        <w:rPr>
          <w:b/>
          <w:sz w:val="32"/>
        </w:rPr>
        <w:t xml:space="preserve"> claim </w:t>
      </w:r>
      <w:r>
        <w:rPr>
          <w:b/>
          <w:sz w:val="32"/>
        </w:rPr>
        <w:br/>
      </w:r>
      <w:r>
        <w:rPr>
          <w:b/>
          <w:i/>
          <w:sz w:val="24"/>
        </w:rPr>
        <w:t>for family donors</w:t>
      </w:r>
    </w:p>
    <w:p w14:paraId="72E907F3" w14:textId="7E0672AF" w:rsidR="00804F07" w:rsidRPr="00872F2D" w:rsidRDefault="00804F07" w:rsidP="00804F07">
      <w:pPr>
        <w:spacing w:after="0"/>
      </w:pPr>
    </w:p>
    <w:p w14:paraId="70E2EA8A" w14:textId="2A636596" w:rsidR="003949E6" w:rsidRPr="00872F2D" w:rsidRDefault="00D14DD6" w:rsidP="000602C2">
      <w:pPr>
        <w:tabs>
          <w:tab w:val="right" w:leader="dot" w:pos="4536"/>
          <w:tab w:val="left" w:pos="5124"/>
          <w:tab w:val="right" w:leader="dot" w:pos="9356"/>
        </w:tabs>
        <w:spacing w:after="0"/>
        <w:rPr>
          <w:b/>
        </w:rPr>
      </w:pPr>
      <w:r>
        <w:rPr>
          <w:b/>
        </w:rPr>
        <w:t xml:space="preserve">CC donor ID: </w:t>
      </w:r>
      <w:r w:rsidR="003B0126">
        <w:rPr>
          <w:b/>
        </w:rPr>
        <w:fldChar w:fldCharType="begin" w:fldLock="1">
          <w:ffData>
            <w:name w:val="Text1"/>
            <w:enabled/>
            <w:calcOnExit w:val="0"/>
            <w:textInput/>
          </w:ffData>
        </w:fldChar>
      </w:r>
      <w:bookmarkStart w:id="0" w:name="Text1"/>
      <w:r w:rsidR="003B0126">
        <w:rPr>
          <w:b/>
        </w:rPr>
        <w:instrText xml:space="preserve"> FORMTEXT </w:instrText>
      </w:r>
      <w:r w:rsidR="003B0126">
        <w:rPr>
          <w:b/>
        </w:rPr>
      </w:r>
      <w:r w:rsidR="003B0126">
        <w:rPr>
          <w:b/>
        </w:rPr>
        <w:fldChar w:fldCharType="separate"/>
      </w:r>
      <w:r>
        <w:rPr>
          <w:b/>
        </w:rPr>
        <w:t>     </w:t>
      </w:r>
      <w:r w:rsidR="003B0126">
        <w:rPr>
          <w:b/>
        </w:rPr>
        <w:fldChar w:fldCharType="end"/>
      </w:r>
      <w:bookmarkEnd w:id="0"/>
      <w:r>
        <w:rPr>
          <w:b/>
        </w:rPr>
        <w:tab/>
      </w:r>
      <w:r>
        <w:rPr>
          <w:b/>
        </w:rPr>
        <w:tab/>
        <w:t xml:space="preserve">Date of birth: </w:t>
      </w:r>
      <w:r w:rsidR="003B0126">
        <w:rPr>
          <w:b/>
        </w:rPr>
        <w:fldChar w:fldCharType="begin" w:fldLock="1">
          <w:ffData>
            <w:name w:val="Text2"/>
            <w:enabled/>
            <w:calcOnExit w:val="0"/>
            <w:textInput/>
          </w:ffData>
        </w:fldChar>
      </w:r>
      <w:bookmarkStart w:id="1" w:name="Text2"/>
      <w:r w:rsidR="003B0126">
        <w:rPr>
          <w:b/>
        </w:rPr>
        <w:instrText xml:space="preserve"> FORMTEXT </w:instrText>
      </w:r>
      <w:r w:rsidR="003B0126">
        <w:rPr>
          <w:b/>
        </w:rPr>
      </w:r>
      <w:r w:rsidR="003B0126">
        <w:rPr>
          <w:b/>
        </w:rPr>
        <w:fldChar w:fldCharType="separate"/>
      </w:r>
      <w:r>
        <w:rPr>
          <w:b/>
        </w:rPr>
        <w:t>     </w:t>
      </w:r>
      <w:r w:rsidR="003B0126">
        <w:rPr>
          <w:b/>
        </w:rPr>
        <w:fldChar w:fldCharType="end"/>
      </w:r>
      <w:bookmarkEnd w:id="1"/>
      <w:r>
        <w:rPr>
          <w:b/>
        </w:rPr>
        <w:tab/>
      </w:r>
    </w:p>
    <w:p w14:paraId="4C4CAB3D" w14:textId="4A0BE85B" w:rsidR="003949E6" w:rsidRPr="00872F2D" w:rsidRDefault="003949E6" w:rsidP="000602C2">
      <w:pPr>
        <w:tabs>
          <w:tab w:val="right" w:leader="dot" w:pos="4536"/>
          <w:tab w:val="left" w:pos="5124"/>
          <w:tab w:val="right" w:leader="dot" w:pos="9356"/>
        </w:tabs>
        <w:spacing w:after="0"/>
        <w:rPr>
          <w:b/>
        </w:rPr>
      </w:pPr>
    </w:p>
    <w:p w14:paraId="34522DC9" w14:textId="77777777" w:rsidR="003949E6" w:rsidRPr="00872F2D" w:rsidRDefault="003949E6" w:rsidP="000602C2">
      <w:pPr>
        <w:tabs>
          <w:tab w:val="right" w:leader="dot" w:pos="4536"/>
          <w:tab w:val="left" w:pos="5124"/>
          <w:tab w:val="right" w:leader="dot" w:pos="9356"/>
        </w:tabs>
        <w:spacing w:after="0"/>
        <w:rPr>
          <w:b/>
        </w:rPr>
      </w:pPr>
      <w:r>
        <w:rPr>
          <w:b/>
        </w:rPr>
        <w:t xml:space="preserve">Last name: </w:t>
      </w:r>
      <w:r w:rsidR="003B0126">
        <w:rPr>
          <w:b/>
        </w:rPr>
        <w:fldChar w:fldCharType="begin" w:fldLock="1">
          <w:ffData>
            <w:name w:val="Text3"/>
            <w:enabled/>
            <w:calcOnExit w:val="0"/>
            <w:textInput/>
          </w:ffData>
        </w:fldChar>
      </w:r>
      <w:bookmarkStart w:id="2" w:name="Text3"/>
      <w:r w:rsidR="003B0126">
        <w:rPr>
          <w:b/>
        </w:rPr>
        <w:instrText xml:space="preserve"> FORMTEXT </w:instrText>
      </w:r>
      <w:r w:rsidR="003B0126">
        <w:rPr>
          <w:b/>
        </w:rPr>
      </w:r>
      <w:r w:rsidR="003B0126">
        <w:rPr>
          <w:b/>
        </w:rPr>
        <w:fldChar w:fldCharType="separate"/>
      </w:r>
      <w:r>
        <w:rPr>
          <w:b/>
        </w:rPr>
        <w:t>     </w:t>
      </w:r>
      <w:r w:rsidR="003B0126">
        <w:rPr>
          <w:b/>
        </w:rPr>
        <w:fldChar w:fldCharType="end"/>
      </w:r>
      <w:bookmarkEnd w:id="2"/>
      <w:r>
        <w:rPr>
          <w:b/>
        </w:rPr>
        <w:tab/>
      </w:r>
      <w:r>
        <w:rPr>
          <w:b/>
        </w:rPr>
        <w:tab/>
        <w:t xml:space="preserve">First name: </w:t>
      </w:r>
      <w:r w:rsidR="003B0126">
        <w:rPr>
          <w:b/>
        </w:rPr>
        <w:fldChar w:fldCharType="begin" w:fldLock="1">
          <w:ffData>
            <w:name w:val="Text4"/>
            <w:enabled/>
            <w:calcOnExit w:val="0"/>
            <w:textInput/>
          </w:ffData>
        </w:fldChar>
      </w:r>
      <w:bookmarkStart w:id="3" w:name="Text4"/>
      <w:r w:rsidR="003B0126">
        <w:rPr>
          <w:b/>
        </w:rPr>
        <w:instrText xml:space="preserve"> FORMTEXT </w:instrText>
      </w:r>
      <w:r w:rsidR="003B0126">
        <w:rPr>
          <w:b/>
        </w:rPr>
      </w:r>
      <w:r w:rsidR="003B0126">
        <w:rPr>
          <w:b/>
        </w:rPr>
        <w:fldChar w:fldCharType="separate"/>
      </w:r>
      <w:r>
        <w:rPr>
          <w:b/>
        </w:rPr>
        <w:t>     </w:t>
      </w:r>
      <w:r w:rsidR="003B0126">
        <w:rPr>
          <w:b/>
        </w:rPr>
        <w:fldChar w:fldCharType="end"/>
      </w:r>
      <w:bookmarkEnd w:id="3"/>
      <w:r>
        <w:rPr>
          <w:b/>
        </w:rPr>
        <w:tab/>
      </w:r>
    </w:p>
    <w:p w14:paraId="4FB33DB4" w14:textId="01213CE9" w:rsidR="003949E6" w:rsidRPr="00872F2D" w:rsidRDefault="003949E6" w:rsidP="003949E6">
      <w:pPr>
        <w:tabs>
          <w:tab w:val="right" w:leader="dot" w:pos="4536"/>
          <w:tab w:val="left" w:pos="5124"/>
          <w:tab w:val="right" w:leader="dot" w:pos="9639"/>
        </w:tabs>
        <w:spacing w:after="0"/>
        <w:rPr>
          <w:b/>
        </w:rPr>
      </w:pPr>
    </w:p>
    <w:p w14:paraId="2A52F962" w14:textId="77777777" w:rsidR="003949E6" w:rsidRPr="00872F2D" w:rsidRDefault="003949E6" w:rsidP="003949E6">
      <w:pPr>
        <w:tabs>
          <w:tab w:val="right" w:leader="dot" w:pos="4536"/>
          <w:tab w:val="left" w:pos="5124"/>
          <w:tab w:val="right" w:leader="dot" w:pos="9639"/>
        </w:tabs>
        <w:spacing w:after="0"/>
        <w:rPr>
          <w:b/>
        </w:rPr>
      </w:pPr>
      <w:r>
        <w:rPr>
          <w:b/>
        </w:rPr>
        <w:t xml:space="preserve">Date of collection: </w:t>
      </w:r>
      <w:r w:rsidR="003B0126">
        <w:rPr>
          <w:b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bookmarkStart w:id="4" w:name="Text5"/>
      <w:r w:rsidR="003B0126">
        <w:rPr>
          <w:b/>
        </w:rPr>
        <w:instrText xml:space="preserve"> FORMTEXT </w:instrText>
      </w:r>
      <w:r w:rsidR="003B0126">
        <w:rPr>
          <w:b/>
        </w:rPr>
      </w:r>
      <w:r w:rsidR="003B0126">
        <w:rPr>
          <w:b/>
        </w:rPr>
        <w:fldChar w:fldCharType="separate"/>
      </w:r>
      <w:r>
        <w:rPr>
          <w:b/>
        </w:rPr>
        <w:t>     </w:t>
      </w:r>
      <w:r w:rsidR="003B0126">
        <w:rPr>
          <w:b/>
        </w:rPr>
        <w:fldChar w:fldCharType="end"/>
      </w:r>
      <w:bookmarkEnd w:id="4"/>
      <w:r>
        <w:rPr>
          <w:b/>
        </w:rPr>
        <w:tab/>
      </w:r>
    </w:p>
    <w:p w14:paraId="4C35FA05" w14:textId="74138A62" w:rsidR="008C1C4B" w:rsidRPr="00872F2D" w:rsidRDefault="008C1C4B" w:rsidP="00804F07">
      <w:pPr>
        <w:tabs>
          <w:tab w:val="left" w:pos="5103"/>
        </w:tabs>
        <w:spacing w:after="0"/>
      </w:pPr>
    </w:p>
    <w:p w14:paraId="4DC56E5A" w14:textId="2933B5A9" w:rsidR="003949E6" w:rsidRPr="00872F2D" w:rsidRDefault="00BF60F1" w:rsidP="00225832">
      <w:pPr>
        <w:tabs>
          <w:tab w:val="left" w:pos="5103"/>
        </w:tabs>
        <w:spacing w:after="0"/>
      </w:pPr>
      <w:r>
        <w:t xml:space="preserve">Expenses </w:t>
      </w:r>
      <w:r w:rsidR="00AB61AB">
        <w:t>related to</w:t>
      </w:r>
      <w:r>
        <w:t xml:space="preserve"> </w:t>
      </w:r>
      <w:r>
        <w:rPr>
          <w:b/>
          <w:bCs/>
        </w:rPr>
        <w:t>follow-up</w:t>
      </w:r>
      <w:r>
        <w:t xml:space="preserve"> </w:t>
      </w:r>
      <w:r w:rsidR="00AB61AB">
        <w:t>after</w:t>
      </w:r>
      <w:r>
        <w:t xml:space="preserve"> a donation of bone marrow, peripheral blood stem cells or lymphocytes:</w:t>
      </w:r>
    </w:p>
    <w:p w14:paraId="16645D78" w14:textId="09704142" w:rsidR="00AF6A57" w:rsidRDefault="005D155C" w:rsidP="00E16FD1">
      <w:pPr>
        <w:tabs>
          <w:tab w:val="left" w:pos="5103"/>
        </w:tabs>
        <w:spacing w:after="0"/>
      </w:pPr>
      <w:r>
        <w:t>Travel expenses: car, motorbike and b</w:t>
      </w:r>
      <w:r w:rsidR="00AB61AB">
        <w:t>icycle</w:t>
      </w:r>
      <w:r>
        <w:t xml:space="preserve"> / e-bike CHF 0.70/km; second-class rail ticket; taxi; </w:t>
      </w:r>
      <w:r w:rsidR="00AB61AB">
        <w:t>meals</w:t>
      </w:r>
      <w:r>
        <w:t>.</w:t>
      </w:r>
    </w:p>
    <w:p w14:paraId="444955D8" w14:textId="77777777" w:rsidR="00D14DD6" w:rsidRDefault="00D14DD6" w:rsidP="00E16FD1">
      <w:pPr>
        <w:tabs>
          <w:tab w:val="left" w:pos="5103"/>
        </w:tabs>
        <w:spacing w:after="0"/>
      </w:pPr>
    </w:p>
    <w:p w14:paraId="2A5D4431" w14:textId="0699EF6B" w:rsidR="00D14DD6" w:rsidRPr="005F47DB" w:rsidRDefault="00D14DD6" w:rsidP="00D14DD6">
      <w:pPr>
        <w:tabs>
          <w:tab w:val="left" w:leader="dot" w:pos="8505"/>
          <w:tab w:val="left" w:leader="dot" w:pos="9923"/>
        </w:tabs>
        <w:spacing w:after="0"/>
      </w:pPr>
      <w:bookmarkStart w:id="5" w:name="_Hlk181360935"/>
      <w:r>
        <w:rPr>
          <w:sz w:val="28"/>
        </w:rPr>
        <w:sym w:font="Webdings" w:char="F069"/>
      </w:r>
      <w:r>
        <w:rPr>
          <w:sz w:val="28"/>
        </w:rPr>
        <w:t xml:space="preserve"> </w:t>
      </w:r>
      <w:r>
        <w:t xml:space="preserve">Should you have any questions about expenses </w:t>
      </w:r>
      <w:r w:rsidR="00AB61AB">
        <w:t>related to</w:t>
      </w:r>
      <w:r>
        <w:t xml:space="preserve"> your </w:t>
      </w:r>
      <w:r>
        <w:rPr>
          <w:b/>
          <w:bCs/>
        </w:rPr>
        <w:t>donation</w:t>
      </w:r>
      <w:r>
        <w:t xml:space="preserve"> (reimbursement of expenses and </w:t>
      </w:r>
      <w:r w:rsidR="00AB61AB">
        <w:t>compensation for loss of</w:t>
      </w:r>
      <w:r>
        <w:t xml:space="preserve"> earnings</w:t>
      </w:r>
      <w:bookmarkEnd w:id="5"/>
      <w:r>
        <w:t>), please contact the collection center.</w:t>
      </w:r>
    </w:p>
    <w:p w14:paraId="770F115B" w14:textId="77777777" w:rsidR="00E16FD1" w:rsidRDefault="00E16FD1" w:rsidP="00225832">
      <w:pPr>
        <w:tabs>
          <w:tab w:val="left" w:pos="5103"/>
        </w:tabs>
        <w:spacing w:after="0"/>
      </w:pPr>
    </w:p>
    <w:p w14:paraId="5AC1682B" w14:textId="7586385B" w:rsidR="00BA7C7C" w:rsidRPr="00833CE1" w:rsidRDefault="00225832" w:rsidP="00225832">
      <w:pPr>
        <w:tabs>
          <w:tab w:val="left" w:pos="5103"/>
        </w:tabs>
        <w:spacing w:after="0"/>
        <w:rPr>
          <w:bCs/>
        </w:rPr>
      </w:pPr>
      <w:r>
        <w:t xml:space="preserve">Please enclose </w:t>
      </w:r>
      <w:r>
        <w:rPr>
          <w:b/>
          <w:bCs/>
        </w:rPr>
        <w:t>all receipts</w:t>
      </w:r>
      <w:r>
        <w:t xml:space="preserve"> and provide precise </w:t>
      </w:r>
      <w:r w:rsidR="00AB61AB">
        <w:t xml:space="preserve">bank </w:t>
      </w:r>
      <w:r>
        <w:t>details</w:t>
      </w:r>
      <w:r w:rsidR="00946393">
        <w:t>. The expenses claim including bank details and receipts should be sent to:</w:t>
      </w:r>
      <w:r>
        <w:t xml:space="preserve"> Swiss Transfusion SRC, Follow</w:t>
      </w:r>
      <w:r w:rsidR="00946393">
        <w:t>-u</w:t>
      </w:r>
      <w:r>
        <w:t>p, Waldeggstrasse 51, 3097 Liebefeld.</w:t>
      </w:r>
    </w:p>
    <w:p w14:paraId="48C61136" w14:textId="6880D2B4" w:rsidR="000602C2" w:rsidRPr="00872F2D" w:rsidRDefault="000602C2" w:rsidP="000602C2">
      <w:pPr>
        <w:tabs>
          <w:tab w:val="left" w:pos="8789"/>
          <w:tab w:val="left" w:pos="9072"/>
        </w:tabs>
        <w:spacing w:after="0"/>
        <w:ind w:right="143"/>
      </w:pPr>
    </w:p>
    <w:p w14:paraId="718F2B6B" w14:textId="6FEFAD66" w:rsidR="00351CDB" w:rsidRPr="00872F2D" w:rsidRDefault="00351CDB" w:rsidP="000602C2">
      <w:pPr>
        <w:tabs>
          <w:tab w:val="left" w:pos="8789"/>
          <w:tab w:val="left" w:pos="9072"/>
        </w:tabs>
        <w:spacing w:after="0"/>
        <w:rPr>
          <w:b/>
        </w:rPr>
      </w:pPr>
      <w:r>
        <w:rPr>
          <w:b/>
        </w:rPr>
        <w:t>Follow-up expenses</w:t>
      </w:r>
    </w:p>
    <w:p w14:paraId="1C8189CE" w14:textId="08B847F0" w:rsidR="00225832" w:rsidRPr="00872F2D" w:rsidRDefault="00225832" w:rsidP="0095150F">
      <w:pPr>
        <w:tabs>
          <w:tab w:val="left" w:pos="5103"/>
          <w:tab w:val="left" w:pos="6521"/>
          <w:tab w:val="left" w:pos="6804"/>
          <w:tab w:val="left" w:pos="9072"/>
        </w:tabs>
        <w:spacing w:after="0"/>
      </w:pPr>
    </w:p>
    <w:p w14:paraId="309066E6" w14:textId="0BFD5CC8" w:rsidR="003949E6" w:rsidRPr="00872F2D" w:rsidRDefault="002807AC" w:rsidP="000602C2">
      <w:pPr>
        <w:tabs>
          <w:tab w:val="left" w:leader="dot" w:pos="5103"/>
          <w:tab w:val="left" w:pos="6521"/>
          <w:tab w:val="left" w:pos="6804"/>
          <w:tab w:val="left" w:leader="dot" w:pos="8505"/>
          <w:tab w:val="left" w:pos="8789"/>
          <w:tab w:val="left" w:leader="dot" w:pos="9923"/>
        </w:tabs>
        <w:spacing w:after="0"/>
      </w:pPr>
      <w:r>
        <w:t xml:space="preserve">Where, when: </w:t>
      </w:r>
      <w:r>
        <w:tab/>
      </w:r>
      <w:r>
        <w:tab/>
        <w:t>CHF</w:t>
      </w:r>
      <w:r>
        <w:tab/>
        <w:t xml:space="preserve"> </w:t>
      </w:r>
      <w:r>
        <w:tab/>
      </w:r>
    </w:p>
    <w:p w14:paraId="558533F1" w14:textId="70B0156E" w:rsidR="003949E6" w:rsidRPr="00872F2D" w:rsidRDefault="003949E6" w:rsidP="003949E6">
      <w:pPr>
        <w:tabs>
          <w:tab w:val="left" w:leader="dot" w:pos="5103"/>
          <w:tab w:val="left" w:pos="6521"/>
          <w:tab w:val="left" w:pos="6804"/>
          <w:tab w:val="left" w:leader="dot" w:pos="8505"/>
          <w:tab w:val="left" w:pos="8789"/>
          <w:tab w:val="left" w:leader="dot" w:pos="9923"/>
        </w:tabs>
        <w:spacing w:after="0"/>
      </w:pPr>
    </w:p>
    <w:p w14:paraId="72269A56" w14:textId="11DD0E78" w:rsidR="003949E6" w:rsidRPr="00872F2D" w:rsidRDefault="003949E6" w:rsidP="003949E6">
      <w:pPr>
        <w:tabs>
          <w:tab w:val="left" w:leader="dot" w:pos="5103"/>
          <w:tab w:val="left" w:pos="6521"/>
          <w:tab w:val="left" w:pos="6804"/>
          <w:tab w:val="left" w:leader="dot" w:pos="8505"/>
          <w:tab w:val="left" w:pos="8789"/>
          <w:tab w:val="left" w:leader="dot" w:pos="9923"/>
        </w:tabs>
        <w:spacing w:after="0"/>
      </w:pPr>
      <w:r>
        <w:t xml:space="preserve">Where, when: </w:t>
      </w:r>
      <w:r>
        <w:tab/>
      </w:r>
      <w:r>
        <w:tab/>
        <w:t xml:space="preserve">CHF </w:t>
      </w:r>
      <w:r>
        <w:tab/>
      </w:r>
    </w:p>
    <w:p w14:paraId="4E91E6AE" w14:textId="3781AEB3" w:rsidR="003949E6" w:rsidRPr="00872F2D" w:rsidRDefault="003949E6" w:rsidP="003949E6">
      <w:pPr>
        <w:tabs>
          <w:tab w:val="left" w:leader="dot" w:pos="5103"/>
          <w:tab w:val="left" w:pos="6521"/>
          <w:tab w:val="left" w:pos="6804"/>
          <w:tab w:val="left" w:leader="dot" w:pos="8505"/>
          <w:tab w:val="left" w:pos="8789"/>
          <w:tab w:val="left" w:leader="dot" w:pos="9923"/>
        </w:tabs>
        <w:spacing w:after="0"/>
      </w:pPr>
    </w:p>
    <w:p w14:paraId="4E4B8F0E" w14:textId="61E2B608" w:rsidR="000602C2" w:rsidRPr="00872F2D" w:rsidRDefault="003949E6" w:rsidP="0035232B">
      <w:pPr>
        <w:tabs>
          <w:tab w:val="left" w:pos="6521"/>
          <w:tab w:val="left" w:pos="6804"/>
          <w:tab w:val="left" w:pos="8505"/>
          <w:tab w:val="left" w:pos="8789"/>
          <w:tab w:val="left" w:leader="dot" w:pos="9923"/>
        </w:tabs>
        <w:spacing w:after="0"/>
      </w:pPr>
      <w:r>
        <w:rPr>
          <w:b/>
        </w:rPr>
        <w:t>Total follow-up expenses</w:t>
      </w:r>
      <w:r>
        <w:tab/>
        <w:t>CHF</w:t>
      </w:r>
      <w:r>
        <w:rPr>
          <w:b/>
          <w:u w:val="double"/>
        </w:rPr>
        <w:t xml:space="preserve"> </w:t>
      </w:r>
      <w:r>
        <w:rPr>
          <w:b/>
          <w:u w:val="double"/>
        </w:rPr>
        <w:tab/>
      </w:r>
    </w:p>
    <w:p w14:paraId="43BBF0DD" w14:textId="1556C5E7" w:rsidR="000602C2" w:rsidRPr="00872F2D" w:rsidRDefault="000602C2" w:rsidP="00B84FEE">
      <w:pPr>
        <w:tabs>
          <w:tab w:val="left" w:pos="5103"/>
          <w:tab w:val="left" w:pos="6804"/>
        </w:tabs>
        <w:spacing w:after="0"/>
      </w:pPr>
    </w:p>
    <w:p w14:paraId="4E1770FE" w14:textId="77777777" w:rsidR="006E5D6B" w:rsidRPr="00872F2D" w:rsidRDefault="006E5D6B" w:rsidP="00B84FEE">
      <w:pPr>
        <w:tabs>
          <w:tab w:val="left" w:pos="5103"/>
          <w:tab w:val="left" w:pos="6804"/>
        </w:tabs>
        <w:spacing w:after="0"/>
        <w:rPr>
          <w:u w:val="single"/>
        </w:rPr>
      </w:pPr>
      <w:r>
        <w:rPr>
          <w:u w:val="single"/>
        </w:rPr>
        <w:t>Bank details</w:t>
      </w:r>
    </w:p>
    <w:p w14:paraId="74569ED4" w14:textId="1E0F1549" w:rsidR="006E5D6B" w:rsidRPr="00872F2D" w:rsidRDefault="006E5D6B" w:rsidP="006E5D6B">
      <w:pPr>
        <w:tabs>
          <w:tab w:val="left" w:pos="5103"/>
          <w:tab w:val="left" w:pos="6804"/>
        </w:tabs>
        <w:spacing w:after="0"/>
      </w:pPr>
    </w:p>
    <w:p w14:paraId="3A18340F" w14:textId="77777777" w:rsidR="006E5D6B" w:rsidRPr="00872F2D" w:rsidRDefault="006E5D6B" w:rsidP="000602C2">
      <w:pPr>
        <w:tabs>
          <w:tab w:val="left" w:pos="2835"/>
          <w:tab w:val="left" w:leader="dot" w:pos="8505"/>
        </w:tabs>
        <w:spacing w:after="0"/>
      </w:pPr>
      <w:r>
        <w:t>IBAN:</w:t>
      </w:r>
      <w:r>
        <w:tab/>
      </w:r>
      <w:r>
        <w:tab/>
      </w:r>
      <w:r>
        <w:tab/>
      </w:r>
    </w:p>
    <w:p w14:paraId="4D9205D4" w14:textId="01E3116F" w:rsidR="000602C2" w:rsidRPr="00872F2D" w:rsidRDefault="000602C2" w:rsidP="000602C2">
      <w:pPr>
        <w:tabs>
          <w:tab w:val="left" w:pos="2835"/>
          <w:tab w:val="left" w:leader="dot" w:pos="8505"/>
        </w:tabs>
        <w:spacing w:after="0"/>
      </w:pPr>
    </w:p>
    <w:p w14:paraId="75F682CF" w14:textId="2A2C6155" w:rsidR="000602C2" w:rsidRPr="00872F2D" w:rsidRDefault="000602C2" w:rsidP="000602C2">
      <w:pPr>
        <w:tabs>
          <w:tab w:val="left" w:pos="2835"/>
          <w:tab w:val="left" w:leader="dot" w:pos="8505"/>
        </w:tabs>
        <w:spacing w:after="0"/>
      </w:pPr>
      <w:r>
        <w:t>Name of bank/post office:</w:t>
      </w:r>
      <w:r>
        <w:tab/>
      </w:r>
      <w:r>
        <w:tab/>
      </w:r>
      <w:r>
        <w:tab/>
      </w:r>
    </w:p>
    <w:p w14:paraId="0D053584" w14:textId="0C3A1B6E" w:rsidR="000602C2" w:rsidRPr="00872F2D" w:rsidRDefault="000602C2" w:rsidP="000602C2">
      <w:pPr>
        <w:tabs>
          <w:tab w:val="left" w:pos="2835"/>
          <w:tab w:val="left" w:leader="dot" w:pos="8505"/>
        </w:tabs>
        <w:spacing w:after="0"/>
      </w:pPr>
    </w:p>
    <w:p w14:paraId="1BE2B53D" w14:textId="77777777" w:rsidR="000602C2" w:rsidRPr="00872F2D" w:rsidRDefault="000602C2" w:rsidP="000602C2">
      <w:pPr>
        <w:tabs>
          <w:tab w:val="left" w:pos="2835"/>
          <w:tab w:val="left" w:leader="dot" w:pos="8505"/>
        </w:tabs>
        <w:spacing w:after="0"/>
      </w:pPr>
      <w:r>
        <w:t>BIC:</w:t>
      </w:r>
      <w:r>
        <w:tab/>
      </w:r>
      <w:r>
        <w:tab/>
      </w:r>
      <w:r>
        <w:tab/>
      </w:r>
    </w:p>
    <w:p w14:paraId="634FA60C" w14:textId="77777777" w:rsidR="000602C2" w:rsidRPr="00872F2D" w:rsidRDefault="000602C2" w:rsidP="000602C2">
      <w:pPr>
        <w:tabs>
          <w:tab w:val="left" w:pos="2835"/>
          <w:tab w:val="left" w:leader="dot" w:pos="8505"/>
        </w:tabs>
        <w:spacing w:after="0"/>
      </w:pPr>
    </w:p>
    <w:p w14:paraId="01A1FFBE" w14:textId="77777777" w:rsidR="000602C2" w:rsidRPr="00872F2D" w:rsidRDefault="000602C2" w:rsidP="000602C2">
      <w:pPr>
        <w:tabs>
          <w:tab w:val="left" w:pos="2835"/>
          <w:tab w:val="left" w:leader="dot" w:pos="8505"/>
        </w:tabs>
        <w:spacing w:after="0"/>
      </w:pPr>
      <w:r>
        <w:t>Name and address</w:t>
      </w:r>
      <w:r>
        <w:tab/>
      </w:r>
      <w:r>
        <w:tab/>
      </w:r>
      <w:r>
        <w:tab/>
      </w:r>
    </w:p>
    <w:p w14:paraId="3EDCC649" w14:textId="239FBE06" w:rsidR="000602C2" w:rsidRPr="00872F2D" w:rsidRDefault="000602C2" w:rsidP="000602C2">
      <w:pPr>
        <w:tabs>
          <w:tab w:val="left" w:pos="2835"/>
          <w:tab w:val="left" w:leader="dot" w:pos="8505"/>
        </w:tabs>
        <w:spacing w:after="0"/>
      </w:pPr>
      <w:r>
        <w:br/>
        <w:t>of beneficiary:</w:t>
      </w:r>
      <w:r>
        <w:tab/>
      </w:r>
      <w:r>
        <w:tab/>
      </w:r>
    </w:p>
    <w:p w14:paraId="36AFA315" w14:textId="77777777" w:rsidR="000602C2" w:rsidRDefault="000602C2" w:rsidP="000602C2">
      <w:pPr>
        <w:tabs>
          <w:tab w:val="left" w:leader="dot" w:pos="5103"/>
          <w:tab w:val="left" w:pos="5670"/>
          <w:tab w:val="left" w:pos="6521"/>
          <w:tab w:val="left" w:pos="6804"/>
          <w:tab w:val="left" w:leader="dot" w:pos="9923"/>
        </w:tabs>
        <w:spacing w:after="0"/>
      </w:pPr>
    </w:p>
    <w:p w14:paraId="0B10234A" w14:textId="77777777" w:rsidR="00872F2D" w:rsidRPr="00872F2D" w:rsidRDefault="00872F2D" w:rsidP="000602C2">
      <w:pPr>
        <w:tabs>
          <w:tab w:val="left" w:leader="dot" w:pos="5103"/>
          <w:tab w:val="left" w:pos="5670"/>
          <w:tab w:val="left" w:pos="6521"/>
          <w:tab w:val="left" w:pos="6804"/>
          <w:tab w:val="left" w:leader="dot" w:pos="9923"/>
        </w:tabs>
        <w:spacing w:after="0"/>
      </w:pPr>
    </w:p>
    <w:p w14:paraId="32E40515" w14:textId="06DC5B4F" w:rsidR="00872F2D" w:rsidRDefault="000602C2" w:rsidP="00F80FDA">
      <w:pPr>
        <w:tabs>
          <w:tab w:val="left" w:leader="dot" w:pos="4395"/>
          <w:tab w:val="left" w:leader="dot" w:pos="8505"/>
          <w:tab w:val="left" w:leader="dot" w:pos="9923"/>
        </w:tabs>
        <w:spacing w:after="0"/>
      </w:pPr>
      <w:r>
        <w:t xml:space="preserve">Place, date: </w:t>
      </w:r>
      <w:r>
        <w:tab/>
      </w:r>
      <w:r w:rsidR="00F80FDA">
        <w:t xml:space="preserve"> </w:t>
      </w:r>
      <w:r>
        <w:t xml:space="preserve">Signature: </w:t>
      </w:r>
      <w:r>
        <w:tab/>
      </w:r>
    </w:p>
    <w:sectPr w:rsidR="00872F2D" w:rsidSect="00872F2D">
      <w:headerReference w:type="default" r:id="rId11"/>
      <w:footerReference w:type="default" r:id="rId12"/>
      <w:pgSz w:w="11906" w:h="16838"/>
      <w:pgMar w:top="1962" w:right="1134" w:bottom="1134" w:left="1418" w:header="0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0C9DA" w14:textId="77777777" w:rsidR="00763C0B" w:rsidRDefault="00763C0B" w:rsidP="00EF5C93">
      <w:pPr>
        <w:spacing w:after="0" w:line="240" w:lineRule="auto"/>
      </w:pPr>
      <w:r>
        <w:separator/>
      </w:r>
    </w:p>
  </w:endnote>
  <w:endnote w:type="continuationSeparator" w:id="0">
    <w:p w14:paraId="7E4ACB63" w14:textId="77777777" w:rsidR="00763C0B" w:rsidRDefault="00763C0B" w:rsidP="00EF5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1"/>
      <w:tblW w:w="9465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5637"/>
      <w:gridCol w:w="1134"/>
      <w:gridCol w:w="1843"/>
    </w:tblGrid>
    <w:tr w:rsidR="00240F7C" w:rsidRPr="007A34BC" w14:paraId="38D51F5A" w14:textId="77777777" w:rsidTr="00804091">
      <w:tc>
        <w:tcPr>
          <w:tcW w:w="851" w:type="dxa"/>
        </w:tcPr>
        <w:p w14:paraId="29F0C9B4" w14:textId="0526479B" w:rsidR="00240F7C" w:rsidRPr="007A34BC" w:rsidRDefault="00240F7C" w:rsidP="00240F7C">
          <w:pPr>
            <w:tabs>
              <w:tab w:val="left" w:pos="5130"/>
            </w:tabs>
            <w:jc w:val="both"/>
            <w:rPr>
              <w:rFonts w:ascii="Arial" w:hAnsi="Arial" w:cs="Arial"/>
              <w:b/>
              <w:sz w:val="16"/>
              <w:szCs w:val="16"/>
            </w:rPr>
          </w:pPr>
          <w:r w:rsidRPr="007A34BC">
            <w:rPr>
              <w:rFonts w:ascii="Arial" w:hAnsi="Arial" w:cs="Arial"/>
              <w:b/>
              <w:sz w:val="16"/>
              <w:szCs w:val="16"/>
            </w:rPr>
            <w:t>Nr</w:t>
          </w:r>
          <w:r w:rsidRPr="00804091">
            <w:rPr>
              <w:rFonts w:ascii="Arial" w:hAnsi="Arial" w:cs="Arial"/>
              <w:b/>
              <w:sz w:val="16"/>
              <w:szCs w:val="16"/>
            </w:rPr>
            <w:t xml:space="preserve">: </w:t>
          </w:r>
          <w:sdt>
            <w:sdtPr>
              <w:rPr>
                <w:rFonts w:cs="Arial"/>
                <w:sz w:val="16"/>
                <w:szCs w:val="16"/>
              </w:rPr>
              <w:id w:val="-162314276"/>
              <w:dataBinding w:prefixMappings="xmlns:ns0='http://ch.ser.dx4.bnc/data' xmlns:ns1='urn:schemas-microsoft-com:datatypes' " w:xpath="/ns0:data[1]/ns0:doknr[1]" w:storeItemID="{72AC65BF-45D5-4912-B979-662C64F62056}"/>
              <w:text/>
            </w:sdtPr>
            <w:sdtEndPr/>
            <w:sdtContent>
              <w:r w:rsidR="00804091" w:rsidRPr="00804091">
                <w:rPr>
                  <w:rFonts w:ascii="Arial" w:hAnsi="Arial" w:cs="Arial"/>
                  <w:sz w:val="16"/>
                  <w:szCs w:val="16"/>
                </w:rPr>
                <w:t>3632</w:t>
              </w:r>
              <w:r w:rsidRPr="00804091">
                <w:rPr>
                  <w:rFonts w:ascii="Arial" w:hAnsi="Arial" w:cs="Arial"/>
                  <w:sz w:val="16"/>
                  <w:szCs w:val="16"/>
                </w:rPr>
                <w:t xml:space="preserve"> </w:t>
              </w:r>
            </w:sdtContent>
          </w:sdt>
          <w:r w:rsidRPr="007A34BC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</w:tc>
      <w:tc>
        <w:tcPr>
          <w:tcW w:w="5637" w:type="dxa"/>
        </w:tcPr>
        <w:p w14:paraId="1576CD5E" w14:textId="001AD295" w:rsidR="00240F7C" w:rsidRPr="007A34BC" w:rsidRDefault="00240F7C" w:rsidP="00240F7C">
          <w:pPr>
            <w:jc w:val="both"/>
            <w:rPr>
              <w:rFonts w:ascii="Arial" w:hAnsi="Arial" w:cs="Arial"/>
              <w:sz w:val="16"/>
              <w:szCs w:val="16"/>
              <w:lang w:val="en-US"/>
            </w:rPr>
          </w:pPr>
          <w:r w:rsidRPr="007A34BC">
            <w:rPr>
              <w:rFonts w:ascii="Arial" w:hAnsi="Arial" w:cs="Arial"/>
              <w:b/>
              <w:sz w:val="16"/>
              <w:szCs w:val="16"/>
              <w:lang w:val="en-US"/>
            </w:rPr>
            <w:t>Name:</w:t>
          </w:r>
          <w:r w:rsidRPr="007A34BC">
            <w:rPr>
              <w:rFonts w:ascii="Arial" w:hAnsi="Arial" w:cs="Arial"/>
              <w:sz w:val="16"/>
              <w:szCs w:val="16"/>
              <w:lang w:val="en-US"/>
            </w:rPr>
            <w:t xml:space="preserve"> </w:t>
          </w:r>
          <w:sdt>
            <w:sdtPr>
              <w:rPr>
                <w:rFonts w:cs="Arial"/>
                <w:sz w:val="16"/>
                <w:szCs w:val="16"/>
                <w:lang w:val="en-US"/>
              </w:rPr>
              <w:id w:val="504405364"/>
              <w:dataBinding w:prefixMappings="xmlns:ns0='http://ch.ser.dx4.bnc/data' xmlns:ns1='urn:schemas-microsoft-com:datatypes' " w:xpath="/ns0:data[1]/ns0:dokname[1]" w:storeItemID="{72AC65BF-45D5-4912-B979-662C64F62056}"/>
              <w:text/>
            </w:sdtPr>
            <w:sdtEndPr/>
            <w:sdtContent>
              <w:r w:rsidRPr="007A34BC">
                <w:rPr>
                  <w:rFonts w:ascii="Arial" w:hAnsi="Arial" w:cs="Arial"/>
                  <w:sz w:val="16"/>
                  <w:szCs w:val="16"/>
                  <w:lang w:val="en-US"/>
                </w:rPr>
                <w:t>FOR</w:t>
              </w:r>
              <w:r>
                <w:rPr>
                  <w:rFonts w:ascii="Arial" w:hAnsi="Arial" w:cs="Arial"/>
                  <w:sz w:val="16"/>
                  <w:szCs w:val="16"/>
                  <w:lang w:val="en-US"/>
                </w:rPr>
                <w:t>_</w:t>
              </w:r>
              <w:r w:rsidRPr="007A34BC">
                <w:rPr>
                  <w:rFonts w:ascii="Arial" w:hAnsi="Arial" w:cs="Arial"/>
                  <w:sz w:val="16"/>
                  <w:szCs w:val="16"/>
                  <w:lang w:val="en-US"/>
                </w:rPr>
                <w:t>Expenses_family_donor_</w:t>
              </w:r>
              <w:r>
                <w:rPr>
                  <w:rFonts w:ascii="Arial" w:hAnsi="Arial" w:cs="Arial"/>
                  <w:sz w:val="16"/>
                  <w:szCs w:val="16"/>
                  <w:lang w:val="en-US"/>
                </w:rPr>
                <w:t>E</w:t>
              </w:r>
            </w:sdtContent>
          </w:sdt>
        </w:p>
      </w:tc>
      <w:tc>
        <w:tcPr>
          <w:tcW w:w="1134" w:type="dxa"/>
        </w:tcPr>
        <w:p w14:paraId="09B153DC" w14:textId="00FD05E1" w:rsidR="00240F7C" w:rsidRPr="007A34BC" w:rsidRDefault="00240F7C" w:rsidP="00240F7C">
          <w:pPr>
            <w:jc w:val="both"/>
            <w:rPr>
              <w:rFonts w:ascii="Arial" w:hAnsi="Arial" w:cs="Arial"/>
              <w:b/>
              <w:sz w:val="16"/>
              <w:szCs w:val="16"/>
            </w:rPr>
          </w:pPr>
          <w:r w:rsidRPr="007A34BC">
            <w:rPr>
              <w:rFonts w:ascii="Arial" w:hAnsi="Arial" w:cs="Arial"/>
              <w:b/>
              <w:sz w:val="16"/>
              <w:szCs w:val="16"/>
            </w:rPr>
            <w:t>Version:</w:t>
          </w:r>
          <w:r>
            <w:rPr>
              <w:rFonts w:ascii="Arial" w:hAnsi="Arial" w:cs="Arial"/>
              <w:sz w:val="16"/>
              <w:szCs w:val="16"/>
            </w:rPr>
            <w:t xml:space="preserve"> 1</w:t>
          </w:r>
        </w:p>
      </w:tc>
      <w:tc>
        <w:tcPr>
          <w:tcW w:w="1843" w:type="dxa"/>
        </w:tcPr>
        <w:p w14:paraId="72EAE80D" w14:textId="235D1BBD" w:rsidR="00240F7C" w:rsidRPr="007A34BC" w:rsidRDefault="00240F7C" w:rsidP="00240F7C">
          <w:pPr>
            <w:jc w:val="right"/>
            <w:rPr>
              <w:rFonts w:ascii="Arial" w:hAnsi="Arial" w:cs="Arial"/>
              <w:sz w:val="16"/>
              <w:szCs w:val="16"/>
            </w:rPr>
          </w:pPr>
          <w:r w:rsidRPr="007A34BC">
            <w:rPr>
              <w:rFonts w:ascii="Arial" w:hAnsi="Arial" w:cs="Arial"/>
              <w:b/>
              <w:sz w:val="16"/>
              <w:szCs w:val="16"/>
            </w:rPr>
            <w:t>Gültig ab</w:t>
          </w:r>
          <w:r w:rsidRPr="001170D1">
            <w:rPr>
              <w:rFonts w:ascii="Arial" w:hAnsi="Arial" w:cs="Arial"/>
              <w:b/>
              <w:sz w:val="16"/>
              <w:szCs w:val="16"/>
            </w:rPr>
            <w:t>:</w:t>
          </w:r>
          <w:r w:rsidRPr="001170D1">
            <w:rPr>
              <w:rFonts w:ascii="Arial" w:hAnsi="Arial" w:cs="Arial"/>
              <w:sz w:val="16"/>
              <w:szCs w:val="16"/>
            </w:rPr>
            <w:t xml:space="preserve"> </w:t>
          </w:r>
          <w:r>
            <w:rPr>
              <w:rFonts w:ascii="Arial" w:hAnsi="Arial" w:cs="Arial"/>
              <w:sz w:val="16"/>
              <w:szCs w:val="16"/>
            </w:rPr>
            <w:t>14.08.2026</w:t>
          </w:r>
        </w:p>
      </w:tc>
    </w:tr>
    <w:tr w:rsidR="00240F7C" w:rsidRPr="007A34BC" w14:paraId="745E720F" w14:textId="77777777" w:rsidTr="00804091">
      <w:trPr>
        <w:trHeight w:val="91"/>
      </w:trPr>
      <w:tc>
        <w:tcPr>
          <w:tcW w:w="9465" w:type="dxa"/>
          <w:gridSpan w:val="4"/>
        </w:tcPr>
        <w:p w14:paraId="6320976F" w14:textId="77777777" w:rsidR="00240F7C" w:rsidRPr="007A34BC" w:rsidRDefault="00240F7C" w:rsidP="00240F7C">
          <w:pPr>
            <w:jc w:val="right"/>
            <w:rPr>
              <w:rFonts w:ascii="Arial" w:hAnsi="Arial" w:cs="Arial"/>
              <w:b/>
              <w:sz w:val="16"/>
              <w:szCs w:val="16"/>
            </w:rPr>
          </w:pPr>
          <w:r w:rsidRPr="007A34BC">
            <w:rPr>
              <w:rFonts w:ascii="Arial" w:hAnsi="Arial" w:cs="Arial"/>
              <w:b/>
              <w:sz w:val="16"/>
              <w:szCs w:val="16"/>
            </w:rPr>
            <w:t>Seite:</w:t>
          </w:r>
          <w:r w:rsidRPr="007A34BC">
            <w:rPr>
              <w:rFonts w:ascii="Arial" w:hAnsi="Arial" w:cs="Arial"/>
              <w:sz w:val="16"/>
              <w:szCs w:val="16"/>
            </w:rPr>
            <w:t xml:space="preserve"> </w:t>
          </w:r>
          <w:r w:rsidRPr="007A34BC">
            <w:rPr>
              <w:rFonts w:cs="Arial"/>
              <w:sz w:val="16"/>
              <w:szCs w:val="16"/>
            </w:rPr>
            <w:fldChar w:fldCharType="begin"/>
          </w:r>
          <w:r w:rsidRPr="007A34BC">
            <w:rPr>
              <w:rFonts w:ascii="Arial" w:hAnsi="Arial" w:cs="Arial"/>
              <w:sz w:val="16"/>
              <w:szCs w:val="16"/>
            </w:rPr>
            <w:instrText xml:space="preserve"> PAGE    \* MERGEFORMAT </w:instrText>
          </w:r>
          <w:r w:rsidRPr="007A34BC">
            <w:rPr>
              <w:rFonts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</w:rPr>
            <w:t>1</w:t>
          </w:r>
          <w:r w:rsidRPr="007A34BC">
            <w:rPr>
              <w:rFonts w:cs="Arial"/>
              <w:sz w:val="16"/>
              <w:szCs w:val="16"/>
            </w:rPr>
            <w:fldChar w:fldCharType="end"/>
          </w:r>
          <w:r w:rsidRPr="007A34BC">
            <w:rPr>
              <w:rFonts w:ascii="Arial" w:hAnsi="Arial" w:cs="Arial"/>
              <w:sz w:val="16"/>
              <w:szCs w:val="16"/>
            </w:rPr>
            <w:t xml:space="preserve"> von </w:t>
          </w:r>
          <w:r w:rsidRPr="007A34BC">
            <w:rPr>
              <w:rFonts w:cs="Arial"/>
              <w:sz w:val="16"/>
              <w:szCs w:val="16"/>
            </w:rPr>
            <w:fldChar w:fldCharType="begin"/>
          </w:r>
          <w:r w:rsidRPr="007A34BC">
            <w:rPr>
              <w:rFonts w:ascii="Arial" w:hAnsi="Arial" w:cs="Arial"/>
              <w:sz w:val="16"/>
              <w:szCs w:val="16"/>
            </w:rPr>
            <w:instrText xml:space="preserve"> NUMPAGES   \* MERGEFORMAT </w:instrText>
          </w:r>
          <w:r w:rsidRPr="007A34BC">
            <w:rPr>
              <w:rFonts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</w:rPr>
            <w:t>1</w:t>
          </w:r>
          <w:r w:rsidRPr="007A34BC">
            <w:rPr>
              <w:rFonts w:cs="Arial"/>
              <w:sz w:val="16"/>
              <w:szCs w:val="16"/>
            </w:rPr>
            <w:fldChar w:fldCharType="end"/>
          </w:r>
        </w:p>
      </w:tc>
    </w:tr>
  </w:tbl>
  <w:p w14:paraId="27161AAC" w14:textId="77777777" w:rsidR="00872F2D" w:rsidRPr="007A34BC" w:rsidRDefault="00872F2D">
    <w:pPr>
      <w:pStyle w:val="Fuzeile"/>
      <w:rPr>
        <w:rFonts w:cs="Ari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3B034" w14:textId="77777777" w:rsidR="00763C0B" w:rsidRDefault="00763C0B" w:rsidP="00EF5C93">
      <w:pPr>
        <w:spacing w:after="0" w:line="240" w:lineRule="auto"/>
      </w:pPr>
      <w:r>
        <w:separator/>
      </w:r>
    </w:p>
  </w:footnote>
  <w:footnote w:type="continuationSeparator" w:id="0">
    <w:p w14:paraId="4444924B" w14:textId="77777777" w:rsidR="00763C0B" w:rsidRDefault="00763C0B" w:rsidP="00EF5C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1B848" w14:textId="77777777" w:rsidR="007A34BC" w:rsidRDefault="007A34BC">
    <w:pPr>
      <w:pStyle w:val="Kopfzeile"/>
    </w:pPr>
  </w:p>
  <w:p w14:paraId="2D979758" w14:textId="77777777" w:rsidR="007A34BC" w:rsidRDefault="007A34BC">
    <w:pPr>
      <w:pStyle w:val="Kopfzeile"/>
    </w:pPr>
  </w:p>
  <w:p w14:paraId="2B95E81B" w14:textId="77777777" w:rsidR="00AA555F" w:rsidRDefault="007A34BC">
    <w:pPr>
      <w:pStyle w:val="Kopfzeile"/>
    </w:pPr>
    <w:r>
      <w:rPr>
        <w:noProof/>
      </w:rPr>
      <w:drawing>
        <wp:inline distT="0" distB="0" distL="0" distR="0" wp14:anchorId="5937397E" wp14:editId="36A56A3F">
          <wp:extent cx="5772150" cy="1041400"/>
          <wp:effectExtent l="0" t="0" r="0" b="6350"/>
          <wp:docPr id="1" name="Grafik 1" descr="bch_kopfzeile_online-formular_2022_follow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ch_kopfzeile_online-formular_2022_followu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0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E2E04"/>
    <w:multiLevelType w:val="hybridMultilevel"/>
    <w:tmpl w:val="32E850C0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C00D97"/>
    <w:multiLevelType w:val="hybridMultilevel"/>
    <w:tmpl w:val="B136F14C"/>
    <w:lvl w:ilvl="0" w:tplc="AFC0D5CE">
      <w:start w:val="1"/>
      <w:numFmt w:val="bullet"/>
      <w:lvlText w:val=""/>
      <w:lvlJc w:val="left"/>
      <w:pPr>
        <w:ind w:left="360" w:hanging="360"/>
      </w:pPr>
      <w:rPr>
        <w:rFonts w:ascii="Symbol" w:hAnsi="Symbol" w:hint="default"/>
        <w:b/>
        <w:bCs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4104E18"/>
    <w:multiLevelType w:val="hybridMultilevel"/>
    <w:tmpl w:val="883267A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cumentProtection w:edit="forms" w:enforcement="1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C0B"/>
    <w:rsid w:val="000019F8"/>
    <w:rsid w:val="0000227F"/>
    <w:rsid w:val="00011186"/>
    <w:rsid w:val="00013D92"/>
    <w:rsid w:val="0002031D"/>
    <w:rsid w:val="00037AEF"/>
    <w:rsid w:val="00045266"/>
    <w:rsid w:val="000602C2"/>
    <w:rsid w:val="00084C10"/>
    <w:rsid w:val="000D1F0C"/>
    <w:rsid w:val="000F09B0"/>
    <w:rsid w:val="00102659"/>
    <w:rsid w:val="00104798"/>
    <w:rsid w:val="00115C50"/>
    <w:rsid w:val="00115D3E"/>
    <w:rsid w:val="001170D1"/>
    <w:rsid w:val="00161BFE"/>
    <w:rsid w:val="001851FB"/>
    <w:rsid w:val="001B7A6A"/>
    <w:rsid w:val="001C03F8"/>
    <w:rsid w:val="001F1B97"/>
    <w:rsid w:val="00225832"/>
    <w:rsid w:val="00240F7C"/>
    <w:rsid w:val="002807AC"/>
    <w:rsid w:val="002827A8"/>
    <w:rsid w:val="002E5D62"/>
    <w:rsid w:val="00320253"/>
    <w:rsid w:val="003219F7"/>
    <w:rsid w:val="00346B55"/>
    <w:rsid w:val="00351CDB"/>
    <w:rsid w:val="0035232B"/>
    <w:rsid w:val="003949E6"/>
    <w:rsid w:val="00397C0C"/>
    <w:rsid w:val="003B0126"/>
    <w:rsid w:val="003C3990"/>
    <w:rsid w:val="003D1DDF"/>
    <w:rsid w:val="003D79B9"/>
    <w:rsid w:val="003F6E3D"/>
    <w:rsid w:val="004721A4"/>
    <w:rsid w:val="00496CB5"/>
    <w:rsid w:val="004D3548"/>
    <w:rsid w:val="005D155C"/>
    <w:rsid w:val="005D3ECC"/>
    <w:rsid w:val="005D4FE8"/>
    <w:rsid w:val="00615EE1"/>
    <w:rsid w:val="00636148"/>
    <w:rsid w:val="00666175"/>
    <w:rsid w:val="006922E8"/>
    <w:rsid w:val="006A0CA2"/>
    <w:rsid w:val="006B6E20"/>
    <w:rsid w:val="006E01EB"/>
    <w:rsid w:val="006E5804"/>
    <w:rsid w:val="006E5D6B"/>
    <w:rsid w:val="006F1AD0"/>
    <w:rsid w:val="00707A3E"/>
    <w:rsid w:val="00722CC6"/>
    <w:rsid w:val="00722DC4"/>
    <w:rsid w:val="00763C0B"/>
    <w:rsid w:val="007721E3"/>
    <w:rsid w:val="007A34BC"/>
    <w:rsid w:val="007E22AF"/>
    <w:rsid w:val="00804091"/>
    <w:rsid w:val="00804F07"/>
    <w:rsid w:val="00810D2C"/>
    <w:rsid w:val="0081182B"/>
    <w:rsid w:val="00833CE1"/>
    <w:rsid w:val="00851363"/>
    <w:rsid w:val="00872F2D"/>
    <w:rsid w:val="00890706"/>
    <w:rsid w:val="008A02DD"/>
    <w:rsid w:val="008A50CF"/>
    <w:rsid w:val="008C1C4B"/>
    <w:rsid w:val="008D5479"/>
    <w:rsid w:val="008D79B3"/>
    <w:rsid w:val="009205DE"/>
    <w:rsid w:val="009239E6"/>
    <w:rsid w:val="009330C4"/>
    <w:rsid w:val="00945508"/>
    <w:rsid w:val="00946393"/>
    <w:rsid w:val="0095150F"/>
    <w:rsid w:val="00A37503"/>
    <w:rsid w:val="00A7728D"/>
    <w:rsid w:val="00A92CD6"/>
    <w:rsid w:val="00AA396A"/>
    <w:rsid w:val="00AA555F"/>
    <w:rsid w:val="00AB61AB"/>
    <w:rsid w:val="00AF0C74"/>
    <w:rsid w:val="00AF6A57"/>
    <w:rsid w:val="00B16DBF"/>
    <w:rsid w:val="00B44FDF"/>
    <w:rsid w:val="00B67079"/>
    <w:rsid w:val="00B84FEE"/>
    <w:rsid w:val="00BA7C7C"/>
    <w:rsid w:val="00BD50FD"/>
    <w:rsid w:val="00BF60F1"/>
    <w:rsid w:val="00C776F6"/>
    <w:rsid w:val="00CE35F5"/>
    <w:rsid w:val="00D14DD6"/>
    <w:rsid w:val="00D44994"/>
    <w:rsid w:val="00D6248D"/>
    <w:rsid w:val="00D71ECD"/>
    <w:rsid w:val="00D75AED"/>
    <w:rsid w:val="00D7675F"/>
    <w:rsid w:val="00D96DB2"/>
    <w:rsid w:val="00DC5B7A"/>
    <w:rsid w:val="00E16FD1"/>
    <w:rsid w:val="00E24DB8"/>
    <w:rsid w:val="00E27CA0"/>
    <w:rsid w:val="00E566BC"/>
    <w:rsid w:val="00E8657A"/>
    <w:rsid w:val="00EE0725"/>
    <w:rsid w:val="00EF5C93"/>
    <w:rsid w:val="00F80FDA"/>
    <w:rsid w:val="00F96BFB"/>
    <w:rsid w:val="00FE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;"/>
  <w14:docId w14:val="5A9FB8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F5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F5C93"/>
  </w:style>
  <w:style w:type="paragraph" w:styleId="Fuzeile">
    <w:name w:val="footer"/>
    <w:basedOn w:val="Standard"/>
    <w:link w:val="FuzeileZchn"/>
    <w:uiPriority w:val="99"/>
    <w:unhideWhenUsed/>
    <w:rsid w:val="00EF5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F5C93"/>
  </w:style>
  <w:style w:type="character" w:styleId="Hyperlink">
    <w:name w:val="Hyperlink"/>
    <w:basedOn w:val="Absatz-Standardschriftart"/>
    <w:uiPriority w:val="99"/>
    <w:unhideWhenUsed/>
    <w:rsid w:val="00346B55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A7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A7C7C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E566B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">
    <w:name w:val="Tabellenraster1"/>
    <w:basedOn w:val="NormaleTabelle"/>
    <w:next w:val="Tabellenraster"/>
    <w:rsid w:val="007A34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F6A57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E16F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87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99f44c8-bee3-40f7-a3e1-4966ca37e240" xsi:nil="true"/>
    <lcf76f155ced4ddcb4097134ff3c332f xmlns="0cdabae8-11c9-42f3-9609-9a81c6e87f2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3157427822214BAA82D5AF2A424C1E" ma:contentTypeVersion="12" ma:contentTypeDescription="Create a new document." ma:contentTypeScope="" ma:versionID="df812cf6feccacf6706e73fa6fb4935c">
  <xsd:schema xmlns:xsd="http://www.w3.org/2001/XMLSchema" xmlns:xs="http://www.w3.org/2001/XMLSchema" xmlns:p="http://schemas.microsoft.com/office/2006/metadata/properties" xmlns:ns2="0cdabae8-11c9-42f3-9609-9a81c6e87f25" xmlns:ns3="699f44c8-bee3-40f7-a3e1-4966ca37e240" targetNamespace="http://schemas.microsoft.com/office/2006/metadata/properties" ma:root="true" ma:fieldsID="3a001729e11c4ace20e8c250eb99555e" ns2:_="" ns3:_="">
    <xsd:import namespace="0cdabae8-11c9-42f3-9609-9a81c6e87f25"/>
    <xsd:import namespace="699f44c8-bee3-40f7-a3e1-4966ca37e2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abae8-11c9-42f3-9609-9a81c6e87f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747984a-1051-42d0-a1a7-ec8ee87c97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9f44c8-bee3-40f7-a3e1-4966ca37e24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6e21ee-6437-4d6f-9edf-daf54031c938}" ma:internalName="TaxCatchAll" ma:showField="CatchAllData" ma:web="699f44c8-bee3-40f7-a3e1-4966ca37e2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CD3D3-4DA4-4FCF-B11A-3BB1794B8758}">
  <ds:schemaRefs>
    <ds:schemaRef ds:uri="http://schemas.microsoft.com/office/2006/metadata/properties"/>
    <ds:schemaRef ds:uri="http://schemas.microsoft.com/office/infopath/2007/PartnerControls"/>
    <ds:schemaRef ds:uri="699f44c8-bee3-40f7-a3e1-4966ca37e240"/>
    <ds:schemaRef ds:uri="0cdabae8-11c9-42f3-9609-9a81c6e87f25"/>
  </ds:schemaRefs>
</ds:datastoreItem>
</file>

<file path=customXml/itemProps2.xml><?xml version="1.0" encoding="utf-8"?>
<ds:datastoreItem xmlns:ds="http://schemas.openxmlformats.org/officeDocument/2006/customXml" ds:itemID="{BBDE8C41-95C7-4FA6-B3A4-D29CBBBE6C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7752C4-B058-4406-BEFA-BC90F429B6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dabae8-11c9-42f3-9609-9a81c6e87f25"/>
    <ds:schemaRef ds:uri="699f44c8-bee3-40f7-a3e1-4966ca37e2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8F4FB56-49A6-4DE1-9A8A-BE1A627F0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FOR_Expenses_family_donor_E.dotx</Template>
  <TotalTime>0</TotalTime>
  <Pages>1</Pages>
  <Words>143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Blutspende SRK Schweiz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Mirjam Alder</dc:creator>
  <cp:lastModifiedBy>Isabelle Widmer</cp:lastModifiedBy>
  <cp:revision>27</cp:revision>
  <cp:lastPrinted>2016-05-09T08:55:00Z</cp:lastPrinted>
  <dcterms:created xsi:type="dcterms:W3CDTF">2018-11-08T15:15:00Z</dcterms:created>
  <dcterms:modified xsi:type="dcterms:W3CDTF">2026-06-11T13:42:00Z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NKTEK-ID-FILE">
    <vt:lpwstr>011A-BFB8-D3C4-6C13</vt:lpwstr>
  </property>
  <property fmtid="{D5CDD505-2E9C-101B-9397-08002B2CF9AE}" pid="3" name="ContentTypeId">
    <vt:lpwstr>0x010100FE3157427822214BAA82D5AF2A424C1E</vt:lpwstr>
  </property>
</Properties>
</file>