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45838" w14:textId="4568B983" w:rsidR="00804F07" w:rsidRPr="003949E6" w:rsidRDefault="003949E6" w:rsidP="00E24DB8">
      <w:pPr>
        <w:spacing w:after="0"/>
        <w:rPr>
          <w:b/>
          <w:sz w:val="28"/>
          <w:szCs w:val="28"/>
        </w:rPr>
      </w:pPr>
      <w:r w:rsidRPr="00833CE1">
        <w:rPr>
          <w:b/>
          <w:sz w:val="32"/>
          <w:szCs w:val="32"/>
        </w:rPr>
        <w:t>Spesenabrechnung Nachbetreuung (FollowUp)</w:t>
      </w:r>
      <w:r w:rsidR="00102659" w:rsidRPr="00833CE1">
        <w:rPr>
          <w:b/>
          <w:sz w:val="32"/>
          <w:szCs w:val="32"/>
        </w:rPr>
        <w:t xml:space="preserve"> </w:t>
      </w:r>
      <w:r w:rsidR="00102659" w:rsidRPr="00833CE1">
        <w:rPr>
          <w:b/>
          <w:sz w:val="32"/>
          <w:szCs w:val="32"/>
        </w:rPr>
        <w:br/>
      </w:r>
      <w:r w:rsidR="00102659" w:rsidRPr="00102659">
        <w:rPr>
          <w:b/>
          <w:i/>
          <w:sz w:val="24"/>
          <w:szCs w:val="24"/>
        </w:rPr>
        <w:t>für Familienspender</w:t>
      </w:r>
      <w:r w:rsidR="00D14DD6">
        <w:rPr>
          <w:b/>
          <w:i/>
          <w:sz w:val="24"/>
          <w:szCs w:val="24"/>
        </w:rPr>
        <w:t>innen und -spender</w:t>
      </w:r>
    </w:p>
    <w:p w14:paraId="72E907F3" w14:textId="7E0672AF" w:rsidR="00804F07" w:rsidRPr="00872F2D" w:rsidRDefault="00804F07" w:rsidP="00804F07">
      <w:pPr>
        <w:spacing w:after="0"/>
      </w:pPr>
    </w:p>
    <w:p w14:paraId="70E2EA8A" w14:textId="2A636596" w:rsidR="003949E6" w:rsidRPr="00872F2D" w:rsidRDefault="00D14DD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</w:rPr>
      </w:pPr>
      <w:proofErr w:type="spellStart"/>
      <w:r>
        <w:rPr>
          <w:b/>
        </w:rPr>
        <w:t>Donor</w:t>
      </w:r>
      <w:proofErr w:type="spellEnd"/>
      <w:r>
        <w:rPr>
          <w:b/>
        </w:rPr>
        <w:t>-ID CC</w:t>
      </w:r>
      <w:r w:rsidR="003949E6" w:rsidRPr="00872F2D">
        <w:rPr>
          <w:b/>
        </w:rPr>
        <w:t xml:space="preserve">: </w:t>
      </w:r>
      <w:r w:rsidR="003B0126">
        <w:rPr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</w:rPr>
        <w:fldChar w:fldCharType="end"/>
      </w:r>
      <w:bookmarkEnd w:id="0"/>
      <w:r w:rsidR="003949E6" w:rsidRPr="00872F2D">
        <w:rPr>
          <w:b/>
        </w:rPr>
        <w:tab/>
      </w:r>
      <w:r w:rsidR="003949E6" w:rsidRPr="00872F2D">
        <w:rPr>
          <w:b/>
        </w:rPr>
        <w:tab/>
        <w:t xml:space="preserve">Geburtsdatum: </w:t>
      </w:r>
      <w:r w:rsidR="003B0126">
        <w:rPr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</w:rPr>
        <w:fldChar w:fldCharType="end"/>
      </w:r>
      <w:bookmarkEnd w:id="1"/>
      <w:r w:rsidR="003949E6" w:rsidRPr="00872F2D">
        <w:rPr>
          <w:b/>
        </w:rPr>
        <w:tab/>
      </w:r>
    </w:p>
    <w:p w14:paraId="4C4CAB3D" w14:textId="4A0BE85B" w:rsidR="003949E6" w:rsidRPr="00872F2D" w:rsidRDefault="003949E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</w:rPr>
      </w:pPr>
    </w:p>
    <w:p w14:paraId="34522DC9" w14:textId="77777777" w:rsidR="003949E6" w:rsidRPr="00872F2D" w:rsidRDefault="003949E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</w:rPr>
      </w:pPr>
      <w:r w:rsidRPr="00872F2D">
        <w:rPr>
          <w:b/>
        </w:rPr>
        <w:t xml:space="preserve">Name: </w:t>
      </w:r>
      <w:r w:rsidR="003B0126">
        <w:rPr>
          <w:b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</w:rPr>
        <w:fldChar w:fldCharType="end"/>
      </w:r>
      <w:bookmarkEnd w:id="2"/>
      <w:r w:rsidRPr="00872F2D">
        <w:rPr>
          <w:b/>
        </w:rPr>
        <w:tab/>
      </w:r>
      <w:r w:rsidRPr="00872F2D">
        <w:rPr>
          <w:b/>
        </w:rPr>
        <w:tab/>
        <w:t xml:space="preserve">Vorname: </w:t>
      </w:r>
      <w:r w:rsidR="003B0126">
        <w:rPr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</w:rPr>
        <w:fldChar w:fldCharType="end"/>
      </w:r>
      <w:bookmarkEnd w:id="3"/>
      <w:r w:rsidRPr="00872F2D">
        <w:rPr>
          <w:b/>
        </w:rPr>
        <w:tab/>
      </w:r>
    </w:p>
    <w:p w14:paraId="4FB33DB4" w14:textId="01213CE9" w:rsidR="003949E6" w:rsidRPr="00872F2D" w:rsidRDefault="003949E6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</w:rPr>
      </w:pPr>
    </w:p>
    <w:p w14:paraId="2A52F962" w14:textId="77777777" w:rsidR="003949E6" w:rsidRPr="00872F2D" w:rsidRDefault="003949E6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</w:rPr>
      </w:pPr>
      <w:r w:rsidRPr="00872F2D">
        <w:rPr>
          <w:b/>
        </w:rPr>
        <w:t xml:space="preserve">Entnahmedatum: </w:t>
      </w:r>
      <w:r w:rsidR="003B0126">
        <w:rPr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  <w:noProof/>
        </w:rPr>
        <w:t> </w:t>
      </w:r>
      <w:r w:rsidR="003B0126">
        <w:rPr>
          <w:b/>
        </w:rPr>
        <w:fldChar w:fldCharType="end"/>
      </w:r>
      <w:bookmarkEnd w:id="4"/>
      <w:r w:rsidRPr="00872F2D">
        <w:rPr>
          <w:b/>
        </w:rPr>
        <w:tab/>
      </w:r>
    </w:p>
    <w:p w14:paraId="4C35FA05" w14:textId="74138A62" w:rsidR="008C1C4B" w:rsidRPr="00872F2D" w:rsidRDefault="008C1C4B" w:rsidP="00804F07">
      <w:pPr>
        <w:tabs>
          <w:tab w:val="left" w:pos="5103"/>
        </w:tabs>
        <w:spacing w:after="0"/>
      </w:pPr>
    </w:p>
    <w:p w14:paraId="4DC56E5A" w14:textId="352EC0DF" w:rsidR="003949E6" w:rsidRPr="00872F2D" w:rsidRDefault="00BF60F1" w:rsidP="00225832">
      <w:pPr>
        <w:tabs>
          <w:tab w:val="left" w:pos="5103"/>
        </w:tabs>
        <w:spacing w:after="0"/>
      </w:pPr>
      <w:r w:rsidRPr="00872F2D">
        <w:t>Auslagen i</w:t>
      </w:r>
      <w:r w:rsidR="003949E6" w:rsidRPr="00872F2D">
        <w:t>m Zusammenhang mit d</w:t>
      </w:r>
      <w:r w:rsidR="00D14DD6">
        <w:t xml:space="preserve">er </w:t>
      </w:r>
      <w:r w:rsidR="00D14DD6" w:rsidRPr="00D14DD6">
        <w:rPr>
          <w:b/>
          <w:bCs/>
        </w:rPr>
        <w:t>Nachbetreuung</w:t>
      </w:r>
      <w:r w:rsidR="00D14DD6">
        <w:t xml:space="preserve"> (</w:t>
      </w:r>
      <w:r w:rsidR="003949E6" w:rsidRPr="00872F2D">
        <w:t>FollowUp</w:t>
      </w:r>
      <w:r w:rsidR="00D14DD6">
        <w:t>)</w:t>
      </w:r>
      <w:r w:rsidR="003949E6" w:rsidRPr="00872F2D">
        <w:t xml:space="preserve"> </w:t>
      </w:r>
      <w:r w:rsidR="00351CDB" w:rsidRPr="00872F2D">
        <w:t>nach einer Spende</w:t>
      </w:r>
      <w:r w:rsidR="00225832" w:rsidRPr="00872F2D">
        <w:t xml:space="preserve"> von Knochenmark, peripheren B</w:t>
      </w:r>
      <w:r w:rsidR="00351CDB" w:rsidRPr="00872F2D">
        <w:t>lutstammzellen oder Lymphozyten</w:t>
      </w:r>
      <w:r w:rsidR="00E16FD1">
        <w:t>:</w:t>
      </w:r>
    </w:p>
    <w:p w14:paraId="16645D78" w14:textId="7DE7E501" w:rsidR="00AF6A57" w:rsidRDefault="005D155C" w:rsidP="00E16FD1">
      <w:pPr>
        <w:tabs>
          <w:tab w:val="left" w:pos="5103"/>
        </w:tabs>
        <w:spacing w:after="0"/>
      </w:pPr>
      <w:r w:rsidRPr="00872F2D">
        <w:t>Fahrspesen:</w:t>
      </w:r>
      <w:r w:rsidR="00A92CD6" w:rsidRPr="00872F2D">
        <w:t xml:space="preserve"> </w:t>
      </w:r>
      <w:r w:rsidR="00C776F6" w:rsidRPr="00872F2D">
        <w:t>Auto</w:t>
      </w:r>
      <w:r w:rsidR="00BD50FD">
        <w:t>, Motor- und Fahrrad</w:t>
      </w:r>
      <w:r w:rsidR="00945508">
        <w:t>/E-Bike</w:t>
      </w:r>
      <w:r w:rsidR="00C776F6" w:rsidRPr="00872F2D">
        <w:t xml:space="preserve"> </w:t>
      </w:r>
      <w:r w:rsidR="005D4FE8" w:rsidRPr="00872F2D">
        <w:t>0,70 CHF</w:t>
      </w:r>
      <w:r w:rsidR="003949E6" w:rsidRPr="00872F2D">
        <w:t>/k</w:t>
      </w:r>
      <w:r w:rsidR="00225832" w:rsidRPr="00872F2D">
        <w:t>m</w:t>
      </w:r>
      <w:r w:rsidR="00E16FD1">
        <w:t xml:space="preserve">; </w:t>
      </w:r>
      <w:r w:rsidR="00BD50FD" w:rsidRPr="00872F2D">
        <w:t>Bahnbillett 2. Klasse</w:t>
      </w:r>
      <w:r w:rsidR="00E16FD1">
        <w:t xml:space="preserve">; </w:t>
      </w:r>
      <w:r w:rsidR="00225832" w:rsidRPr="00872F2D">
        <w:t>Taxi</w:t>
      </w:r>
      <w:r w:rsidR="00E16FD1">
        <w:t xml:space="preserve">; </w:t>
      </w:r>
      <w:r w:rsidR="00084C10" w:rsidRPr="00872F2D">
        <w:t>Verpflegung</w:t>
      </w:r>
      <w:r w:rsidR="0035232B">
        <w:t>.</w:t>
      </w:r>
    </w:p>
    <w:p w14:paraId="444955D8" w14:textId="77777777" w:rsidR="00D14DD6" w:rsidRDefault="00D14DD6" w:rsidP="00E16FD1">
      <w:pPr>
        <w:tabs>
          <w:tab w:val="left" w:pos="5103"/>
        </w:tabs>
        <w:spacing w:after="0"/>
      </w:pPr>
    </w:p>
    <w:p w14:paraId="2A5D4431" w14:textId="77777777" w:rsidR="00D14DD6" w:rsidRPr="005F47DB" w:rsidRDefault="00D14DD6" w:rsidP="00D14DD6">
      <w:pPr>
        <w:tabs>
          <w:tab w:val="left" w:leader="dot" w:pos="8505"/>
          <w:tab w:val="left" w:leader="dot" w:pos="9923"/>
        </w:tabs>
        <w:spacing w:after="0"/>
      </w:pPr>
      <w:bookmarkStart w:id="5" w:name="_Hlk181360935"/>
      <w:r w:rsidRPr="005F47DB">
        <w:rPr>
          <w:sz w:val="28"/>
          <w:szCs w:val="28"/>
        </w:rPr>
        <w:sym w:font="Webdings" w:char="F069"/>
      </w:r>
      <w:r w:rsidRPr="005F47DB">
        <w:rPr>
          <w:sz w:val="28"/>
          <w:szCs w:val="28"/>
        </w:rPr>
        <w:t xml:space="preserve"> </w:t>
      </w:r>
      <w:r>
        <w:t xml:space="preserve">Für Fragen zu Auslagen im Zusammenhang mit Ihrer </w:t>
      </w:r>
      <w:r w:rsidRPr="005F47DB">
        <w:rPr>
          <w:b/>
        </w:rPr>
        <w:t>Spende</w:t>
      </w:r>
      <w:r>
        <w:t xml:space="preserve"> (</w:t>
      </w:r>
      <w:r w:rsidRPr="005F47DB">
        <w:t>Spesenvergütung und Erwerbsausfallentschädigung</w:t>
      </w:r>
      <w:bookmarkEnd w:id="5"/>
      <w:r>
        <w:t xml:space="preserve">) </w:t>
      </w:r>
      <w:r w:rsidRPr="005F47DB">
        <w:t>ist das Entnahmezentrum zuständig.</w:t>
      </w:r>
    </w:p>
    <w:p w14:paraId="770F115B" w14:textId="77777777" w:rsidR="00E16FD1" w:rsidRDefault="00E16FD1" w:rsidP="00225832">
      <w:pPr>
        <w:tabs>
          <w:tab w:val="left" w:pos="5103"/>
        </w:tabs>
        <w:spacing w:after="0"/>
      </w:pPr>
    </w:p>
    <w:p w14:paraId="5AC1682B" w14:textId="13386F35" w:rsidR="00BA7C7C" w:rsidRPr="00833CE1" w:rsidRDefault="00225832" w:rsidP="00225832">
      <w:pPr>
        <w:tabs>
          <w:tab w:val="left" w:pos="5103"/>
        </w:tabs>
        <w:spacing w:after="0"/>
        <w:rPr>
          <w:bCs/>
        </w:rPr>
      </w:pPr>
      <w:r w:rsidRPr="00872F2D">
        <w:t xml:space="preserve">Bitte </w:t>
      </w:r>
      <w:r w:rsidR="006E5804" w:rsidRPr="00890706">
        <w:rPr>
          <w:b/>
          <w:bCs/>
        </w:rPr>
        <w:t xml:space="preserve">alle </w:t>
      </w:r>
      <w:r w:rsidR="00084C10" w:rsidRPr="00890706">
        <w:rPr>
          <w:b/>
          <w:bCs/>
        </w:rPr>
        <w:t>Belege</w:t>
      </w:r>
      <w:r w:rsidR="00084C10" w:rsidRPr="00872F2D">
        <w:t xml:space="preserve"> </w:t>
      </w:r>
      <w:r w:rsidR="003949E6" w:rsidRPr="00872F2D">
        <w:t>beifügen</w:t>
      </w:r>
      <w:r w:rsidR="005D155C" w:rsidRPr="00872F2D">
        <w:t xml:space="preserve"> und die </w:t>
      </w:r>
      <w:r w:rsidR="003949E6" w:rsidRPr="00872F2D">
        <w:t>K</w:t>
      </w:r>
      <w:r w:rsidR="005D155C" w:rsidRPr="00872F2D">
        <w:t>ontoangaben</w:t>
      </w:r>
      <w:r w:rsidR="003949E6" w:rsidRPr="00872F2D">
        <w:t xml:space="preserve"> genau angeben.</w:t>
      </w:r>
      <w:r w:rsidR="00E16FD1">
        <w:t xml:space="preserve"> </w:t>
      </w:r>
      <w:r w:rsidRPr="00833CE1">
        <w:rPr>
          <w:bCs/>
        </w:rPr>
        <w:t>Die Spesenabrechnung</w:t>
      </w:r>
      <w:r w:rsidR="006E5804" w:rsidRPr="00833CE1">
        <w:rPr>
          <w:bCs/>
        </w:rPr>
        <w:t xml:space="preserve"> und Bankdaten sind</w:t>
      </w:r>
      <w:r w:rsidRPr="00833CE1">
        <w:rPr>
          <w:bCs/>
        </w:rPr>
        <w:t xml:space="preserve"> einzureichen an: </w:t>
      </w:r>
      <w:r w:rsidR="005D155C" w:rsidRPr="00833CE1">
        <w:rPr>
          <w:bCs/>
        </w:rPr>
        <w:t>Blutspende SRK</w:t>
      </w:r>
      <w:r w:rsidR="007A34BC" w:rsidRPr="00833CE1">
        <w:rPr>
          <w:bCs/>
        </w:rPr>
        <w:t xml:space="preserve"> Schweiz AG</w:t>
      </w:r>
      <w:r w:rsidR="005D155C" w:rsidRPr="00833CE1">
        <w:rPr>
          <w:bCs/>
        </w:rPr>
        <w:t xml:space="preserve">, </w:t>
      </w:r>
      <w:r w:rsidR="00351CDB" w:rsidRPr="00833CE1">
        <w:rPr>
          <w:bCs/>
        </w:rPr>
        <w:t>FollowUp</w:t>
      </w:r>
      <w:r w:rsidRPr="00833CE1">
        <w:rPr>
          <w:bCs/>
        </w:rPr>
        <w:t xml:space="preserve">, </w:t>
      </w:r>
      <w:r w:rsidR="007A34BC" w:rsidRPr="00833CE1">
        <w:rPr>
          <w:bCs/>
        </w:rPr>
        <w:t>Waldeggstrasse 51, 3097 Liebefeld</w:t>
      </w:r>
    </w:p>
    <w:p w14:paraId="48C61136" w14:textId="6880D2B4" w:rsidR="000602C2" w:rsidRPr="00872F2D" w:rsidRDefault="000602C2" w:rsidP="000602C2">
      <w:pPr>
        <w:tabs>
          <w:tab w:val="left" w:pos="8789"/>
          <w:tab w:val="left" w:pos="9072"/>
        </w:tabs>
        <w:spacing w:after="0"/>
        <w:ind w:right="143"/>
      </w:pPr>
    </w:p>
    <w:p w14:paraId="718F2B6B" w14:textId="6FEFAD66" w:rsidR="00351CDB" w:rsidRPr="00872F2D" w:rsidRDefault="00351CDB" w:rsidP="000602C2">
      <w:pPr>
        <w:tabs>
          <w:tab w:val="left" w:pos="8789"/>
          <w:tab w:val="left" w:pos="9072"/>
        </w:tabs>
        <w:spacing w:after="0"/>
        <w:rPr>
          <w:b/>
        </w:rPr>
      </w:pPr>
      <w:r w:rsidRPr="00872F2D">
        <w:rPr>
          <w:b/>
        </w:rPr>
        <w:t>Auslagen FollowUp</w:t>
      </w:r>
    </w:p>
    <w:p w14:paraId="1C8189CE" w14:textId="08B847F0" w:rsidR="00225832" w:rsidRPr="00872F2D" w:rsidRDefault="00225832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</w:pPr>
    </w:p>
    <w:p w14:paraId="309066E6" w14:textId="0BFD5CC8" w:rsidR="003949E6" w:rsidRPr="00872F2D" w:rsidRDefault="002807AC" w:rsidP="000602C2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  <w:r w:rsidRPr="00872F2D">
        <w:t>Wo, wann</w:t>
      </w:r>
      <w:r w:rsidR="003949E6" w:rsidRPr="00872F2D">
        <w:t xml:space="preserve">: </w:t>
      </w:r>
      <w:r w:rsidR="003949E6" w:rsidRPr="00872F2D">
        <w:tab/>
      </w:r>
      <w:r w:rsidR="003949E6" w:rsidRPr="00872F2D">
        <w:tab/>
      </w:r>
      <w:r w:rsidR="00833CE1">
        <w:t>CHF</w:t>
      </w:r>
      <w:r w:rsidR="003949E6" w:rsidRPr="00872F2D">
        <w:t xml:space="preserve"> </w:t>
      </w:r>
      <w:r w:rsidR="003949E6" w:rsidRPr="00872F2D">
        <w:tab/>
      </w:r>
    </w:p>
    <w:p w14:paraId="558533F1" w14:textId="70B0156E" w:rsidR="003949E6" w:rsidRPr="00872F2D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</w:p>
    <w:p w14:paraId="72269A56" w14:textId="11DD0E78" w:rsidR="003949E6" w:rsidRPr="00872F2D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  <w:r w:rsidRPr="00872F2D">
        <w:t xml:space="preserve">Wo, wann: </w:t>
      </w:r>
      <w:r w:rsidRPr="00872F2D">
        <w:tab/>
      </w:r>
      <w:r w:rsidRPr="00872F2D">
        <w:tab/>
      </w:r>
      <w:r w:rsidR="00833CE1">
        <w:t>CHF</w:t>
      </w:r>
      <w:r w:rsidR="000602C2" w:rsidRPr="00872F2D">
        <w:t xml:space="preserve"> </w:t>
      </w:r>
      <w:r w:rsidR="000602C2" w:rsidRPr="00872F2D">
        <w:tab/>
      </w:r>
    </w:p>
    <w:p w14:paraId="4E91E6AE" w14:textId="3781AEB3" w:rsidR="003949E6" w:rsidRPr="00872F2D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</w:p>
    <w:p w14:paraId="4E4B8F0E" w14:textId="61E2B608" w:rsidR="000602C2" w:rsidRPr="00872F2D" w:rsidRDefault="003949E6" w:rsidP="0035232B">
      <w:pPr>
        <w:tabs>
          <w:tab w:val="left" w:pos="6521"/>
          <w:tab w:val="left" w:pos="6804"/>
          <w:tab w:val="left" w:pos="8505"/>
          <w:tab w:val="left" w:pos="8789"/>
          <w:tab w:val="left" w:leader="dot" w:pos="9923"/>
        </w:tabs>
        <w:spacing w:after="0"/>
      </w:pPr>
      <w:r w:rsidRPr="00872F2D">
        <w:rPr>
          <w:b/>
        </w:rPr>
        <w:t>Total Auslagen FollowUp</w:t>
      </w:r>
      <w:r w:rsidR="000602C2" w:rsidRPr="00872F2D">
        <w:tab/>
      </w:r>
      <w:r w:rsidR="00833CE1">
        <w:t>CHF</w:t>
      </w:r>
      <w:r w:rsidR="000602C2" w:rsidRPr="00872F2D">
        <w:rPr>
          <w:b/>
          <w:u w:val="double"/>
        </w:rPr>
        <w:t xml:space="preserve"> </w:t>
      </w:r>
      <w:r w:rsidR="000602C2" w:rsidRPr="00872F2D">
        <w:rPr>
          <w:b/>
          <w:u w:val="double"/>
        </w:rPr>
        <w:tab/>
      </w:r>
    </w:p>
    <w:p w14:paraId="43BBF0DD" w14:textId="1556C5E7" w:rsidR="000602C2" w:rsidRPr="00872F2D" w:rsidRDefault="000602C2" w:rsidP="00B84FEE">
      <w:pPr>
        <w:tabs>
          <w:tab w:val="left" w:pos="5103"/>
          <w:tab w:val="left" w:pos="6804"/>
        </w:tabs>
        <w:spacing w:after="0"/>
      </w:pPr>
    </w:p>
    <w:p w14:paraId="4E1770FE" w14:textId="77777777" w:rsidR="006E5D6B" w:rsidRPr="00872F2D" w:rsidRDefault="006E5D6B" w:rsidP="00B84FEE">
      <w:pPr>
        <w:tabs>
          <w:tab w:val="left" w:pos="5103"/>
          <w:tab w:val="left" w:pos="6804"/>
        </w:tabs>
        <w:spacing w:after="0"/>
        <w:rPr>
          <w:u w:val="single"/>
        </w:rPr>
      </w:pPr>
      <w:r w:rsidRPr="00872F2D">
        <w:rPr>
          <w:u w:val="single"/>
        </w:rPr>
        <w:t>Bankverbindung</w:t>
      </w:r>
    </w:p>
    <w:p w14:paraId="74569ED4" w14:textId="1E0F1549" w:rsidR="006E5D6B" w:rsidRPr="00872F2D" w:rsidRDefault="006E5D6B" w:rsidP="006E5D6B">
      <w:pPr>
        <w:tabs>
          <w:tab w:val="left" w:pos="5103"/>
          <w:tab w:val="left" w:pos="6804"/>
        </w:tabs>
        <w:spacing w:after="0"/>
      </w:pPr>
    </w:p>
    <w:p w14:paraId="3A18340F" w14:textId="77777777" w:rsidR="006E5D6B" w:rsidRPr="00872F2D" w:rsidRDefault="006E5D6B" w:rsidP="000602C2">
      <w:pPr>
        <w:tabs>
          <w:tab w:val="left" w:pos="2835"/>
          <w:tab w:val="left" w:leader="dot" w:pos="8505"/>
        </w:tabs>
        <w:spacing w:after="0"/>
      </w:pPr>
      <w:r w:rsidRPr="00872F2D">
        <w:t>IBAN</w:t>
      </w:r>
      <w:r w:rsidR="000602C2" w:rsidRPr="00872F2D">
        <w:t>:</w:t>
      </w:r>
      <w:r w:rsidR="000602C2" w:rsidRPr="00872F2D">
        <w:tab/>
      </w:r>
      <w:r w:rsidR="000602C2" w:rsidRPr="00872F2D">
        <w:tab/>
      </w:r>
    </w:p>
    <w:p w14:paraId="4D9205D4" w14:textId="01E3116F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</w:p>
    <w:p w14:paraId="75F682CF" w14:textId="2A2C6155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 w:rsidRPr="00872F2D">
        <w:t>Name Bank/Post:</w:t>
      </w:r>
      <w:r w:rsidRPr="00872F2D">
        <w:tab/>
      </w:r>
      <w:r w:rsidRPr="00872F2D">
        <w:tab/>
      </w:r>
    </w:p>
    <w:p w14:paraId="0D053584" w14:textId="0C3A1B6E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</w:p>
    <w:p w14:paraId="1BE2B53D" w14:textId="77777777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 w:rsidRPr="00872F2D">
        <w:t>BIC:</w:t>
      </w:r>
      <w:r w:rsidRPr="00872F2D">
        <w:tab/>
      </w:r>
      <w:r w:rsidRPr="00872F2D">
        <w:tab/>
      </w:r>
    </w:p>
    <w:p w14:paraId="634FA60C" w14:textId="77777777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</w:p>
    <w:p w14:paraId="01A1FFBE" w14:textId="77777777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 w:rsidRPr="00872F2D">
        <w:t>Name u. Adresse</w:t>
      </w:r>
      <w:r w:rsidRPr="00872F2D">
        <w:tab/>
      </w:r>
      <w:r w:rsidRPr="00872F2D">
        <w:tab/>
      </w:r>
    </w:p>
    <w:p w14:paraId="3EDCC649" w14:textId="239FBE06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 w:rsidRPr="00872F2D">
        <w:br/>
        <w:t>des Begünstigten:</w:t>
      </w:r>
      <w:r w:rsidRPr="00872F2D">
        <w:tab/>
      </w:r>
      <w:r w:rsidRPr="00872F2D">
        <w:tab/>
      </w:r>
    </w:p>
    <w:p w14:paraId="36AFA315" w14:textId="77777777" w:rsidR="000602C2" w:rsidRDefault="000602C2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</w:pPr>
    </w:p>
    <w:p w14:paraId="0B10234A" w14:textId="77777777" w:rsidR="00872F2D" w:rsidRPr="00872F2D" w:rsidRDefault="00872F2D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</w:pPr>
    </w:p>
    <w:p w14:paraId="32E40515" w14:textId="4627BF6F" w:rsidR="00872F2D" w:rsidRDefault="000602C2" w:rsidP="00D14DD6">
      <w:pPr>
        <w:tabs>
          <w:tab w:val="left" w:leader="dot" w:pos="4395"/>
          <w:tab w:val="left" w:leader="dot" w:pos="8505"/>
          <w:tab w:val="left" w:leader="dot" w:pos="9923"/>
        </w:tabs>
        <w:spacing w:after="0"/>
      </w:pPr>
      <w:r w:rsidRPr="00872F2D">
        <w:t xml:space="preserve">Ort, Datum: </w:t>
      </w:r>
      <w:r w:rsidR="00AF6A57">
        <w:tab/>
        <w:t xml:space="preserve">Unterschrift: </w:t>
      </w:r>
      <w:r w:rsidRPr="00872F2D">
        <w:tab/>
      </w:r>
    </w:p>
    <w:sectPr w:rsidR="00872F2D" w:rsidSect="00872F2D">
      <w:headerReference w:type="default" r:id="rId7"/>
      <w:footerReference w:type="default" r:id="rId8"/>
      <w:pgSz w:w="11906" w:h="16838"/>
      <w:pgMar w:top="1962" w:right="1134" w:bottom="1134" w:left="1418" w:header="0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0C9DA" w14:textId="77777777" w:rsidR="00763C0B" w:rsidRDefault="00763C0B" w:rsidP="00EF5C93">
      <w:pPr>
        <w:spacing w:after="0" w:line="240" w:lineRule="auto"/>
      </w:pPr>
      <w:r>
        <w:separator/>
      </w:r>
    </w:p>
  </w:endnote>
  <w:endnote w:type="continuationSeparator" w:id="0">
    <w:p w14:paraId="7E4ACB63" w14:textId="77777777" w:rsidR="00763C0B" w:rsidRDefault="00763C0B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1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275"/>
      <w:gridCol w:w="1843"/>
    </w:tblGrid>
    <w:tr w:rsidR="007A34BC" w:rsidRPr="007A34BC" w14:paraId="327A9742" w14:textId="77777777" w:rsidTr="0004207E">
      <w:tc>
        <w:tcPr>
          <w:tcW w:w="851" w:type="dxa"/>
        </w:tcPr>
        <w:p w14:paraId="6DFD3996" w14:textId="77777777" w:rsidR="007A34BC" w:rsidRPr="007A34BC" w:rsidRDefault="007A34BC" w:rsidP="007A34BC">
          <w:pPr>
            <w:tabs>
              <w:tab w:val="left" w:pos="5130"/>
            </w:tabs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 xml:space="preserve">Nr: </w:t>
          </w:r>
          <w:sdt>
            <w:sdtPr>
              <w:rPr>
                <w:rFonts w:cs="Arial"/>
                <w:sz w:val="16"/>
                <w:szCs w:val="16"/>
              </w:rPr>
              <w:id w:val="-162314276"/>
              <w:dataBinding w:prefixMappings="xmlns:ns0='http://ch.ser.dx4.bnc/data' xmlns:ns1='urn:schemas-microsoft-com:datatypes' " w:xpath="/ns0:data[1]/ns0:doknr[1]" w:storeItemID="{72AC65BF-45D5-4912-B979-662C64F62056}"/>
              <w:text/>
            </w:sdtPr>
            <w:sdtEndPr/>
            <w:sdtContent>
              <w:r>
                <w:rPr>
                  <w:rFonts w:ascii="Arial" w:hAnsi="Arial" w:cs="Arial"/>
                  <w:sz w:val="16"/>
                  <w:szCs w:val="16"/>
                </w:rPr>
                <w:t>2189</w:t>
              </w:r>
              <w:r w:rsidRPr="007A34BC">
                <w:rPr>
                  <w:rFonts w:ascii="Arial" w:hAnsi="Arial" w:cs="Arial"/>
                  <w:sz w:val="16"/>
                  <w:szCs w:val="16"/>
                </w:rPr>
                <w:t xml:space="preserve"> </w:t>
              </w:r>
            </w:sdtContent>
          </w:sdt>
          <w:r w:rsidRPr="007A34BC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</w:tcPr>
        <w:p w14:paraId="26973491" w14:textId="77777777" w:rsidR="007A34BC" w:rsidRPr="007A34BC" w:rsidRDefault="007A34BC" w:rsidP="007A34BC">
          <w:pPr>
            <w:jc w:val="both"/>
            <w:rPr>
              <w:rFonts w:ascii="Arial" w:hAnsi="Arial" w:cs="Arial"/>
              <w:sz w:val="16"/>
              <w:szCs w:val="16"/>
              <w:lang w:val="en-US"/>
            </w:rPr>
          </w:pPr>
          <w:r w:rsidRPr="007A34BC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7A34BC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sdt>
            <w:sdtPr>
              <w:rPr>
                <w:rFonts w:cs="Arial"/>
                <w:sz w:val="16"/>
                <w:szCs w:val="16"/>
                <w:lang w:val="en-US"/>
              </w:rPr>
              <w:id w:val="504405364"/>
              <w:dataBinding w:prefixMappings="xmlns:ns0='http://ch.ser.dx4.bnc/data' xmlns:ns1='urn:schemas-microsoft-com:datatypes' " w:xpath="/ns0:data[1]/ns0:dokname[1]" w:storeItemID="{72AC65BF-45D5-4912-B979-662C64F62056}"/>
              <w:text/>
            </w:sdtPr>
            <w:sdtEndPr/>
            <w:sdtContent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FOR</w:t>
              </w:r>
              <w:r>
                <w:rPr>
                  <w:rFonts w:ascii="Arial" w:hAnsi="Arial" w:cs="Arial"/>
                  <w:sz w:val="16"/>
                  <w:szCs w:val="16"/>
                  <w:lang w:val="en-US"/>
                </w:rPr>
                <w:t>_</w:t>
              </w:r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Expenses_family_donor_D</w:t>
              </w:r>
            </w:sdtContent>
          </w:sdt>
        </w:p>
      </w:tc>
      <w:tc>
        <w:tcPr>
          <w:tcW w:w="1275" w:type="dxa"/>
        </w:tcPr>
        <w:p w14:paraId="11C868EF" w14:textId="073CEA58" w:rsidR="007A34BC" w:rsidRPr="007A34BC" w:rsidRDefault="007A34BC" w:rsidP="007A34BC">
          <w:pPr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Version: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  <w:r w:rsidR="001170D1">
            <w:rPr>
              <w:rFonts w:ascii="Arial" w:hAnsi="Arial" w:cs="Arial"/>
              <w:sz w:val="16"/>
              <w:szCs w:val="16"/>
            </w:rPr>
            <w:t>5</w:t>
          </w:r>
        </w:p>
      </w:tc>
      <w:tc>
        <w:tcPr>
          <w:tcW w:w="1843" w:type="dxa"/>
        </w:tcPr>
        <w:p w14:paraId="506E4C86" w14:textId="0A68E2F2" w:rsidR="007A34BC" w:rsidRPr="007A34BC" w:rsidRDefault="007A34BC" w:rsidP="007A34BC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Gültig ab</w:t>
          </w:r>
          <w:r w:rsidRPr="001170D1">
            <w:rPr>
              <w:rFonts w:ascii="Arial" w:hAnsi="Arial" w:cs="Arial"/>
              <w:b/>
              <w:sz w:val="16"/>
              <w:szCs w:val="16"/>
            </w:rPr>
            <w:t>:</w:t>
          </w:r>
          <w:r w:rsidRPr="001170D1">
            <w:rPr>
              <w:rFonts w:ascii="Arial" w:hAnsi="Arial" w:cs="Arial"/>
              <w:sz w:val="16"/>
              <w:szCs w:val="16"/>
            </w:rPr>
            <w:t xml:space="preserve"> </w:t>
          </w:r>
          <w:r w:rsidR="001170D1">
            <w:rPr>
              <w:rFonts w:ascii="Arial" w:hAnsi="Arial" w:cs="Arial"/>
              <w:sz w:val="16"/>
              <w:szCs w:val="16"/>
            </w:rPr>
            <w:t>17.12.2024</w:t>
          </w:r>
        </w:p>
      </w:tc>
    </w:tr>
    <w:tr w:rsidR="007A34BC" w:rsidRPr="007A34BC" w14:paraId="1D4CD1B7" w14:textId="77777777" w:rsidTr="0004207E">
      <w:trPr>
        <w:trHeight w:val="91"/>
      </w:trPr>
      <w:tc>
        <w:tcPr>
          <w:tcW w:w="9356" w:type="dxa"/>
          <w:gridSpan w:val="4"/>
        </w:tcPr>
        <w:p w14:paraId="24098C01" w14:textId="77777777" w:rsidR="007A34BC" w:rsidRPr="007A34BC" w:rsidRDefault="007A34BC" w:rsidP="007A34BC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Seite:</w:t>
          </w:r>
          <w:r w:rsidRPr="007A34BC">
            <w:rPr>
              <w:rFonts w:ascii="Arial" w:hAnsi="Arial" w:cs="Arial"/>
              <w:sz w:val="16"/>
              <w:szCs w:val="16"/>
            </w:rPr>
            <w:t xml:space="preserve">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 w:rsidR="00D6248D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  <w:r w:rsidRPr="007A34BC">
            <w:rPr>
              <w:rFonts w:ascii="Arial" w:hAnsi="Arial" w:cs="Arial"/>
              <w:sz w:val="16"/>
              <w:szCs w:val="16"/>
            </w:rPr>
            <w:t xml:space="preserve"> von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 w:rsidR="00D6248D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27161AAC" w14:textId="77777777" w:rsidR="00872F2D" w:rsidRPr="007A34BC" w:rsidRDefault="00872F2D">
    <w:pPr>
      <w:pStyle w:val="Fuzeile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3B034" w14:textId="77777777" w:rsidR="00763C0B" w:rsidRDefault="00763C0B" w:rsidP="00EF5C93">
      <w:pPr>
        <w:spacing w:after="0" w:line="240" w:lineRule="auto"/>
      </w:pPr>
      <w:r>
        <w:separator/>
      </w:r>
    </w:p>
  </w:footnote>
  <w:footnote w:type="continuationSeparator" w:id="0">
    <w:p w14:paraId="4444924B" w14:textId="77777777" w:rsidR="00763C0B" w:rsidRDefault="00763C0B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B848" w14:textId="77777777" w:rsidR="007A34BC" w:rsidRDefault="007A34BC">
    <w:pPr>
      <w:pStyle w:val="Kopfzeile"/>
    </w:pPr>
  </w:p>
  <w:p w14:paraId="2D979758" w14:textId="77777777" w:rsidR="007A34BC" w:rsidRDefault="007A34BC">
    <w:pPr>
      <w:pStyle w:val="Kopfzeile"/>
    </w:pPr>
  </w:p>
  <w:p w14:paraId="2B95E81B" w14:textId="77777777" w:rsidR="00AA555F" w:rsidRDefault="007A34BC">
    <w:pPr>
      <w:pStyle w:val="Kopfzeile"/>
    </w:pPr>
    <w:r>
      <w:rPr>
        <w:noProof/>
        <w:lang w:eastAsia="de-CH"/>
      </w:rPr>
      <w:drawing>
        <wp:inline distT="0" distB="0" distL="0" distR="0" wp14:anchorId="5937397E" wp14:editId="36A56A3F">
          <wp:extent cx="5772150" cy="1041400"/>
          <wp:effectExtent l="0" t="0" r="0" b="6350"/>
          <wp:docPr id="1" name="Grafik 1" descr="bch_kopfzeile_online-formular_2022_follow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ch_kopfzeile_online-formular_2022_follow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E2E04"/>
    <w:multiLevelType w:val="hybridMultilevel"/>
    <w:tmpl w:val="32E850C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C00D97"/>
    <w:multiLevelType w:val="hybridMultilevel"/>
    <w:tmpl w:val="B136F14C"/>
    <w:lvl w:ilvl="0" w:tplc="AFC0D5CE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104E18"/>
    <w:multiLevelType w:val="hybridMultilevel"/>
    <w:tmpl w:val="883267A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cumentProtection w:edit="forms" w:enforcement="1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C0B"/>
    <w:rsid w:val="000019F8"/>
    <w:rsid w:val="0000227F"/>
    <w:rsid w:val="00011186"/>
    <w:rsid w:val="00013D92"/>
    <w:rsid w:val="0002031D"/>
    <w:rsid w:val="00037AEF"/>
    <w:rsid w:val="000602C2"/>
    <w:rsid w:val="00084C10"/>
    <w:rsid w:val="000D1F0C"/>
    <w:rsid w:val="000F09B0"/>
    <w:rsid w:val="00102659"/>
    <w:rsid w:val="00104798"/>
    <w:rsid w:val="00115C50"/>
    <w:rsid w:val="00115D3E"/>
    <w:rsid w:val="001170D1"/>
    <w:rsid w:val="00161BFE"/>
    <w:rsid w:val="001851FB"/>
    <w:rsid w:val="001B7A6A"/>
    <w:rsid w:val="001C03F8"/>
    <w:rsid w:val="001F1B97"/>
    <w:rsid w:val="00225832"/>
    <w:rsid w:val="002807AC"/>
    <w:rsid w:val="002827A8"/>
    <w:rsid w:val="002E5D62"/>
    <w:rsid w:val="00320253"/>
    <w:rsid w:val="003219F7"/>
    <w:rsid w:val="00346B55"/>
    <w:rsid w:val="00351CDB"/>
    <w:rsid w:val="0035232B"/>
    <w:rsid w:val="003949E6"/>
    <w:rsid w:val="00397C0C"/>
    <w:rsid w:val="003B0126"/>
    <w:rsid w:val="003C3990"/>
    <w:rsid w:val="003D1DDF"/>
    <w:rsid w:val="003D79B9"/>
    <w:rsid w:val="003F6E3D"/>
    <w:rsid w:val="004721A4"/>
    <w:rsid w:val="00496CB5"/>
    <w:rsid w:val="004D3548"/>
    <w:rsid w:val="005D155C"/>
    <w:rsid w:val="005D3ECC"/>
    <w:rsid w:val="005D4FE8"/>
    <w:rsid w:val="00615EE1"/>
    <w:rsid w:val="00636148"/>
    <w:rsid w:val="00666175"/>
    <w:rsid w:val="006922E8"/>
    <w:rsid w:val="006A0CA2"/>
    <w:rsid w:val="006B6E20"/>
    <w:rsid w:val="006E01EB"/>
    <w:rsid w:val="006E5804"/>
    <w:rsid w:val="006E5D6B"/>
    <w:rsid w:val="006F1AD0"/>
    <w:rsid w:val="00707A3E"/>
    <w:rsid w:val="00722CC6"/>
    <w:rsid w:val="00722DC4"/>
    <w:rsid w:val="00763C0B"/>
    <w:rsid w:val="007721E3"/>
    <w:rsid w:val="007A34BC"/>
    <w:rsid w:val="007E22AF"/>
    <w:rsid w:val="00804F07"/>
    <w:rsid w:val="00810D2C"/>
    <w:rsid w:val="0081182B"/>
    <w:rsid w:val="00833CE1"/>
    <w:rsid w:val="00851363"/>
    <w:rsid w:val="00872F2D"/>
    <w:rsid w:val="00890706"/>
    <w:rsid w:val="008A02DD"/>
    <w:rsid w:val="008A50CF"/>
    <w:rsid w:val="008C1C4B"/>
    <w:rsid w:val="008D5479"/>
    <w:rsid w:val="008D79B3"/>
    <w:rsid w:val="009205DE"/>
    <w:rsid w:val="009239E6"/>
    <w:rsid w:val="009330C4"/>
    <w:rsid w:val="00945508"/>
    <w:rsid w:val="0095150F"/>
    <w:rsid w:val="00A37503"/>
    <w:rsid w:val="00A7728D"/>
    <w:rsid w:val="00A92CD6"/>
    <w:rsid w:val="00AA396A"/>
    <w:rsid w:val="00AA555F"/>
    <w:rsid w:val="00AF0C74"/>
    <w:rsid w:val="00AF6A57"/>
    <w:rsid w:val="00B16DBF"/>
    <w:rsid w:val="00B44FDF"/>
    <w:rsid w:val="00B67079"/>
    <w:rsid w:val="00B84FEE"/>
    <w:rsid w:val="00BA7C7C"/>
    <w:rsid w:val="00BD50FD"/>
    <w:rsid w:val="00BF60F1"/>
    <w:rsid w:val="00C776F6"/>
    <w:rsid w:val="00CE35F5"/>
    <w:rsid w:val="00D14DD6"/>
    <w:rsid w:val="00D44994"/>
    <w:rsid w:val="00D6248D"/>
    <w:rsid w:val="00D71ECD"/>
    <w:rsid w:val="00D75AED"/>
    <w:rsid w:val="00D7675F"/>
    <w:rsid w:val="00D96DB2"/>
    <w:rsid w:val="00DC5B7A"/>
    <w:rsid w:val="00E16FD1"/>
    <w:rsid w:val="00E24DB8"/>
    <w:rsid w:val="00E27CA0"/>
    <w:rsid w:val="00E566BC"/>
    <w:rsid w:val="00E8657A"/>
    <w:rsid w:val="00EE0725"/>
    <w:rsid w:val="00EF5C93"/>
    <w:rsid w:val="00F96BFB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;"/>
  <w14:docId w14:val="5A9FB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rsid w:val="007A3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F6A57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E16F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FOR_Expenses_family_donor_D</Template>
  <TotalTime>0</TotalTime>
  <Pages>1</Pages>
  <Words>141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Blutspende SRK Schweiz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Alder</dc:creator>
  <cp:lastModifiedBy>Isabelle Widmer</cp:lastModifiedBy>
  <cp:revision>21</cp:revision>
  <cp:lastPrinted>2016-05-09T08:55:00Z</cp:lastPrinted>
  <dcterms:created xsi:type="dcterms:W3CDTF">2018-11-08T15:15:00Z</dcterms:created>
  <dcterms:modified xsi:type="dcterms:W3CDTF">2024-11-01T12:56:00Z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</Properties>
</file>