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F975C" w14:textId="77777777" w:rsidR="00076680" w:rsidRDefault="00E978AF" w:rsidP="005601EE">
      <w:pPr>
        <w:spacing w:before="240" w:after="600" w:line="276" w:lineRule="auto"/>
        <w:rPr>
          <w:b/>
          <w:iCs/>
          <w:sz w:val="24"/>
        </w:rPr>
      </w:pPr>
      <w:r w:rsidRPr="005A185E">
        <w:rPr>
          <w:b/>
          <w:iCs/>
          <w:sz w:val="24"/>
        </w:rPr>
        <w:t>Information und Einverständniserklärung zur</w:t>
      </w:r>
      <w:r w:rsidR="005A185E" w:rsidRPr="005A185E">
        <w:rPr>
          <w:b/>
          <w:iCs/>
          <w:sz w:val="24"/>
        </w:rPr>
        <w:t xml:space="preserve"> </w:t>
      </w:r>
      <w:r w:rsidRPr="005A185E">
        <w:rPr>
          <w:b/>
          <w:iCs/>
          <w:sz w:val="24"/>
        </w:rPr>
        <w:t xml:space="preserve">Weiterverwendung gesundheitsbezogener Daten und Proben </w:t>
      </w:r>
      <w:r w:rsidR="001E222F" w:rsidRPr="005A185E">
        <w:rPr>
          <w:b/>
          <w:iCs/>
          <w:sz w:val="24"/>
        </w:rPr>
        <w:t xml:space="preserve">bei </w:t>
      </w:r>
      <w:r w:rsidRPr="005A185E">
        <w:rPr>
          <w:b/>
          <w:iCs/>
          <w:sz w:val="24"/>
        </w:rPr>
        <w:t>einer verwandten</w:t>
      </w:r>
      <w:r w:rsidR="00DE169A">
        <w:rPr>
          <w:b/>
          <w:iCs/>
          <w:sz w:val="24"/>
        </w:rPr>
        <w:t xml:space="preserve"> </w:t>
      </w:r>
      <w:r w:rsidR="00DE169A" w:rsidRPr="005601EE">
        <w:rPr>
          <w:b/>
          <w:iCs/>
          <w:sz w:val="24"/>
        </w:rPr>
        <w:t>allogenen</w:t>
      </w:r>
      <w:r w:rsidR="00DE169A">
        <w:rPr>
          <w:b/>
          <w:iCs/>
          <w:sz w:val="24"/>
        </w:rPr>
        <w:br/>
      </w:r>
      <w:r w:rsidRPr="005A185E">
        <w:rPr>
          <w:b/>
          <w:iCs/>
          <w:sz w:val="24"/>
        </w:rPr>
        <w:t xml:space="preserve">oder autologen </w:t>
      </w:r>
      <w:r w:rsidR="001E222F" w:rsidRPr="005A185E">
        <w:rPr>
          <w:b/>
          <w:iCs/>
          <w:sz w:val="24"/>
        </w:rPr>
        <w:t>Bluts</w:t>
      </w:r>
      <w:r w:rsidRPr="005A185E">
        <w:rPr>
          <w:b/>
          <w:iCs/>
          <w:sz w:val="24"/>
        </w:rPr>
        <w:t>tammzellspende</w:t>
      </w:r>
    </w:p>
    <w:p w14:paraId="6A4E4A09" w14:textId="77777777" w:rsidR="00076680" w:rsidRDefault="00076680" w:rsidP="005601EE">
      <w:pPr>
        <w:pBdr>
          <w:top w:val="none" w:sz="4" w:space="0" w:color="000000"/>
        </w:pBdr>
        <w:spacing w:before="0" w:after="240"/>
        <w:ind w:firstLine="238"/>
        <w:rPr>
          <w:b/>
          <w:szCs w:val="20"/>
        </w:rPr>
      </w:pPr>
      <w:r w:rsidRPr="00E44D51">
        <w:rPr>
          <w:b/>
          <w:szCs w:val="20"/>
        </w:rPr>
        <w:t>Kontakt</w:t>
      </w:r>
      <w:r>
        <w:rPr>
          <w:b/>
          <w:szCs w:val="20"/>
        </w:rPr>
        <w:t xml:space="preserve"> für Fragen oder Widerruf des Einverständnisses</w:t>
      </w:r>
    </w:p>
    <w:p w14:paraId="587B1C27" w14:textId="77777777" w:rsidR="0029508B" w:rsidRPr="008F78DC" w:rsidRDefault="00076680" w:rsidP="00807B9C">
      <w:pPr>
        <w:spacing w:before="0" w:after="0" w:line="276" w:lineRule="auto"/>
        <w:ind w:firstLine="238"/>
        <w:rPr>
          <w:b/>
          <w:bCs/>
          <w:szCs w:val="20"/>
        </w:rPr>
      </w:pPr>
      <w:r>
        <w:rPr>
          <w:b/>
          <w:szCs w:val="20"/>
        </w:rPr>
        <w:t>Name der Institution, E-Mail, Telefon:</w:t>
      </w:r>
      <w:r w:rsidR="00DF10EB" w:rsidRPr="00872F2D">
        <w:rPr>
          <w:b/>
        </w:rPr>
        <w:t xml:space="preserve"> </w:t>
      </w:r>
      <w:r w:rsidR="00DF10EB">
        <w:rPr>
          <w:b/>
        </w:rPr>
        <w:fldChar w:fldCharType="begin">
          <w:ffData>
            <w:name w:val="Text3"/>
            <w:enabled/>
            <w:calcOnExit w:val="0"/>
            <w:textInput/>
          </w:ffData>
        </w:fldChar>
      </w:r>
      <w:bookmarkStart w:id="0" w:name="Text3"/>
      <w:r w:rsidR="00DF10EB">
        <w:rPr>
          <w:b/>
        </w:rPr>
        <w:instrText xml:space="preserve"> FORMTEXT </w:instrText>
      </w:r>
      <w:r w:rsidR="00DF10EB">
        <w:rPr>
          <w:b/>
        </w:rPr>
      </w:r>
      <w:r w:rsidR="00DF10EB">
        <w:rPr>
          <w:b/>
        </w:rPr>
        <w:fldChar w:fldCharType="separate"/>
      </w:r>
      <w:r w:rsidR="00DF10EB">
        <w:rPr>
          <w:b/>
          <w:noProof/>
        </w:rPr>
        <w:t> </w:t>
      </w:r>
      <w:r w:rsidR="00DF10EB">
        <w:rPr>
          <w:b/>
          <w:noProof/>
        </w:rPr>
        <w:t> </w:t>
      </w:r>
      <w:r w:rsidR="00DF10EB">
        <w:rPr>
          <w:b/>
          <w:noProof/>
        </w:rPr>
        <w:t> </w:t>
      </w:r>
      <w:r w:rsidR="00DF10EB">
        <w:rPr>
          <w:b/>
          <w:noProof/>
        </w:rPr>
        <w:t> </w:t>
      </w:r>
      <w:r w:rsidR="00DF10EB">
        <w:rPr>
          <w:b/>
          <w:noProof/>
        </w:rPr>
        <w:t> </w:t>
      </w:r>
      <w:r w:rsidR="00DF10EB">
        <w:rPr>
          <w:b/>
        </w:rPr>
        <w:fldChar w:fldCharType="end"/>
      </w:r>
      <w:bookmarkEnd w:id="0"/>
    </w:p>
    <w:p w14:paraId="05F3D8B1" w14:textId="77777777" w:rsidR="00E978AF" w:rsidRPr="00E44D51" w:rsidRDefault="00E978AF" w:rsidP="005601EE">
      <w:pPr>
        <w:spacing w:before="600" w:line="276" w:lineRule="auto"/>
        <w:rPr>
          <w:b/>
          <w:bCs/>
          <w:szCs w:val="20"/>
        </w:rPr>
      </w:pPr>
      <w:r w:rsidRPr="00E44D51">
        <w:rPr>
          <w:b/>
          <w:bCs/>
          <w:szCs w:val="20"/>
        </w:rPr>
        <w:t>Qualitätskontrollen</w:t>
      </w:r>
    </w:p>
    <w:p w14:paraId="76CCAD94" w14:textId="77777777" w:rsidR="001F13AA" w:rsidRDefault="00E978AF" w:rsidP="001F13AA">
      <w:pPr>
        <w:spacing w:after="60" w:line="276" w:lineRule="auto"/>
        <w:rPr>
          <w:szCs w:val="20"/>
        </w:rPr>
      </w:pPr>
      <w:r w:rsidRPr="00E44D51">
        <w:rPr>
          <w:szCs w:val="20"/>
        </w:rPr>
        <w:t xml:space="preserve">Um die Qualität der Blutstammzellprodukte zu sichern, führen die Labore </w:t>
      </w:r>
      <w:r w:rsidR="00610C7E" w:rsidRPr="00E44D51">
        <w:rPr>
          <w:szCs w:val="20"/>
        </w:rPr>
        <w:t>regelmä</w:t>
      </w:r>
      <w:r w:rsidR="00610C7E">
        <w:rPr>
          <w:szCs w:val="20"/>
        </w:rPr>
        <w:t>ss</w:t>
      </w:r>
      <w:r w:rsidR="00610C7E" w:rsidRPr="00E44D51">
        <w:rPr>
          <w:szCs w:val="20"/>
        </w:rPr>
        <w:t xml:space="preserve">ig </w:t>
      </w:r>
      <w:r w:rsidRPr="00E44D51">
        <w:rPr>
          <w:szCs w:val="20"/>
        </w:rPr>
        <w:t xml:space="preserve">Untersuchungen durch. Hierfür werden gespendete Zellen verwendet, die nicht für die Behandlung der Patientin oder des Patienten benötigt werden. Als Bestandteil der Qualitätskontrolle wird zum Beispiel geprüft, wie lange Blutstammzellen haltbar sind oder ob Messverfahren zuverlässig funktionieren. Es werden keine genetischen Tests durchgeführt. </w:t>
      </w:r>
    </w:p>
    <w:p w14:paraId="252BF836" w14:textId="77777777" w:rsidR="00E978AF" w:rsidRPr="00E44D51" w:rsidRDefault="00E978AF" w:rsidP="001F13AA">
      <w:pPr>
        <w:spacing w:before="0" w:line="276" w:lineRule="auto"/>
        <w:rPr>
          <w:szCs w:val="20"/>
        </w:rPr>
      </w:pPr>
      <w:r w:rsidRPr="00E44D51">
        <w:rPr>
          <w:szCs w:val="20"/>
        </w:rPr>
        <w:t xml:space="preserve">Wenn Sie damit nicht einverstanden sind, sagen Sie uns das bitte </w:t>
      </w:r>
      <w:r w:rsidR="00BE577D" w:rsidRPr="00E44D51">
        <w:rPr>
          <w:szCs w:val="20"/>
        </w:rPr>
        <w:t>auf der zweiten Seite</w:t>
      </w:r>
      <w:r w:rsidRPr="00E44D51">
        <w:rPr>
          <w:szCs w:val="20"/>
        </w:rPr>
        <w:t xml:space="preserve">. </w:t>
      </w:r>
    </w:p>
    <w:p w14:paraId="22DDE365" w14:textId="77777777" w:rsidR="00E978AF" w:rsidRPr="00E44D51" w:rsidRDefault="00E978AF" w:rsidP="00E978AF">
      <w:pPr>
        <w:spacing w:before="360" w:after="0" w:line="276" w:lineRule="auto"/>
        <w:rPr>
          <w:b/>
          <w:bCs/>
          <w:szCs w:val="20"/>
        </w:rPr>
      </w:pPr>
      <w:r w:rsidRPr="00E44D51">
        <w:rPr>
          <w:b/>
          <w:bCs/>
          <w:szCs w:val="20"/>
        </w:rPr>
        <w:t>Forschung</w:t>
      </w:r>
    </w:p>
    <w:p w14:paraId="356960E0" w14:textId="77777777" w:rsidR="00E978AF" w:rsidRPr="00E44D51" w:rsidRDefault="00E978AF" w:rsidP="00E978AF">
      <w:pPr>
        <w:spacing w:line="276" w:lineRule="auto"/>
        <w:rPr>
          <w:szCs w:val="20"/>
        </w:rPr>
      </w:pPr>
      <w:r w:rsidRPr="00E44D51">
        <w:rPr>
          <w:szCs w:val="20"/>
        </w:rPr>
        <w:t>Die medizinische Forschung hat in den vergangenen Jahrzehnten bedeutende Fortschritte in der Diagnose und Behandlung zahlreicher Erkrankungen erzielt. Mit Ihrer Blutstammzellspende können Sie einen wertvollen Beitrag zur Entwicklung neuer Therapien leisten.</w:t>
      </w:r>
    </w:p>
    <w:p w14:paraId="26B63A48" w14:textId="77777777" w:rsidR="00E978AF" w:rsidRPr="00E44D51" w:rsidRDefault="00E978AF" w:rsidP="00E978AF">
      <w:pPr>
        <w:spacing w:line="276" w:lineRule="auto"/>
        <w:rPr>
          <w:szCs w:val="20"/>
        </w:rPr>
      </w:pPr>
      <w:r w:rsidRPr="00E44D51">
        <w:rPr>
          <w:szCs w:val="20"/>
        </w:rPr>
        <w:t>In bestimmten Fällen ist es aus medizinischen Gründen nicht möglich, alle gespendeten Zellen für die Behandlung der Patientin oder des Patienten zu verwenden, beispielsweise bei einer sehr ergiebigen Zellspende. Diese überschüssigen Zellen können, mit Ihrer ausdrücklichen Zustimmung, für Forschungsprojekte verwendet werden. Solche Projekte werden ausschließlich nach Prüfung und Genehmigung durch eine Ethikkommission durchgeführt. Ein kommerzieller Nutzen aus Ihren Proben oder Daten ist ausgeschlossen.</w:t>
      </w:r>
    </w:p>
    <w:p w14:paraId="37E6ABE1" w14:textId="77777777" w:rsidR="00E978AF" w:rsidRPr="00E44D51" w:rsidRDefault="00E978AF" w:rsidP="00E978AF">
      <w:pPr>
        <w:spacing w:line="276" w:lineRule="auto"/>
        <w:rPr>
          <w:szCs w:val="20"/>
        </w:rPr>
      </w:pPr>
      <w:r w:rsidRPr="00E44D51">
        <w:rPr>
          <w:szCs w:val="20"/>
        </w:rPr>
        <w:t xml:space="preserve">Ihre Zustimmung zur Nutzung überschüssiger Zellen für die Forschung ist freiwillig, kostenlos, zeitlich unbegrenzt gültig und kann jederzeit widerrufen werden. Ein Widerruf hat keine Auswirkungen auf Ihre medizinische Versorgung. Bitte beachten Sie, dass Proben, die bereits verwendet wurden, nicht zurückgezogen werden können. Für den Widerruf wenden Sie sich bitte an die </w:t>
      </w:r>
      <w:r w:rsidR="003413E6">
        <w:rPr>
          <w:szCs w:val="20"/>
        </w:rPr>
        <w:t>oben</w:t>
      </w:r>
      <w:r w:rsidR="003413E6" w:rsidRPr="00E44D51">
        <w:rPr>
          <w:szCs w:val="20"/>
        </w:rPr>
        <w:t xml:space="preserve"> </w:t>
      </w:r>
      <w:r w:rsidRPr="00E44D51">
        <w:rPr>
          <w:szCs w:val="20"/>
        </w:rPr>
        <w:t>genannte Kontaktstelle.</w:t>
      </w:r>
    </w:p>
    <w:p w14:paraId="15FA6372" w14:textId="77777777" w:rsidR="006C1C6B" w:rsidRPr="00E44D51" w:rsidRDefault="006C1C6B" w:rsidP="006C1C6B">
      <w:pPr>
        <w:spacing w:line="276" w:lineRule="auto"/>
        <w:rPr>
          <w:szCs w:val="20"/>
        </w:rPr>
      </w:pPr>
      <w:r w:rsidRPr="00E44D51">
        <w:rPr>
          <w:szCs w:val="20"/>
        </w:rPr>
        <w:t xml:space="preserve">Die Proben werden bis zu ihrer Verwendung tiefgefroren in einer Biobank aufbewahrt. </w:t>
      </w:r>
    </w:p>
    <w:p w14:paraId="065C1766" w14:textId="55208418" w:rsidR="006C1C6B" w:rsidRDefault="006C1C6B" w:rsidP="00E978AF">
      <w:pPr>
        <w:spacing w:line="276" w:lineRule="auto"/>
        <w:rPr>
          <w:szCs w:val="20"/>
        </w:rPr>
      </w:pPr>
      <w:r w:rsidRPr="00E44D51">
        <w:rPr>
          <w:szCs w:val="20"/>
        </w:rPr>
        <w:t xml:space="preserve">Die </w:t>
      </w:r>
      <w:r>
        <w:rPr>
          <w:szCs w:val="20"/>
        </w:rPr>
        <w:t>Schweizer Transplantationszentren (allogene und autologe)</w:t>
      </w:r>
      <w:r w:rsidRPr="00E44D51">
        <w:rPr>
          <w:szCs w:val="20"/>
        </w:rPr>
        <w:t xml:space="preserve"> unterstehen dem Schweizer Datenschutzgesetz. </w:t>
      </w:r>
      <w:r>
        <w:rPr>
          <w:szCs w:val="20"/>
        </w:rPr>
        <w:t>Ihre</w:t>
      </w:r>
      <w:r w:rsidRPr="00E44D51">
        <w:rPr>
          <w:szCs w:val="20"/>
        </w:rPr>
        <w:t xml:space="preserve"> </w:t>
      </w:r>
      <w:r>
        <w:rPr>
          <w:szCs w:val="20"/>
        </w:rPr>
        <w:t xml:space="preserve">personenbezogenen </w:t>
      </w:r>
      <w:r w:rsidRPr="00E44D51">
        <w:rPr>
          <w:szCs w:val="20"/>
        </w:rPr>
        <w:t>Daten</w:t>
      </w:r>
      <w:r w:rsidR="00754F20">
        <w:rPr>
          <w:szCs w:val="20"/>
        </w:rPr>
        <w:t xml:space="preserve"> und Proben</w:t>
      </w:r>
      <w:r w:rsidRPr="00E44D51">
        <w:rPr>
          <w:szCs w:val="20"/>
        </w:rPr>
        <w:t xml:space="preserve"> werden streng vertraulich behandelt. Vor der Weitergabe an Forschende werden Ihre Daten</w:t>
      </w:r>
      <w:r w:rsidR="00621DF6">
        <w:rPr>
          <w:szCs w:val="20"/>
        </w:rPr>
        <w:t xml:space="preserve"> und Proben </w:t>
      </w:r>
      <w:r w:rsidRPr="00E44D51">
        <w:rPr>
          <w:szCs w:val="20"/>
        </w:rPr>
        <w:t>pseudonymisiert, das heisst, sie werden so verschlüsselt, dass eine Identifikation Ihrer Person nicht möglich ist.</w:t>
      </w:r>
      <w:r>
        <w:rPr>
          <w:szCs w:val="20"/>
        </w:rPr>
        <w:t xml:space="preserve"> </w:t>
      </w:r>
      <w:r w:rsidRPr="00E44D51">
        <w:rPr>
          <w:szCs w:val="20"/>
        </w:rPr>
        <w:t>Im Rahmen eines konkrete</w:t>
      </w:r>
      <w:r>
        <w:rPr>
          <w:szCs w:val="20"/>
        </w:rPr>
        <w:t xml:space="preserve">n, von einer Ethikkommission bewilligten </w:t>
      </w:r>
      <w:r w:rsidRPr="00E44D51">
        <w:rPr>
          <w:szCs w:val="20"/>
        </w:rPr>
        <w:t xml:space="preserve">Forschungsprojekts können Ihre </w:t>
      </w:r>
      <w:r>
        <w:rPr>
          <w:szCs w:val="20"/>
        </w:rPr>
        <w:t xml:space="preserve">pseudonymisierten </w:t>
      </w:r>
      <w:r w:rsidRPr="00E44D51">
        <w:rPr>
          <w:szCs w:val="20"/>
        </w:rPr>
        <w:t xml:space="preserve">Daten </w:t>
      </w:r>
      <w:r w:rsidR="00754F20">
        <w:rPr>
          <w:szCs w:val="20"/>
        </w:rPr>
        <w:t xml:space="preserve">und Proben </w:t>
      </w:r>
      <w:r w:rsidRPr="00E44D51">
        <w:rPr>
          <w:szCs w:val="20"/>
        </w:rPr>
        <w:t xml:space="preserve">sowohl </w:t>
      </w:r>
      <w:r>
        <w:rPr>
          <w:szCs w:val="20"/>
        </w:rPr>
        <w:t>im In- als auch im Ausland</w:t>
      </w:r>
      <w:r w:rsidRPr="00E44D51">
        <w:rPr>
          <w:szCs w:val="20"/>
        </w:rPr>
        <w:t xml:space="preserve"> verwendet werden. Dies </w:t>
      </w:r>
      <w:r>
        <w:rPr>
          <w:szCs w:val="20"/>
        </w:rPr>
        <w:t xml:space="preserve">kann auch </w:t>
      </w:r>
      <w:r w:rsidRPr="00E44D51">
        <w:rPr>
          <w:szCs w:val="20"/>
        </w:rPr>
        <w:t>Länder</w:t>
      </w:r>
      <w:r>
        <w:rPr>
          <w:szCs w:val="20"/>
        </w:rPr>
        <w:t xml:space="preserve"> umfassen</w:t>
      </w:r>
      <w:r w:rsidRPr="00E44D51">
        <w:rPr>
          <w:szCs w:val="20"/>
        </w:rPr>
        <w:t>, die nicht über ein mit der Schweiz vergleichbares Datenschutzrecht verfügen und in denen die Datensicherheit möglicherweise nicht im gleichen Umfang gewährleistet ist.</w:t>
      </w:r>
    </w:p>
    <w:p w14:paraId="63CCB635" w14:textId="6EC59AFF" w:rsidR="00E978AF" w:rsidRPr="00E44D51" w:rsidRDefault="00E978AF" w:rsidP="00E978AF">
      <w:pPr>
        <w:spacing w:line="276" w:lineRule="auto"/>
        <w:rPr>
          <w:szCs w:val="20"/>
        </w:rPr>
      </w:pPr>
      <w:r w:rsidRPr="00E44D51">
        <w:rPr>
          <w:szCs w:val="20"/>
        </w:rPr>
        <w:lastRenderedPageBreak/>
        <w:t>Forschungsergebnisse sind in der Regel für Sie persönlich nicht unmittelbar relevant. Sollte es jedoch Erkenntnisse geben, die für Sie von medizinischer Bedeutung sind, werden Sie von uns soweit möglich informiert.</w:t>
      </w:r>
    </w:p>
    <w:p w14:paraId="3F76EA11" w14:textId="77777777" w:rsidR="00E978AF" w:rsidRPr="00E44D51" w:rsidRDefault="00E978AF" w:rsidP="00E978AF">
      <w:pPr>
        <w:spacing w:line="276" w:lineRule="auto"/>
        <w:rPr>
          <w:szCs w:val="20"/>
        </w:rPr>
      </w:pPr>
      <w:r w:rsidRPr="00E44D51">
        <w:rPr>
          <w:szCs w:val="20"/>
        </w:rPr>
        <w:t>Für bestimmte Forschungsprojekte kann eine zusätzliche, projektbezogene Einwilligung erforderlich sein, beispielsweise wenn genetische Tests durchgeführt werden. In diesem Fall werden Sie von uns kontaktiert und über den genauen Inhalt des Forschungsprojekts informiert. Sie können danach frei über eine etwaige Teilnahme entscheiden.</w:t>
      </w:r>
    </w:p>
    <w:p w14:paraId="4FFE6DB5" w14:textId="77777777" w:rsidR="00E978AF" w:rsidRPr="00E44D51" w:rsidRDefault="00E978AF" w:rsidP="00E44D51">
      <w:pPr>
        <w:spacing w:before="0" w:after="60"/>
        <w:rPr>
          <w:szCs w:val="20"/>
        </w:rPr>
      </w:pPr>
    </w:p>
    <w:p w14:paraId="6EC3A94B" w14:textId="77777777" w:rsidR="00E978AF" w:rsidRPr="00E44D51" w:rsidRDefault="003078E6" w:rsidP="00E978AF">
      <w:pPr>
        <w:rPr>
          <w:b/>
          <w:bCs/>
          <w:szCs w:val="20"/>
        </w:rPr>
      </w:pPr>
      <w:r>
        <w:rPr>
          <w:b/>
          <w:bCs/>
          <w:szCs w:val="20"/>
        </w:rPr>
        <w:t xml:space="preserve">Ablehnung von </w:t>
      </w:r>
      <w:r w:rsidR="00E978AF" w:rsidRPr="00E44D51">
        <w:rPr>
          <w:b/>
          <w:bCs/>
          <w:szCs w:val="20"/>
        </w:rPr>
        <w:t>Qualitätskontrollen</w:t>
      </w:r>
    </w:p>
    <w:p w14:paraId="63429BB4" w14:textId="77777777" w:rsidR="00E978AF" w:rsidRPr="00E44D51" w:rsidRDefault="00E978AF" w:rsidP="00E978AF">
      <w:pPr>
        <w:rPr>
          <w:szCs w:val="20"/>
        </w:rPr>
      </w:pPr>
      <w:r w:rsidRPr="00E44D51">
        <w:rPr>
          <w:szCs w:val="20"/>
        </w:rPr>
        <w:t xml:space="preserve">Ich bin darüber informiert, dass überschüssige Blutstammzellen für Qualitätsanalysen verwendet werden können. </w:t>
      </w:r>
      <w:r w:rsidRPr="008604A4">
        <w:rPr>
          <w:szCs w:val="20"/>
        </w:rPr>
        <w:t>Wenn ich damit nicht einverstanden bin, kann ich dies hier angeben:</w:t>
      </w:r>
      <w:r w:rsidRPr="00E44D51">
        <w:rPr>
          <w:szCs w:val="20"/>
        </w:rPr>
        <w:t xml:space="preserve"> </w:t>
      </w:r>
    </w:p>
    <w:p w14:paraId="0D5C332B" w14:textId="77777777" w:rsidR="00E978AF" w:rsidRPr="00E44D51" w:rsidRDefault="00E978AF" w:rsidP="00E978AF">
      <w:pPr>
        <w:rPr>
          <w:szCs w:val="20"/>
        </w:rPr>
      </w:pPr>
      <w:r w:rsidRPr="00E44D51">
        <w:rPr>
          <w:szCs w:val="20"/>
        </w:rPr>
        <w:sym w:font="Wingdings" w:char="F06F"/>
      </w:r>
      <w:r w:rsidRPr="00E44D51">
        <w:rPr>
          <w:szCs w:val="20"/>
        </w:rPr>
        <w:t xml:space="preserve"> </w:t>
      </w:r>
      <w:r w:rsidRPr="00E44D51">
        <w:rPr>
          <w:i/>
          <w:iCs/>
          <w:szCs w:val="20"/>
        </w:rPr>
        <w:t>Ich lehne die Verwendung meiner übrigen Blutstammzellen für Qualitätsanalysen ab.</w:t>
      </w:r>
    </w:p>
    <w:p w14:paraId="2523A5E1" w14:textId="77777777" w:rsidR="00E978AF" w:rsidRPr="00E44D51" w:rsidRDefault="00E978AF" w:rsidP="00E978AF">
      <w:pPr>
        <w:spacing w:before="0" w:after="0"/>
        <w:rPr>
          <w:szCs w:val="20"/>
        </w:rPr>
      </w:pPr>
    </w:p>
    <w:p w14:paraId="639F777C" w14:textId="77777777" w:rsidR="001E222F" w:rsidRPr="00E44D51" w:rsidRDefault="001E222F" w:rsidP="001E222F">
      <w:pPr>
        <w:rPr>
          <w:b/>
          <w:bCs/>
          <w:szCs w:val="20"/>
        </w:rPr>
      </w:pPr>
      <w:r w:rsidRPr="00E44D51">
        <w:rPr>
          <w:b/>
          <w:bCs/>
          <w:szCs w:val="20"/>
        </w:rPr>
        <w:t>Einverständniserklärung für Forschung</w:t>
      </w:r>
    </w:p>
    <w:p w14:paraId="77B7CC93" w14:textId="77777777" w:rsidR="001E222F" w:rsidRPr="00E44D51" w:rsidRDefault="001E222F" w:rsidP="001E222F">
      <w:pPr>
        <w:rPr>
          <w:szCs w:val="20"/>
        </w:rPr>
      </w:pPr>
      <w:r w:rsidRPr="00E44D51">
        <w:rPr>
          <w:szCs w:val="20"/>
        </w:rPr>
        <w:t xml:space="preserve">Ich erkläre mich damit einverstanden, dass überschüssige Blutstammzellen für Forschungszwecke verwendet werden dürfen. </w:t>
      </w:r>
    </w:p>
    <w:p w14:paraId="61301F42" w14:textId="77777777" w:rsidR="001E222F" w:rsidRPr="00E44D51" w:rsidRDefault="001E222F" w:rsidP="001F13AA">
      <w:pPr>
        <w:spacing w:after="60"/>
        <w:rPr>
          <w:szCs w:val="20"/>
        </w:rPr>
      </w:pPr>
      <w:r w:rsidRPr="00E44D51">
        <w:rPr>
          <w:szCs w:val="20"/>
        </w:rPr>
        <w:t xml:space="preserve">Mir ist bekannt, </w:t>
      </w:r>
    </w:p>
    <w:p w14:paraId="0E2C0A8F" w14:textId="77777777" w:rsidR="001E222F" w:rsidRPr="00E44D51" w:rsidRDefault="001E222F" w:rsidP="001E222F">
      <w:pPr>
        <w:pStyle w:val="Listenabsatz"/>
        <w:numPr>
          <w:ilvl w:val="0"/>
          <w:numId w:val="11"/>
        </w:numPr>
        <w:spacing w:after="120" w:line="259" w:lineRule="auto"/>
        <w:rPr>
          <w:rFonts w:ascii="Arial" w:hAnsi="Arial" w:cs="Arial"/>
          <w:sz w:val="20"/>
          <w:szCs w:val="20"/>
        </w:rPr>
      </w:pPr>
      <w:r w:rsidRPr="00E44D51">
        <w:rPr>
          <w:rFonts w:ascii="Arial" w:hAnsi="Arial" w:cs="Arial"/>
          <w:sz w:val="20"/>
          <w:szCs w:val="20"/>
        </w:rPr>
        <w:t>dass meine Zustimmung freiwillig ist und bis auf Widerruf gilt.</w:t>
      </w:r>
    </w:p>
    <w:p w14:paraId="4A9DD2C9" w14:textId="77777777" w:rsidR="004232C1" w:rsidRPr="00E44D51" w:rsidRDefault="001E222F" w:rsidP="001E222F">
      <w:pPr>
        <w:pStyle w:val="Listenabsatz"/>
        <w:numPr>
          <w:ilvl w:val="0"/>
          <w:numId w:val="11"/>
        </w:numPr>
        <w:spacing w:after="120" w:line="259" w:lineRule="auto"/>
        <w:rPr>
          <w:rFonts w:ascii="Arial" w:hAnsi="Arial" w:cs="Arial"/>
          <w:sz w:val="20"/>
          <w:szCs w:val="20"/>
        </w:rPr>
      </w:pPr>
      <w:r w:rsidRPr="00E44D51">
        <w:rPr>
          <w:rFonts w:ascii="Arial" w:hAnsi="Arial" w:cs="Arial"/>
          <w:sz w:val="20"/>
          <w:szCs w:val="20"/>
        </w:rPr>
        <w:t>dass meine Daten und Proben vor Verwendung pseudonymisiert werden.</w:t>
      </w:r>
    </w:p>
    <w:p w14:paraId="23AC43C2" w14:textId="77777777" w:rsidR="001E222F" w:rsidRPr="00E44D51" w:rsidRDefault="004232C1" w:rsidP="001E222F">
      <w:pPr>
        <w:pStyle w:val="Listenabsatz"/>
        <w:numPr>
          <w:ilvl w:val="0"/>
          <w:numId w:val="11"/>
        </w:numPr>
        <w:spacing w:after="120" w:line="259" w:lineRule="auto"/>
        <w:rPr>
          <w:rFonts w:ascii="Arial" w:hAnsi="Arial" w:cs="Arial"/>
          <w:sz w:val="20"/>
          <w:szCs w:val="20"/>
        </w:rPr>
      </w:pPr>
      <w:r w:rsidRPr="00E44D51">
        <w:rPr>
          <w:rFonts w:ascii="Arial" w:hAnsi="Arial" w:cs="Arial"/>
          <w:sz w:val="20"/>
          <w:szCs w:val="20"/>
        </w:rPr>
        <w:t xml:space="preserve">dass meine Daten </w:t>
      </w:r>
      <w:r w:rsidR="007A5BAD">
        <w:rPr>
          <w:rFonts w:ascii="Arial" w:hAnsi="Arial" w:cs="Arial"/>
          <w:sz w:val="20"/>
          <w:szCs w:val="20"/>
        </w:rPr>
        <w:t xml:space="preserve">und Proben </w:t>
      </w:r>
      <w:r w:rsidRPr="00E44D51">
        <w:rPr>
          <w:rFonts w:ascii="Arial" w:hAnsi="Arial" w:cs="Arial"/>
          <w:sz w:val="20"/>
          <w:szCs w:val="20"/>
        </w:rPr>
        <w:t>zu den oben genannten Zwecken verwendet werden.</w:t>
      </w:r>
    </w:p>
    <w:p w14:paraId="22B0420B" w14:textId="77777777" w:rsidR="001E222F" w:rsidRPr="00E44D51" w:rsidRDefault="001E222F" w:rsidP="001E222F">
      <w:pPr>
        <w:pStyle w:val="Listenabsatz"/>
        <w:numPr>
          <w:ilvl w:val="0"/>
          <w:numId w:val="11"/>
        </w:numPr>
        <w:spacing w:after="120" w:line="259" w:lineRule="auto"/>
        <w:rPr>
          <w:rFonts w:ascii="Arial" w:hAnsi="Arial" w:cs="Arial"/>
          <w:sz w:val="20"/>
          <w:szCs w:val="20"/>
        </w:rPr>
      </w:pPr>
      <w:r w:rsidRPr="00E44D51">
        <w:rPr>
          <w:rFonts w:ascii="Arial" w:hAnsi="Arial" w:cs="Arial"/>
          <w:sz w:val="20"/>
          <w:szCs w:val="20"/>
        </w:rPr>
        <w:t>dass meine Einwilligung ausschliesslich für Forschungsprojekte gilt, die von der zuständigen Ethikkommission genehmigt wurden und gemäss deren Entscheid keine zusätzliche, projektbezogene Einwilligung erfordern.</w:t>
      </w:r>
    </w:p>
    <w:p w14:paraId="5EE26E4B" w14:textId="77777777" w:rsidR="001E222F" w:rsidRPr="00E44D51" w:rsidRDefault="001E222F" w:rsidP="001E222F">
      <w:pPr>
        <w:rPr>
          <w:i/>
          <w:iCs/>
          <w:szCs w:val="20"/>
        </w:rPr>
      </w:pPr>
      <w:r w:rsidRPr="00E44D51">
        <w:rPr>
          <w:szCs w:val="20"/>
        </w:rPr>
        <w:sym w:font="Wingdings" w:char="F06F"/>
      </w:r>
      <w:r w:rsidRPr="00E44D51">
        <w:rPr>
          <w:szCs w:val="20"/>
        </w:rPr>
        <w:t xml:space="preserve"> Ja, i</w:t>
      </w:r>
      <w:r w:rsidRPr="00E44D51">
        <w:rPr>
          <w:i/>
          <w:iCs/>
          <w:szCs w:val="20"/>
        </w:rPr>
        <w:t xml:space="preserve">ch willige ein, dass meine übrigen Blutstammzellen für Forschung genutzt werden dürfen. </w:t>
      </w:r>
    </w:p>
    <w:p w14:paraId="2FAE2C55" w14:textId="77777777" w:rsidR="001E222F" w:rsidRPr="00E44D51" w:rsidRDefault="001E222F" w:rsidP="001E222F">
      <w:pPr>
        <w:rPr>
          <w:i/>
          <w:iCs/>
          <w:szCs w:val="20"/>
        </w:rPr>
      </w:pPr>
      <w:r w:rsidRPr="00E44D51">
        <w:rPr>
          <w:szCs w:val="20"/>
        </w:rPr>
        <w:sym w:font="Wingdings" w:char="F06F"/>
      </w:r>
      <w:r w:rsidRPr="00E44D51">
        <w:rPr>
          <w:szCs w:val="20"/>
        </w:rPr>
        <w:t xml:space="preserve"> Nein, i</w:t>
      </w:r>
      <w:r w:rsidRPr="00E44D51">
        <w:rPr>
          <w:i/>
          <w:iCs/>
          <w:szCs w:val="20"/>
        </w:rPr>
        <w:t>ch stimme nicht zu.</w:t>
      </w:r>
    </w:p>
    <w:p w14:paraId="47E780BC" w14:textId="77777777" w:rsidR="001E222F" w:rsidRPr="00E44D51" w:rsidRDefault="001E222F" w:rsidP="001E222F">
      <w:pPr>
        <w:pBdr>
          <w:top w:val="none" w:sz="4" w:space="1" w:color="000000"/>
        </w:pBdr>
        <w:spacing w:before="600" w:after="0"/>
        <w:rPr>
          <w:b/>
          <w:szCs w:val="20"/>
        </w:rPr>
      </w:pPr>
      <w:r w:rsidRPr="00E44D51">
        <w:rPr>
          <w:b/>
          <w:szCs w:val="20"/>
        </w:rPr>
        <w:t>Meine persönlichen Daten lauten:</w:t>
      </w:r>
    </w:p>
    <w:p w14:paraId="17428D8E" w14:textId="77777777" w:rsidR="001E222F" w:rsidRPr="00E44D51" w:rsidRDefault="001E222F" w:rsidP="005601EE">
      <w:pPr>
        <w:pStyle w:val="Textkrper"/>
        <w:tabs>
          <w:tab w:val="left" w:leader="dot" w:pos="4536"/>
          <w:tab w:val="left" w:pos="4678"/>
          <w:tab w:val="left" w:leader="dot" w:pos="9214"/>
        </w:tabs>
        <w:spacing w:before="600"/>
        <w:rPr>
          <w:bCs/>
          <w:iCs/>
          <w:sz w:val="20"/>
        </w:rPr>
      </w:pPr>
      <w:r w:rsidRPr="00E44D51">
        <w:rPr>
          <w:sz w:val="20"/>
        </w:rPr>
        <w:t>Name:</w:t>
      </w:r>
      <w:r w:rsidR="00B616AE">
        <w:rPr>
          <w:sz w:val="20"/>
        </w:rPr>
        <w:t xml:space="preserve"> </w:t>
      </w:r>
      <w:r w:rsidRPr="00E44D51">
        <w:rPr>
          <w:bCs/>
          <w:iCs/>
          <w:sz w:val="20"/>
        </w:rPr>
        <w:tab/>
      </w:r>
      <w:r w:rsidRPr="00E44D51">
        <w:rPr>
          <w:b/>
          <w:i/>
          <w:sz w:val="20"/>
        </w:rPr>
        <w:tab/>
      </w:r>
      <w:r w:rsidRPr="00E44D51">
        <w:rPr>
          <w:sz w:val="20"/>
        </w:rPr>
        <w:t>Vorname:</w:t>
      </w:r>
      <w:r w:rsidR="005601EE">
        <w:rPr>
          <w:sz w:val="20"/>
        </w:rPr>
        <w:t xml:space="preserve"> </w:t>
      </w:r>
      <w:r w:rsidR="005601EE">
        <w:rPr>
          <w:sz w:val="20"/>
        </w:rPr>
        <w:tab/>
      </w:r>
    </w:p>
    <w:p w14:paraId="6F3D5195" w14:textId="77777777" w:rsidR="001E222F" w:rsidRPr="00E44D51" w:rsidRDefault="001E222F" w:rsidP="005601EE">
      <w:pPr>
        <w:pStyle w:val="Textkrper"/>
        <w:tabs>
          <w:tab w:val="right" w:leader="dot" w:pos="9355"/>
        </w:tabs>
        <w:spacing w:before="600"/>
        <w:rPr>
          <w:sz w:val="20"/>
        </w:rPr>
      </w:pPr>
      <w:r w:rsidRPr="00E44D51">
        <w:rPr>
          <w:sz w:val="20"/>
        </w:rPr>
        <w:t xml:space="preserve">Geburtsdatum (TT MM JJJJ): </w:t>
      </w:r>
      <w:r w:rsidRPr="00E44D51">
        <w:rPr>
          <w:sz w:val="20"/>
        </w:rPr>
        <w:tab/>
      </w:r>
    </w:p>
    <w:p w14:paraId="1E6FA888" w14:textId="77777777" w:rsidR="001E222F" w:rsidRPr="00E44D51" w:rsidRDefault="001E222F" w:rsidP="005601EE">
      <w:pPr>
        <w:pBdr>
          <w:top w:val="none" w:sz="4" w:space="1" w:color="000000"/>
        </w:pBdr>
        <w:tabs>
          <w:tab w:val="left" w:leader="dot" w:pos="4536"/>
          <w:tab w:val="left" w:pos="4678"/>
          <w:tab w:val="right" w:leader="dot" w:pos="9355"/>
        </w:tabs>
        <w:spacing w:before="600" w:after="0"/>
        <w:rPr>
          <w:szCs w:val="20"/>
        </w:rPr>
      </w:pPr>
      <w:r w:rsidRPr="00E44D51">
        <w:rPr>
          <w:szCs w:val="20"/>
        </w:rPr>
        <w:t xml:space="preserve">Datum: </w:t>
      </w:r>
      <w:r w:rsidRPr="00E44D51">
        <w:rPr>
          <w:szCs w:val="20"/>
        </w:rPr>
        <w:tab/>
      </w:r>
      <w:r w:rsidRPr="00E44D51">
        <w:rPr>
          <w:szCs w:val="20"/>
        </w:rPr>
        <w:tab/>
        <w:t xml:space="preserve">Unterschrift: </w:t>
      </w:r>
      <w:r w:rsidR="00111829">
        <w:rPr>
          <w:szCs w:val="20"/>
        </w:rPr>
        <w:tab/>
      </w:r>
    </w:p>
    <w:p w14:paraId="3CA1365C" w14:textId="77777777" w:rsidR="001E222F" w:rsidRPr="00E44D51" w:rsidRDefault="001E222F" w:rsidP="001E222F">
      <w:pPr>
        <w:spacing w:before="0" w:after="0"/>
        <w:rPr>
          <w:szCs w:val="20"/>
        </w:rPr>
      </w:pPr>
    </w:p>
    <w:sectPr w:rsidR="001E222F" w:rsidRPr="00E44D51" w:rsidSect="005601EE">
      <w:headerReference w:type="default" r:id="rId8"/>
      <w:footerReference w:type="default" r:id="rId9"/>
      <w:headerReference w:type="first" r:id="rId10"/>
      <w:footerReference w:type="first" r:id="rId11"/>
      <w:pgSz w:w="11906" w:h="16838" w:code="9"/>
      <w:pgMar w:top="2268" w:right="1274" w:bottom="1418" w:left="1418" w:header="510" w:footer="3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6866B" w14:textId="77777777" w:rsidR="002E7176" w:rsidRDefault="002E7176" w:rsidP="005E1668">
      <w:r>
        <w:separator/>
      </w:r>
    </w:p>
  </w:endnote>
  <w:endnote w:type="continuationSeparator" w:id="0">
    <w:p w14:paraId="5EE8B39D" w14:textId="77777777" w:rsidR="002E7176" w:rsidRDefault="002E7176"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528"/>
      <w:gridCol w:w="1243"/>
      <w:gridCol w:w="1734"/>
    </w:tblGrid>
    <w:tr w:rsidR="00CF694A" w:rsidRPr="008D67F2" w14:paraId="34ADF3AF" w14:textId="77777777" w:rsidTr="00703375">
      <w:tc>
        <w:tcPr>
          <w:tcW w:w="851" w:type="dxa"/>
        </w:tcPr>
        <w:p w14:paraId="34F10312" w14:textId="77777777" w:rsidR="00CF694A" w:rsidRPr="00DF21D3" w:rsidRDefault="00963392" w:rsidP="006E5378">
          <w:pPr>
            <w:tabs>
              <w:tab w:val="left" w:pos="5130"/>
            </w:tabs>
            <w:spacing w:before="0" w:after="0"/>
            <w:jc w:val="both"/>
            <w:rPr>
              <w:b/>
              <w:sz w:val="16"/>
              <w:szCs w:val="16"/>
            </w:rPr>
          </w:pPr>
          <w:r>
            <w:rPr>
              <w:b/>
              <w:sz w:val="16"/>
              <w:szCs w:val="16"/>
            </w:rPr>
            <w:t xml:space="preserve">Nr: </w:t>
          </w:r>
          <w:r w:rsidR="00383820">
            <w:rPr>
              <w:sz w:val="16"/>
              <w:szCs w:val="16"/>
            </w:rPr>
            <w:t>3597</w:t>
          </w:r>
        </w:p>
      </w:tc>
      <w:tc>
        <w:tcPr>
          <w:tcW w:w="5528" w:type="dxa"/>
        </w:tcPr>
        <w:p w14:paraId="1D0F8B67" w14:textId="77777777" w:rsidR="00CF694A" w:rsidRPr="00383820" w:rsidRDefault="00A170FB" w:rsidP="00A170FB">
          <w:pPr>
            <w:tabs>
              <w:tab w:val="left" w:pos="5130"/>
            </w:tabs>
            <w:spacing w:before="0" w:after="0"/>
            <w:jc w:val="both"/>
            <w:rPr>
              <w:sz w:val="16"/>
              <w:szCs w:val="16"/>
              <w:lang w:val="en-US"/>
            </w:rPr>
          </w:pPr>
          <w:r w:rsidRPr="00383820">
            <w:rPr>
              <w:b/>
              <w:sz w:val="16"/>
              <w:szCs w:val="16"/>
              <w:lang w:val="en-US"/>
            </w:rPr>
            <w:t xml:space="preserve">Name: </w:t>
          </w:r>
          <w:r w:rsidR="0030792B" w:rsidRPr="0030792B">
            <w:rPr>
              <w:bCs/>
              <w:sz w:val="16"/>
              <w:szCs w:val="16"/>
              <w:lang w:val="en-US"/>
            </w:rPr>
            <w:t>FOR</w:t>
          </w:r>
          <w:r w:rsidR="00383820" w:rsidRPr="00383820">
            <w:rPr>
              <w:sz w:val="16"/>
              <w:szCs w:val="16"/>
              <w:lang w:val="en-US"/>
            </w:rPr>
            <w:t>_Information_Consent_Quality_an</w:t>
          </w:r>
          <w:r w:rsidR="00383820">
            <w:rPr>
              <w:sz w:val="16"/>
              <w:szCs w:val="16"/>
              <w:lang w:val="en-US"/>
            </w:rPr>
            <w:t>d_Research_D</w:t>
          </w:r>
        </w:p>
      </w:tc>
      <w:tc>
        <w:tcPr>
          <w:tcW w:w="1243" w:type="dxa"/>
        </w:tcPr>
        <w:p w14:paraId="7863BB4B" w14:textId="77777777" w:rsidR="00CF694A" w:rsidRPr="001C3E0F" w:rsidRDefault="00CF694A" w:rsidP="008350A1">
          <w:pPr>
            <w:spacing w:before="0" w:after="0"/>
            <w:jc w:val="both"/>
            <w:rPr>
              <w:b/>
              <w:sz w:val="16"/>
              <w:szCs w:val="16"/>
            </w:rPr>
          </w:pPr>
          <w:r w:rsidRPr="001C3E0F">
            <w:rPr>
              <w:b/>
              <w:sz w:val="16"/>
              <w:szCs w:val="16"/>
            </w:rPr>
            <w:t>Version:</w:t>
          </w:r>
          <w:r w:rsidR="00E07AE6">
            <w:rPr>
              <w:sz w:val="16"/>
              <w:szCs w:val="16"/>
            </w:rPr>
            <w:t xml:space="preserve"> </w:t>
          </w:r>
          <w:r w:rsidR="00383820">
            <w:rPr>
              <w:sz w:val="16"/>
              <w:szCs w:val="16"/>
            </w:rPr>
            <w:t>1</w:t>
          </w:r>
        </w:p>
      </w:tc>
      <w:tc>
        <w:tcPr>
          <w:tcW w:w="1734" w:type="dxa"/>
        </w:tcPr>
        <w:p w14:paraId="25151406" w14:textId="77777777" w:rsidR="00CF694A" w:rsidRPr="001C3E0F" w:rsidRDefault="00CF694A" w:rsidP="00703375">
          <w:pPr>
            <w:spacing w:before="0" w:after="0"/>
            <w:jc w:val="right"/>
            <w:rPr>
              <w:sz w:val="16"/>
              <w:szCs w:val="16"/>
            </w:rPr>
          </w:pPr>
          <w:r w:rsidRPr="00A54642">
            <w:rPr>
              <w:b/>
              <w:sz w:val="16"/>
              <w:szCs w:val="16"/>
            </w:rPr>
            <w:t>Gültig ab:</w:t>
          </w:r>
          <w:r>
            <w:rPr>
              <w:sz w:val="16"/>
              <w:szCs w:val="16"/>
            </w:rPr>
            <w:t xml:space="preserve"> </w:t>
          </w:r>
          <w:r w:rsidR="007A5BAD">
            <w:rPr>
              <w:sz w:val="16"/>
              <w:szCs w:val="16"/>
            </w:rPr>
            <w:t>01.04.</w:t>
          </w:r>
          <w:r w:rsidR="005D56CA">
            <w:rPr>
              <w:sz w:val="16"/>
              <w:szCs w:val="16"/>
            </w:rPr>
            <w:t>2026</w:t>
          </w:r>
        </w:p>
      </w:tc>
    </w:tr>
    <w:tr w:rsidR="005E7E34" w:rsidRPr="008D67F2" w14:paraId="5C3239A2" w14:textId="77777777" w:rsidTr="00DB7090">
      <w:trPr>
        <w:trHeight w:val="91"/>
      </w:trPr>
      <w:tc>
        <w:tcPr>
          <w:tcW w:w="9356" w:type="dxa"/>
          <w:gridSpan w:val="4"/>
        </w:tcPr>
        <w:p w14:paraId="106A61AF" w14:textId="77777777" w:rsidR="005E7E34" w:rsidRPr="001C3E0F" w:rsidRDefault="005E7E34" w:rsidP="005E7E34">
          <w:pPr>
            <w:spacing w:before="0" w:after="0"/>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0D6995">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0D6995">
            <w:rPr>
              <w:noProof/>
              <w:sz w:val="16"/>
              <w:szCs w:val="16"/>
            </w:rPr>
            <w:t>3</w:t>
          </w:r>
          <w:r w:rsidRPr="001C3E0F">
            <w:rPr>
              <w:sz w:val="16"/>
              <w:szCs w:val="16"/>
            </w:rPr>
            <w:fldChar w:fldCharType="end"/>
          </w:r>
        </w:p>
      </w:tc>
    </w:tr>
  </w:tbl>
  <w:p w14:paraId="0DD9EB80" w14:textId="77777777" w:rsidR="00C8744C" w:rsidRPr="00203327" w:rsidRDefault="00C8744C" w:rsidP="00344ED2">
    <w:pPr>
      <w:pStyle w:val="Fuzeile"/>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70"/>
      <w:gridCol w:w="6056"/>
    </w:tblGrid>
    <w:tr w:rsidR="00C8744C" w:rsidRPr="00DC7770" w14:paraId="57B4E6D3"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475C0FED" w14:textId="77777777" w:rsidR="00C8744C" w:rsidRPr="007A3B80" w:rsidRDefault="00C8744C" w:rsidP="0018276C">
          <w:pPr>
            <w:rPr>
              <w:sz w:val="16"/>
              <w:szCs w:val="16"/>
            </w:rPr>
          </w:pPr>
          <w:r w:rsidRPr="007A3B80">
            <w:rPr>
              <w:sz w:val="16"/>
              <w:szCs w:val="16"/>
            </w:rPr>
            <w:t>Dokumentenname</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31DBC8D8" w14:textId="77777777" w:rsidR="00C8744C" w:rsidRPr="003111DC" w:rsidRDefault="00C8744C" w:rsidP="0018276C">
          <w:pPr>
            <w:rPr>
              <w:sz w:val="16"/>
              <w:szCs w:val="16"/>
              <w:lang w:val="en-US"/>
            </w:rPr>
          </w:pPr>
          <w:r w:rsidRPr="007A3B80">
            <w:rPr>
              <w:sz w:val="16"/>
              <w:szCs w:val="16"/>
            </w:rPr>
            <w:fldChar w:fldCharType="begin"/>
          </w:r>
          <w:r w:rsidRPr="003111DC">
            <w:rPr>
              <w:sz w:val="16"/>
              <w:szCs w:val="16"/>
              <w:lang w:val="en-US"/>
            </w:rPr>
            <w:instrText xml:space="preserve"> FILENAME  \* MERGEFORMAT </w:instrText>
          </w:r>
          <w:r w:rsidRPr="007A3B80">
            <w:rPr>
              <w:sz w:val="16"/>
              <w:szCs w:val="16"/>
            </w:rPr>
            <w:fldChar w:fldCharType="separate"/>
          </w:r>
          <w:r w:rsidR="002E7176">
            <w:rPr>
              <w:noProof/>
              <w:sz w:val="16"/>
              <w:szCs w:val="16"/>
              <w:lang w:val="en-US"/>
            </w:rPr>
            <w:t>Dokument1</w:t>
          </w:r>
          <w:r w:rsidRPr="007A3B80">
            <w:rPr>
              <w:sz w:val="16"/>
              <w:szCs w:val="16"/>
            </w:rPr>
            <w:fldChar w:fldCharType="end"/>
          </w:r>
        </w:p>
      </w:tc>
    </w:tr>
    <w:tr w:rsidR="00C8744C" w:rsidRPr="007A3B80" w14:paraId="0FFF96C9"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52081D1E" w14:textId="77777777" w:rsidR="00C8744C" w:rsidRPr="007A3B80" w:rsidRDefault="00C8744C" w:rsidP="0018276C">
          <w:pPr>
            <w:rPr>
              <w:sz w:val="16"/>
              <w:szCs w:val="16"/>
            </w:rPr>
          </w:pPr>
          <w:r w:rsidRPr="007A3B80">
            <w:rPr>
              <w:sz w:val="16"/>
              <w:szCs w:val="16"/>
            </w:rPr>
            <w:t>Klassifizierung</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1C51FA64" w14:textId="77777777" w:rsidR="00C8744C" w:rsidRPr="007A3B80" w:rsidRDefault="00807B9C" w:rsidP="0018276C">
          <w:pPr>
            <w:rPr>
              <w:bCs/>
              <w:sz w:val="16"/>
              <w:szCs w:val="16"/>
            </w:rPr>
          </w:pPr>
          <w:sdt>
            <w:sdtPr>
              <w:rPr>
                <w:bCs/>
                <w:sz w:val="16"/>
                <w:szCs w:val="16"/>
              </w:rPr>
              <w:id w:val="-8837462"/>
              <w:dropDownList>
                <w:listItem w:displayText="intern" w:value="intern"/>
                <w:listItem w:displayText="extern" w:value="extern"/>
              </w:dropDownList>
            </w:sdtPr>
            <w:sdtEndPr/>
            <w:sdtContent>
              <w:r w:rsidR="002478E8" w:rsidRPr="007A3B80">
                <w:rPr>
                  <w:bCs/>
                  <w:sz w:val="16"/>
                  <w:szCs w:val="16"/>
                </w:rPr>
                <w:t>intern</w:t>
              </w:r>
            </w:sdtContent>
          </w:sdt>
        </w:p>
      </w:tc>
    </w:tr>
    <w:tr w:rsidR="00C8744C" w:rsidRPr="007A3B80" w14:paraId="03D56D67"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5B48694C" w14:textId="77777777" w:rsidR="00C8744C" w:rsidRPr="007A3B80" w:rsidRDefault="00C8744C" w:rsidP="0018276C">
          <w:pPr>
            <w:rPr>
              <w:sz w:val="16"/>
              <w:szCs w:val="16"/>
            </w:rPr>
          </w:pPr>
          <w:r w:rsidRPr="007A3B80">
            <w:rPr>
              <w:sz w:val="16"/>
              <w:szCs w:val="16"/>
            </w:rPr>
            <w:t>Freigabe durch (Owner)</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03FC5F01" w14:textId="77777777" w:rsidR="00C8744C" w:rsidRPr="007A3B80" w:rsidRDefault="00C8744C" w:rsidP="0018276C">
          <w:pPr>
            <w:tabs>
              <w:tab w:val="left" w:pos="2055"/>
            </w:tabs>
            <w:rPr>
              <w:bCs/>
              <w:sz w:val="16"/>
              <w:szCs w:val="16"/>
            </w:rPr>
          </w:pPr>
        </w:p>
      </w:tc>
    </w:tr>
    <w:tr w:rsidR="00C8744C" w:rsidRPr="007A3B80" w14:paraId="0BF6409D"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2DD2B933" w14:textId="77777777" w:rsidR="00C8744C" w:rsidRPr="007A3B80" w:rsidRDefault="007A3B80" w:rsidP="0018276C">
          <w:pPr>
            <w:rPr>
              <w:sz w:val="16"/>
              <w:szCs w:val="16"/>
            </w:rPr>
          </w:pPr>
          <w:r w:rsidRPr="007A3B80">
            <w:rPr>
              <w:sz w:val="16"/>
              <w:szCs w:val="16"/>
            </w:rPr>
            <w:t>Version / Versionsdatum</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08179686" w14:textId="77777777" w:rsidR="00C8744C" w:rsidRPr="007A3B80" w:rsidRDefault="00C8744C" w:rsidP="0018276C">
          <w:pPr>
            <w:rPr>
              <w:bCs/>
              <w:sz w:val="16"/>
              <w:szCs w:val="16"/>
            </w:rPr>
          </w:pPr>
        </w:p>
      </w:tc>
    </w:tr>
    <w:tr w:rsidR="00C8744C" w:rsidRPr="007A3B80" w14:paraId="4B7A8E5F" w14:textId="77777777" w:rsidTr="001827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26" w:type="dxa"/>
          <w:gridSpan w:val="2"/>
          <w:tcBorders>
            <w:top w:val="single" w:sz="4" w:space="0" w:color="auto"/>
          </w:tcBorders>
          <w:tcMar>
            <w:top w:w="11" w:type="dxa"/>
            <w:bottom w:w="11" w:type="dxa"/>
          </w:tcMar>
          <w:vAlign w:val="center"/>
        </w:tcPr>
        <w:p w14:paraId="011987C7" w14:textId="77777777" w:rsidR="00C8744C" w:rsidRPr="007A3B80" w:rsidRDefault="00C8744C" w:rsidP="0018276C">
          <w:pPr>
            <w:jc w:val="right"/>
            <w:rPr>
              <w:sz w:val="16"/>
              <w:szCs w:val="16"/>
            </w:rPr>
          </w:pPr>
          <w:r w:rsidRPr="007A3B80">
            <w:rPr>
              <w:sz w:val="16"/>
              <w:szCs w:val="16"/>
            </w:rPr>
            <w:tab/>
            <w:t xml:space="preserve">Seiten </w:t>
          </w:r>
          <w:r w:rsidRPr="007A3B80">
            <w:rPr>
              <w:rStyle w:val="Seitenzahl"/>
              <w:sz w:val="16"/>
              <w:szCs w:val="16"/>
            </w:rPr>
            <w:fldChar w:fldCharType="begin"/>
          </w:r>
          <w:r w:rsidRPr="007A3B80">
            <w:rPr>
              <w:rStyle w:val="Seitenzahl"/>
              <w:sz w:val="16"/>
              <w:szCs w:val="16"/>
            </w:rPr>
            <w:instrText xml:space="preserve"> PAGE </w:instrText>
          </w:r>
          <w:r w:rsidRPr="007A3B80">
            <w:rPr>
              <w:rStyle w:val="Seitenzahl"/>
              <w:sz w:val="16"/>
              <w:szCs w:val="16"/>
            </w:rPr>
            <w:fldChar w:fldCharType="separate"/>
          </w:r>
          <w:r w:rsidR="00344ED2">
            <w:rPr>
              <w:rStyle w:val="Seitenzahl"/>
              <w:noProof/>
              <w:sz w:val="16"/>
              <w:szCs w:val="16"/>
            </w:rPr>
            <w:t>1</w:t>
          </w:r>
          <w:r w:rsidRPr="007A3B80">
            <w:rPr>
              <w:rStyle w:val="Seitenzahl"/>
              <w:sz w:val="16"/>
              <w:szCs w:val="16"/>
            </w:rPr>
            <w:fldChar w:fldCharType="end"/>
          </w:r>
          <w:r w:rsidRPr="007A3B80">
            <w:rPr>
              <w:rStyle w:val="Seitenzahl"/>
              <w:sz w:val="16"/>
              <w:szCs w:val="16"/>
            </w:rPr>
            <w:t xml:space="preserve"> von </w:t>
          </w:r>
          <w:r w:rsidRPr="007A3B80">
            <w:rPr>
              <w:rStyle w:val="Seitenzahl"/>
              <w:sz w:val="16"/>
              <w:szCs w:val="16"/>
            </w:rPr>
            <w:fldChar w:fldCharType="begin"/>
          </w:r>
          <w:r w:rsidRPr="007A3B80">
            <w:rPr>
              <w:rStyle w:val="Seitenzahl"/>
              <w:sz w:val="16"/>
              <w:szCs w:val="16"/>
            </w:rPr>
            <w:instrText xml:space="preserve"> NUMPAGES </w:instrText>
          </w:r>
          <w:r w:rsidRPr="007A3B80">
            <w:rPr>
              <w:rStyle w:val="Seitenzahl"/>
              <w:sz w:val="16"/>
              <w:szCs w:val="16"/>
            </w:rPr>
            <w:fldChar w:fldCharType="separate"/>
          </w:r>
          <w:r w:rsidR="00A81DBB">
            <w:rPr>
              <w:rStyle w:val="Seitenzahl"/>
              <w:noProof/>
              <w:sz w:val="16"/>
              <w:szCs w:val="16"/>
            </w:rPr>
            <w:t>2</w:t>
          </w:r>
          <w:r w:rsidRPr="007A3B80">
            <w:rPr>
              <w:rStyle w:val="Seitenzahl"/>
              <w:sz w:val="16"/>
              <w:szCs w:val="16"/>
            </w:rPr>
            <w:fldChar w:fldCharType="end"/>
          </w:r>
        </w:p>
      </w:tc>
    </w:tr>
  </w:tbl>
  <w:p w14:paraId="37B4AB61" w14:textId="77777777" w:rsidR="00C8744C" w:rsidRPr="00C8744C" w:rsidRDefault="00C8744C" w:rsidP="00C8744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F2FCE" w14:textId="77777777" w:rsidR="002E7176" w:rsidRDefault="002E7176" w:rsidP="005E1668">
      <w:r>
        <w:separator/>
      </w:r>
    </w:p>
  </w:footnote>
  <w:footnote w:type="continuationSeparator" w:id="0">
    <w:p w14:paraId="2B83E0F5" w14:textId="77777777" w:rsidR="002E7176" w:rsidRDefault="002E7176"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3AF7" w14:textId="77777777" w:rsidR="00D6313C" w:rsidRDefault="00383820" w:rsidP="00BF2FED">
    <w:r>
      <w:rPr>
        <w:noProof/>
      </w:rPr>
      <w:drawing>
        <wp:inline distT="0" distB="0" distL="0" distR="0" wp14:anchorId="16BE1FFF" wp14:editId="16DE3967">
          <wp:extent cx="1933575" cy="1082040"/>
          <wp:effectExtent l="0" t="0" r="9525" b="381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r="67447"/>
                  <a:stretch/>
                </pic:blipFill>
                <pic:spPr bwMode="auto">
                  <a:xfrm>
                    <a:off x="0" y="0"/>
                    <a:ext cx="1933575" cy="108204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13"/>
      <w:gridCol w:w="4713"/>
    </w:tblGrid>
    <w:tr w:rsidR="002D7ABA" w14:paraId="439ACB94" w14:textId="77777777" w:rsidTr="009B4C7E">
      <w:trPr>
        <w:cantSplit/>
        <w:trHeight w:val="705"/>
      </w:trPr>
      <w:tc>
        <w:tcPr>
          <w:tcW w:w="4713" w:type="dxa"/>
          <w:vMerge w:val="restart"/>
          <w:vAlign w:val="center"/>
        </w:tcPr>
        <w:p w14:paraId="46BA6008" w14:textId="77777777" w:rsidR="002D7ABA" w:rsidRDefault="002D7ABA" w:rsidP="002D7ABA">
          <w:pPr>
            <w:pStyle w:val="Kopfzeile"/>
            <w:tabs>
              <w:tab w:val="left" w:pos="270"/>
            </w:tabs>
            <w:rPr>
              <w:sz w:val="28"/>
            </w:rPr>
          </w:pPr>
          <w:r>
            <w:rPr>
              <w:noProof/>
              <w:lang w:eastAsia="de-CH"/>
            </w:rPr>
            <w:drawing>
              <wp:anchor distT="0" distB="0" distL="114300" distR="114300" simplePos="0" relativeHeight="251677696" behindDoc="0" locked="0" layoutInCell="1" allowOverlap="1" wp14:anchorId="664CEDFF" wp14:editId="305337B7">
                <wp:simplePos x="0" y="0"/>
                <wp:positionH relativeFrom="column">
                  <wp:posOffset>175260</wp:posOffset>
                </wp:positionH>
                <wp:positionV relativeFrom="paragraph">
                  <wp:posOffset>17145</wp:posOffset>
                </wp:positionV>
                <wp:extent cx="2101215" cy="588010"/>
                <wp:effectExtent l="0" t="0" r="0" b="2540"/>
                <wp:wrapNone/>
                <wp:docPr id="2" name="Bild 5" descr="bsd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sd_logo2"/>
                        <pic:cNvPicPr>
                          <a:picLocks noChangeAspect="1" noChangeArrowheads="1"/>
                        </pic:cNvPicPr>
                      </pic:nvPicPr>
                      <pic:blipFill>
                        <a:blip r:embed="rId1"/>
                        <a:srcRect/>
                        <a:stretch>
                          <a:fillRect/>
                        </a:stretch>
                      </pic:blipFill>
                      <pic:spPr bwMode="auto">
                        <a:xfrm>
                          <a:off x="0" y="0"/>
                          <a:ext cx="2101215" cy="5880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713" w:type="dxa"/>
          <w:vAlign w:val="center"/>
        </w:tcPr>
        <w:p w14:paraId="7702DB0F" w14:textId="77777777" w:rsidR="002D7ABA" w:rsidRPr="00B44260" w:rsidRDefault="002D7ABA" w:rsidP="00B13478">
          <w:pPr>
            <w:pStyle w:val="Kopfzeile"/>
            <w:rPr>
              <w:szCs w:val="20"/>
            </w:rPr>
          </w:pPr>
          <w:r w:rsidRPr="00B44260">
            <w:rPr>
              <w:szCs w:val="20"/>
            </w:rPr>
            <w:t>Dokument</w:t>
          </w:r>
        </w:p>
      </w:tc>
    </w:tr>
    <w:tr w:rsidR="002D7ABA" w14:paraId="169EB855" w14:textId="77777777" w:rsidTr="009B4C7E">
      <w:trPr>
        <w:cantSplit/>
        <w:trHeight w:val="705"/>
      </w:trPr>
      <w:tc>
        <w:tcPr>
          <w:tcW w:w="4713" w:type="dxa"/>
          <w:vMerge/>
          <w:vAlign w:val="center"/>
        </w:tcPr>
        <w:p w14:paraId="2480D3CB" w14:textId="77777777" w:rsidR="002D7ABA" w:rsidRDefault="002D7ABA" w:rsidP="00B13478">
          <w:pPr>
            <w:pStyle w:val="Kopfzeile"/>
            <w:rPr>
              <w:noProof/>
              <w:lang w:eastAsia="de-CH"/>
            </w:rPr>
          </w:pPr>
        </w:p>
      </w:tc>
      <w:tc>
        <w:tcPr>
          <w:tcW w:w="4713" w:type="dxa"/>
          <w:vAlign w:val="center"/>
        </w:tcPr>
        <w:p w14:paraId="7D49E337" w14:textId="77777777" w:rsidR="002D7ABA" w:rsidRPr="002D7ABA" w:rsidRDefault="002D7ABA" w:rsidP="00B13478">
          <w:pPr>
            <w:pStyle w:val="Kopfzeile"/>
            <w:rPr>
              <w:b/>
              <w:szCs w:val="20"/>
            </w:rPr>
          </w:pPr>
        </w:p>
      </w:tc>
    </w:tr>
  </w:tbl>
  <w:p w14:paraId="62125863" w14:textId="77777777" w:rsidR="00224A76" w:rsidRDefault="00224A7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C0D6D59"/>
    <w:multiLevelType w:val="hybridMultilevel"/>
    <w:tmpl w:val="8EAA785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6" w15:restartNumberingAfterBreak="0">
    <w:nsid w:val="45342BA4"/>
    <w:multiLevelType w:val="hybridMultilevel"/>
    <w:tmpl w:val="F618997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7" w15:restartNumberingAfterBreak="0">
    <w:nsid w:val="539C4C82"/>
    <w:multiLevelType w:val="hybridMultilevel"/>
    <w:tmpl w:val="C12C6290"/>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8" w15:restartNumberingAfterBreak="0">
    <w:nsid w:val="718A0203"/>
    <w:multiLevelType w:val="hybridMultilevel"/>
    <w:tmpl w:val="DBBA0946"/>
    <w:lvl w:ilvl="0" w:tplc="0938057C">
      <w:numFmt w:val="bullet"/>
      <w:lvlText w:val=""/>
      <w:lvlJc w:val="left"/>
      <w:pPr>
        <w:ind w:left="720" w:hanging="360"/>
      </w:pPr>
      <w:rPr>
        <w:rFonts w:ascii="Wingdings" w:eastAsia="Times New Roman" w:hAnsi="Wingdings"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71F212CE"/>
    <w:multiLevelType w:val="hybridMultilevel"/>
    <w:tmpl w:val="524A56A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10"/>
  </w:num>
  <w:num w:numId="2">
    <w:abstractNumId w:val="3"/>
  </w:num>
  <w:num w:numId="3">
    <w:abstractNumId w:val="5"/>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7"/>
  </w:num>
  <w:num w:numId="9">
    <w:abstractNumId w:val="9"/>
  </w:num>
  <w:num w:numId="10">
    <w:abstractNumId w:val="4"/>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176"/>
    <w:rsid w:val="00003EC0"/>
    <w:rsid w:val="000137FF"/>
    <w:rsid w:val="0001596E"/>
    <w:rsid w:val="000162F6"/>
    <w:rsid w:val="00031ACB"/>
    <w:rsid w:val="0003212D"/>
    <w:rsid w:val="00033CEC"/>
    <w:rsid w:val="00044F6E"/>
    <w:rsid w:val="0005027D"/>
    <w:rsid w:val="00055C6A"/>
    <w:rsid w:val="00061CFF"/>
    <w:rsid w:val="00061D90"/>
    <w:rsid w:val="00071BA3"/>
    <w:rsid w:val="000726E5"/>
    <w:rsid w:val="000750AB"/>
    <w:rsid w:val="00076680"/>
    <w:rsid w:val="00077DE9"/>
    <w:rsid w:val="000804FB"/>
    <w:rsid w:val="00081FAE"/>
    <w:rsid w:val="00086538"/>
    <w:rsid w:val="00095674"/>
    <w:rsid w:val="000A1E13"/>
    <w:rsid w:val="000B1D01"/>
    <w:rsid w:val="000B38FF"/>
    <w:rsid w:val="000B529A"/>
    <w:rsid w:val="000D5380"/>
    <w:rsid w:val="000D6995"/>
    <w:rsid w:val="000D717C"/>
    <w:rsid w:val="000E2AB8"/>
    <w:rsid w:val="000E6F29"/>
    <w:rsid w:val="000F347D"/>
    <w:rsid w:val="00102456"/>
    <w:rsid w:val="00111829"/>
    <w:rsid w:val="00130BD7"/>
    <w:rsid w:val="00132506"/>
    <w:rsid w:val="00136DD5"/>
    <w:rsid w:val="001447A2"/>
    <w:rsid w:val="0017199C"/>
    <w:rsid w:val="00181F65"/>
    <w:rsid w:val="0018276C"/>
    <w:rsid w:val="00197A56"/>
    <w:rsid w:val="001A2D3A"/>
    <w:rsid w:val="001A4CC3"/>
    <w:rsid w:val="001D001F"/>
    <w:rsid w:val="001D092A"/>
    <w:rsid w:val="001D7836"/>
    <w:rsid w:val="001E1ED3"/>
    <w:rsid w:val="001E222F"/>
    <w:rsid w:val="001E2ED9"/>
    <w:rsid w:val="001E649A"/>
    <w:rsid w:val="001F13AA"/>
    <w:rsid w:val="00203327"/>
    <w:rsid w:val="002042BA"/>
    <w:rsid w:val="00211F5E"/>
    <w:rsid w:val="00224A76"/>
    <w:rsid w:val="0023062F"/>
    <w:rsid w:val="00232E99"/>
    <w:rsid w:val="00234A2E"/>
    <w:rsid w:val="002478E8"/>
    <w:rsid w:val="0025123D"/>
    <w:rsid w:val="00254746"/>
    <w:rsid w:val="00254D01"/>
    <w:rsid w:val="002562CF"/>
    <w:rsid w:val="002571B9"/>
    <w:rsid w:val="002625B5"/>
    <w:rsid w:val="00270E45"/>
    <w:rsid w:val="00284B39"/>
    <w:rsid w:val="00287D44"/>
    <w:rsid w:val="0029405B"/>
    <w:rsid w:val="0029508B"/>
    <w:rsid w:val="002A3DD7"/>
    <w:rsid w:val="002A4A69"/>
    <w:rsid w:val="002B58DE"/>
    <w:rsid w:val="002C33C1"/>
    <w:rsid w:val="002C4535"/>
    <w:rsid w:val="002D09F0"/>
    <w:rsid w:val="002D441A"/>
    <w:rsid w:val="002D7ABA"/>
    <w:rsid w:val="002E0277"/>
    <w:rsid w:val="002E2771"/>
    <w:rsid w:val="002E7176"/>
    <w:rsid w:val="002E7FC5"/>
    <w:rsid w:val="002F3ABC"/>
    <w:rsid w:val="00302F8A"/>
    <w:rsid w:val="00305C29"/>
    <w:rsid w:val="003078E6"/>
    <w:rsid w:val="0030792B"/>
    <w:rsid w:val="003111DC"/>
    <w:rsid w:val="00317F9F"/>
    <w:rsid w:val="003231FF"/>
    <w:rsid w:val="0032771E"/>
    <w:rsid w:val="00330896"/>
    <w:rsid w:val="00332452"/>
    <w:rsid w:val="003344B1"/>
    <w:rsid w:val="003413E6"/>
    <w:rsid w:val="00344ED2"/>
    <w:rsid w:val="00356AAF"/>
    <w:rsid w:val="003620C0"/>
    <w:rsid w:val="00383820"/>
    <w:rsid w:val="003849CD"/>
    <w:rsid w:val="003A5651"/>
    <w:rsid w:val="003C1647"/>
    <w:rsid w:val="003C491F"/>
    <w:rsid w:val="003D1CAA"/>
    <w:rsid w:val="003D6691"/>
    <w:rsid w:val="003F6D48"/>
    <w:rsid w:val="00400DFC"/>
    <w:rsid w:val="004050A0"/>
    <w:rsid w:val="004232C1"/>
    <w:rsid w:val="004302EC"/>
    <w:rsid w:val="00437F86"/>
    <w:rsid w:val="004506F6"/>
    <w:rsid w:val="00463499"/>
    <w:rsid w:val="00472843"/>
    <w:rsid w:val="00473CF2"/>
    <w:rsid w:val="0048271B"/>
    <w:rsid w:val="004879F5"/>
    <w:rsid w:val="004A0F20"/>
    <w:rsid w:val="004A1EDF"/>
    <w:rsid w:val="004A2517"/>
    <w:rsid w:val="004A25D2"/>
    <w:rsid w:val="004A2651"/>
    <w:rsid w:val="004A31C9"/>
    <w:rsid w:val="004A6DF4"/>
    <w:rsid w:val="004C5EA5"/>
    <w:rsid w:val="004D047F"/>
    <w:rsid w:val="004D4065"/>
    <w:rsid w:val="004E331C"/>
    <w:rsid w:val="004E7B0B"/>
    <w:rsid w:val="00522B86"/>
    <w:rsid w:val="00527D53"/>
    <w:rsid w:val="00537EAA"/>
    <w:rsid w:val="00541E0B"/>
    <w:rsid w:val="00543C56"/>
    <w:rsid w:val="005478A4"/>
    <w:rsid w:val="00547AE5"/>
    <w:rsid w:val="00552B4A"/>
    <w:rsid w:val="00552D16"/>
    <w:rsid w:val="005558DD"/>
    <w:rsid w:val="005601EE"/>
    <w:rsid w:val="00571BED"/>
    <w:rsid w:val="00575615"/>
    <w:rsid w:val="005906A3"/>
    <w:rsid w:val="00595087"/>
    <w:rsid w:val="005A185E"/>
    <w:rsid w:val="005A43D0"/>
    <w:rsid w:val="005B39B1"/>
    <w:rsid w:val="005B3FF4"/>
    <w:rsid w:val="005C2B15"/>
    <w:rsid w:val="005C3C32"/>
    <w:rsid w:val="005D18BA"/>
    <w:rsid w:val="005D3672"/>
    <w:rsid w:val="005D4FEC"/>
    <w:rsid w:val="005D56CA"/>
    <w:rsid w:val="005D637B"/>
    <w:rsid w:val="005D6F8C"/>
    <w:rsid w:val="005E026F"/>
    <w:rsid w:val="005E1668"/>
    <w:rsid w:val="005E1BDC"/>
    <w:rsid w:val="005E507C"/>
    <w:rsid w:val="005E7E34"/>
    <w:rsid w:val="005F476C"/>
    <w:rsid w:val="005F6189"/>
    <w:rsid w:val="005F7AAB"/>
    <w:rsid w:val="006048DA"/>
    <w:rsid w:val="00607736"/>
    <w:rsid w:val="00610C7E"/>
    <w:rsid w:val="0061320F"/>
    <w:rsid w:val="0061471F"/>
    <w:rsid w:val="00621DF6"/>
    <w:rsid w:val="00635C65"/>
    <w:rsid w:val="00640B53"/>
    <w:rsid w:val="00645BAB"/>
    <w:rsid w:val="00646AC7"/>
    <w:rsid w:val="00654434"/>
    <w:rsid w:val="0066382C"/>
    <w:rsid w:val="006776D7"/>
    <w:rsid w:val="006816DF"/>
    <w:rsid w:val="00691678"/>
    <w:rsid w:val="006A353E"/>
    <w:rsid w:val="006B54FA"/>
    <w:rsid w:val="006C1C6B"/>
    <w:rsid w:val="006E5287"/>
    <w:rsid w:val="006E5378"/>
    <w:rsid w:val="006E5BEC"/>
    <w:rsid w:val="006E6535"/>
    <w:rsid w:val="00703375"/>
    <w:rsid w:val="007041D3"/>
    <w:rsid w:val="00707E27"/>
    <w:rsid w:val="00720A21"/>
    <w:rsid w:val="00721351"/>
    <w:rsid w:val="00723587"/>
    <w:rsid w:val="00733F52"/>
    <w:rsid w:val="007412D2"/>
    <w:rsid w:val="00744CD2"/>
    <w:rsid w:val="00747914"/>
    <w:rsid w:val="00752960"/>
    <w:rsid w:val="007547A6"/>
    <w:rsid w:val="00754F20"/>
    <w:rsid w:val="00773C52"/>
    <w:rsid w:val="00782E73"/>
    <w:rsid w:val="007845FD"/>
    <w:rsid w:val="007A3B80"/>
    <w:rsid w:val="007A5BAD"/>
    <w:rsid w:val="007B7FEF"/>
    <w:rsid w:val="007C19CA"/>
    <w:rsid w:val="007C41CE"/>
    <w:rsid w:val="007C7999"/>
    <w:rsid w:val="007D0B88"/>
    <w:rsid w:val="007E03C6"/>
    <w:rsid w:val="00805DBB"/>
    <w:rsid w:val="00807B9C"/>
    <w:rsid w:val="0081226B"/>
    <w:rsid w:val="00821E3E"/>
    <w:rsid w:val="00822FF3"/>
    <w:rsid w:val="00832748"/>
    <w:rsid w:val="008350A1"/>
    <w:rsid w:val="008474AF"/>
    <w:rsid w:val="0085730E"/>
    <w:rsid w:val="008604A4"/>
    <w:rsid w:val="00864981"/>
    <w:rsid w:val="00870959"/>
    <w:rsid w:val="00870E37"/>
    <w:rsid w:val="008838B6"/>
    <w:rsid w:val="00884142"/>
    <w:rsid w:val="008844C0"/>
    <w:rsid w:val="00890C23"/>
    <w:rsid w:val="008A69E7"/>
    <w:rsid w:val="008C7AF9"/>
    <w:rsid w:val="008D28C6"/>
    <w:rsid w:val="008D2EEA"/>
    <w:rsid w:val="008F78DC"/>
    <w:rsid w:val="00901B67"/>
    <w:rsid w:val="00903906"/>
    <w:rsid w:val="009051E4"/>
    <w:rsid w:val="00907D31"/>
    <w:rsid w:val="00914EB5"/>
    <w:rsid w:val="009231E1"/>
    <w:rsid w:val="00932EB4"/>
    <w:rsid w:val="0093447E"/>
    <w:rsid w:val="009448B5"/>
    <w:rsid w:val="0095733C"/>
    <w:rsid w:val="00963392"/>
    <w:rsid w:val="0096681C"/>
    <w:rsid w:val="0097374A"/>
    <w:rsid w:val="009805C5"/>
    <w:rsid w:val="009A4704"/>
    <w:rsid w:val="009A67CF"/>
    <w:rsid w:val="009B3A21"/>
    <w:rsid w:val="009B6A1F"/>
    <w:rsid w:val="009D4DA0"/>
    <w:rsid w:val="009F1F0F"/>
    <w:rsid w:val="00A12554"/>
    <w:rsid w:val="00A170FB"/>
    <w:rsid w:val="00A22DD7"/>
    <w:rsid w:val="00A25829"/>
    <w:rsid w:val="00A27230"/>
    <w:rsid w:val="00A32F34"/>
    <w:rsid w:val="00A36FC3"/>
    <w:rsid w:val="00A45E75"/>
    <w:rsid w:val="00A67B85"/>
    <w:rsid w:val="00A7672D"/>
    <w:rsid w:val="00A81DBB"/>
    <w:rsid w:val="00A95C48"/>
    <w:rsid w:val="00A96AF3"/>
    <w:rsid w:val="00AA10AC"/>
    <w:rsid w:val="00AA201B"/>
    <w:rsid w:val="00AB7241"/>
    <w:rsid w:val="00AC05F6"/>
    <w:rsid w:val="00AD0E96"/>
    <w:rsid w:val="00AD2CF7"/>
    <w:rsid w:val="00AE439A"/>
    <w:rsid w:val="00AF00E5"/>
    <w:rsid w:val="00AF1B4F"/>
    <w:rsid w:val="00AF30B9"/>
    <w:rsid w:val="00AF4C66"/>
    <w:rsid w:val="00B13478"/>
    <w:rsid w:val="00B44260"/>
    <w:rsid w:val="00B60371"/>
    <w:rsid w:val="00B616AE"/>
    <w:rsid w:val="00B77DB9"/>
    <w:rsid w:val="00BC5FF5"/>
    <w:rsid w:val="00BC75DD"/>
    <w:rsid w:val="00BE1607"/>
    <w:rsid w:val="00BE577D"/>
    <w:rsid w:val="00BF2FED"/>
    <w:rsid w:val="00BF6976"/>
    <w:rsid w:val="00C1260C"/>
    <w:rsid w:val="00C127A6"/>
    <w:rsid w:val="00C16B97"/>
    <w:rsid w:val="00C215E0"/>
    <w:rsid w:val="00C24A31"/>
    <w:rsid w:val="00C24A33"/>
    <w:rsid w:val="00C36310"/>
    <w:rsid w:val="00C37389"/>
    <w:rsid w:val="00C60F80"/>
    <w:rsid w:val="00C66873"/>
    <w:rsid w:val="00C7731B"/>
    <w:rsid w:val="00C802E5"/>
    <w:rsid w:val="00C85062"/>
    <w:rsid w:val="00C8744C"/>
    <w:rsid w:val="00C92B54"/>
    <w:rsid w:val="00C96C8F"/>
    <w:rsid w:val="00C96C9A"/>
    <w:rsid w:val="00CC069A"/>
    <w:rsid w:val="00CC1E7D"/>
    <w:rsid w:val="00CD0D13"/>
    <w:rsid w:val="00CD377D"/>
    <w:rsid w:val="00CF5AFD"/>
    <w:rsid w:val="00CF694A"/>
    <w:rsid w:val="00CF7A74"/>
    <w:rsid w:val="00D00EA8"/>
    <w:rsid w:val="00D0152F"/>
    <w:rsid w:val="00D035FB"/>
    <w:rsid w:val="00D07336"/>
    <w:rsid w:val="00D12501"/>
    <w:rsid w:val="00D13D74"/>
    <w:rsid w:val="00D35822"/>
    <w:rsid w:val="00D47FCB"/>
    <w:rsid w:val="00D57B2B"/>
    <w:rsid w:val="00D61902"/>
    <w:rsid w:val="00D6313C"/>
    <w:rsid w:val="00D65ED9"/>
    <w:rsid w:val="00D7537A"/>
    <w:rsid w:val="00D975AB"/>
    <w:rsid w:val="00DA087C"/>
    <w:rsid w:val="00DB68E7"/>
    <w:rsid w:val="00DC260E"/>
    <w:rsid w:val="00DC7770"/>
    <w:rsid w:val="00DE169A"/>
    <w:rsid w:val="00DE6800"/>
    <w:rsid w:val="00DF10EB"/>
    <w:rsid w:val="00E05192"/>
    <w:rsid w:val="00E07AE6"/>
    <w:rsid w:val="00E12B1F"/>
    <w:rsid w:val="00E1405F"/>
    <w:rsid w:val="00E2262E"/>
    <w:rsid w:val="00E22908"/>
    <w:rsid w:val="00E40B72"/>
    <w:rsid w:val="00E44D51"/>
    <w:rsid w:val="00E60160"/>
    <w:rsid w:val="00E64DBC"/>
    <w:rsid w:val="00E856D0"/>
    <w:rsid w:val="00E85781"/>
    <w:rsid w:val="00E978AF"/>
    <w:rsid w:val="00EA13D1"/>
    <w:rsid w:val="00EA1913"/>
    <w:rsid w:val="00EA3591"/>
    <w:rsid w:val="00EA4B7A"/>
    <w:rsid w:val="00EB0AE6"/>
    <w:rsid w:val="00EC25E1"/>
    <w:rsid w:val="00EC4A95"/>
    <w:rsid w:val="00EC5BC3"/>
    <w:rsid w:val="00EC7D07"/>
    <w:rsid w:val="00ED61AE"/>
    <w:rsid w:val="00EE2636"/>
    <w:rsid w:val="00EF7AC7"/>
    <w:rsid w:val="00F051ED"/>
    <w:rsid w:val="00F11FD5"/>
    <w:rsid w:val="00F158E8"/>
    <w:rsid w:val="00F20269"/>
    <w:rsid w:val="00F54A94"/>
    <w:rsid w:val="00F85EEC"/>
    <w:rsid w:val="00F969E1"/>
    <w:rsid w:val="00FB2A0D"/>
    <w:rsid w:val="00FC60AE"/>
    <w:rsid w:val="00FC7268"/>
    <w:rsid w:val="00FE02A4"/>
    <w:rsid w:val="00FF1713"/>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907C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1E222F"/>
    <w:pPr>
      <w:spacing w:before="120" w:after="12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rsid w:val="0066382C"/>
    <w:pPr>
      <w:keepNext/>
      <w:keepLines/>
      <w:numPr>
        <w:ilvl w:val="2"/>
        <w:numId w:val="1"/>
      </w:numPr>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EF7AC7"/>
    <w:pPr>
      <w:numPr>
        <w:numId w:val="2"/>
      </w:numPr>
      <w:tabs>
        <w:tab w:val="left" w:pos="851"/>
      </w:tabs>
      <w:spacing w:before="60" w:after="60"/>
      <w:ind w:left="709" w:hanging="425"/>
    </w:pPr>
  </w:style>
  <w:style w:type="paragraph" w:customStyle="1" w:styleId="B-CHNummerierung">
    <w:name w:val="B-CH_Nummerierung"/>
    <w:basedOn w:val="B-CHAufzaehlung"/>
    <w:qFormat/>
    <w:rsid w:val="00EF7AC7"/>
    <w:pPr>
      <w:numPr>
        <w:numId w:val="3"/>
      </w:numPr>
      <w:ind w:left="709" w:hanging="425"/>
    </w:pPr>
  </w:style>
  <w:style w:type="paragraph" w:customStyle="1" w:styleId="B-CHUeberschrift1">
    <w:name w:val="B-CH_Ueberschrift_1"/>
    <w:basedOn w:val="berschrift1"/>
    <w:next w:val="Standard"/>
    <w:qFormat/>
    <w:rsid w:val="00EF7AC7"/>
    <w:pPr>
      <w:spacing w:before="360"/>
    </w:pPr>
    <w:rPr>
      <w:sz w:val="28"/>
    </w:rPr>
  </w:style>
  <w:style w:type="paragraph" w:customStyle="1" w:styleId="B-CHUeberschrift2">
    <w:name w:val="B-CH_Ueberschrift_2"/>
    <w:basedOn w:val="berschrift2"/>
    <w:next w:val="Standard"/>
    <w:qFormat/>
    <w:rsid w:val="00EF7AC7"/>
    <w:pPr>
      <w:spacing w:before="240" w:after="120"/>
    </w:pPr>
    <w:rPr>
      <w:sz w:val="24"/>
    </w:rPr>
  </w:style>
  <w:style w:type="paragraph" w:customStyle="1" w:styleId="B-CHUeberschrift3">
    <w:name w:val="B-CH_Ueberschrift_3"/>
    <w:basedOn w:val="berschrift3"/>
    <w:next w:val="Standard"/>
    <w:qFormat/>
    <w:rsid w:val="00EF7AC7"/>
    <w:pPr>
      <w:spacing w:before="240"/>
    </w:pPr>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Listenabsatz">
    <w:name w:val="List Paragraph"/>
    <w:basedOn w:val="Standard"/>
    <w:uiPriority w:val="34"/>
    <w:qFormat/>
    <w:rsid w:val="00932EB4"/>
    <w:pPr>
      <w:spacing w:before="0" w:after="200" w:line="276" w:lineRule="auto"/>
      <w:ind w:left="720"/>
      <w:contextualSpacing/>
    </w:pPr>
    <w:rPr>
      <w:rFonts w:asciiTheme="minorHAnsi" w:eastAsiaTheme="minorHAnsi" w:hAnsiTheme="minorHAnsi" w:cstheme="minorBidi"/>
      <w:sz w:val="22"/>
      <w:szCs w:val="22"/>
      <w:lang w:eastAsia="en-US"/>
    </w:rPr>
  </w:style>
  <w:style w:type="paragraph" w:styleId="Textkrper">
    <w:name w:val="Body Text"/>
    <w:basedOn w:val="Standard"/>
    <w:link w:val="TextkrperZchn"/>
    <w:rsid w:val="007412D2"/>
    <w:pPr>
      <w:spacing w:before="0" w:after="0"/>
    </w:pPr>
    <w:rPr>
      <w:rFonts w:cs="Times New Roman"/>
      <w:sz w:val="24"/>
      <w:szCs w:val="20"/>
    </w:rPr>
  </w:style>
  <w:style w:type="character" w:customStyle="1" w:styleId="TextkrperZchn">
    <w:name w:val="Textkörper Zchn"/>
    <w:basedOn w:val="Absatz-Standardschriftart"/>
    <w:link w:val="Textkrper"/>
    <w:rsid w:val="007412D2"/>
    <w:rPr>
      <w:rFonts w:eastAsia="Times New Roman" w:cs="Times New Roman"/>
      <w:szCs w:val="20"/>
      <w:lang w:val="de-CH" w:eastAsia="de-DE"/>
    </w:rPr>
  </w:style>
  <w:style w:type="character" w:styleId="Hyperlink">
    <w:name w:val="Hyperlink"/>
    <w:basedOn w:val="Absatz-Standardschriftart"/>
    <w:uiPriority w:val="99"/>
    <w:unhideWhenUsed/>
    <w:rsid w:val="00832748"/>
    <w:rPr>
      <w:color w:val="0000FF" w:themeColor="hyperlink"/>
      <w:u w:val="single"/>
    </w:rPr>
  </w:style>
  <w:style w:type="character" w:styleId="BesuchterLink">
    <w:name w:val="FollowedHyperlink"/>
    <w:basedOn w:val="Absatz-Standardschriftart"/>
    <w:uiPriority w:val="99"/>
    <w:semiHidden/>
    <w:unhideWhenUsed/>
    <w:rsid w:val="00C1260C"/>
    <w:rPr>
      <w:color w:val="800080" w:themeColor="followedHyperlink"/>
      <w:u w:val="single"/>
    </w:rPr>
  </w:style>
  <w:style w:type="character" w:styleId="Kommentarzeichen">
    <w:name w:val="annotation reference"/>
    <w:basedOn w:val="Absatz-Standardschriftart"/>
    <w:uiPriority w:val="99"/>
    <w:semiHidden/>
    <w:unhideWhenUsed/>
    <w:rsid w:val="005B3FF4"/>
    <w:rPr>
      <w:sz w:val="16"/>
      <w:szCs w:val="16"/>
    </w:rPr>
  </w:style>
  <w:style w:type="paragraph" w:styleId="Kommentartext">
    <w:name w:val="annotation text"/>
    <w:basedOn w:val="Standard"/>
    <w:link w:val="KommentartextZchn"/>
    <w:uiPriority w:val="99"/>
    <w:unhideWhenUsed/>
    <w:rsid w:val="005B3FF4"/>
    <w:rPr>
      <w:szCs w:val="20"/>
    </w:rPr>
  </w:style>
  <w:style w:type="character" w:customStyle="1" w:styleId="KommentartextZchn">
    <w:name w:val="Kommentartext Zchn"/>
    <w:basedOn w:val="Absatz-Standardschriftart"/>
    <w:link w:val="Kommentartext"/>
    <w:uiPriority w:val="99"/>
    <w:rsid w:val="005B3FF4"/>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5B3FF4"/>
    <w:rPr>
      <w:b/>
      <w:bCs/>
    </w:rPr>
  </w:style>
  <w:style w:type="character" w:customStyle="1" w:styleId="KommentarthemaZchn">
    <w:name w:val="Kommentarthema Zchn"/>
    <w:basedOn w:val="KommentartextZchn"/>
    <w:link w:val="Kommentarthema"/>
    <w:uiPriority w:val="99"/>
    <w:semiHidden/>
    <w:rsid w:val="005B3FF4"/>
    <w:rPr>
      <w:rFonts w:eastAsia="Times New Roman" w:cs="Arial"/>
      <w:b/>
      <w:bCs/>
      <w:sz w:val="20"/>
      <w:szCs w:val="20"/>
      <w:lang w:val="de-CH" w:eastAsia="de-DE"/>
    </w:rPr>
  </w:style>
  <w:style w:type="character" w:styleId="NichtaufgelsteErwhnung">
    <w:name w:val="Unresolved Mention"/>
    <w:basedOn w:val="Absatz-Standardschriftart"/>
    <w:uiPriority w:val="99"/>
    <w:semiHidden/>
    <w:unhideWhenUsed/>
    <w:rsid w:val="00DC7770"/>
    <w:rPr>
      <w:color w:val="605E5C"/>
      <w:shd w:val="clear" w:color="auto" w:fill="E1DFDD"/>
    </w:rPr>
  </w:style>
  <w:style w:type="paragraph" w:styleId="berarbeitung">
    <w:name w:val="Revision"/>
    <w:hidden/>
    <w:uiPriority w:val="99"/>
    <w:semiHidden/>
    <w:rsid w:val="00A67B85"/>
    <w:pPr>
      <w:spacing w:after="0"/>
      <w:ind w:left="0" w:firstLine="0"/>
    </w:pPr>
    <w:rPr>
      <w:rFonts w:eastAsia="Times New Roman" w:cs="Arial"/>
      <w:sz w:val="20"/>
      <w:szCs w:val="24"/>
      <w:lang w:val="de-CH" w:eastAsia="de-DE"/>
    </w:rPr>
  </w:style>
  <w:style w:type="character" w:customStyle="1" w:styleId="Formatvorlage1">
    <w:name w:val="Formatvorlage1"/>
    <w:basedOn w:val="Absatz-Standardschriftart"/>
    <w:uiPriority w:val="1"/>
    <w:rsid w:val="0029508B"/>
    <w:rPr>
      <w:rFonts w:ascii="Arial" w:hAnsi="Arial"/>
      <w:sz w:val="24"/>
    </w:rPr>
  </w:style>
  <w:style w:type="character" w:customStyle="1" w:styleId="Formatvorlage2">
    <w:name w:val="Formatvorlage2"/>
    <w:basedOn w:val="Absatz-Standardschriftart"/>
    <w:uiPriority w:val="1"/>
    <w:rsid w:val="0029508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87336">
      <w:bodyDiv w:val="1"/>
      <w:marLeft w:val="0"/>
      <w:marRight w:val="0"/>
      <w:marTop w:val="0"/>
      <w:marBottom w:val="0"/>
      <w:divBdr>
        <w:top w:val="none" w:sz="0" w:space="0" w:color="auto"/>
        <w:left w:val="none" w:sz="0" w:space="0" w:color="auto"/>
        <w:bottom w:val="none" w:sz="0" w:space="0" w:color="auto"/>
        <w:right w:val="none" w:sz="0" w:space="0" w:color="auto"/>
      </w:divBdr>
    </w:div>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747920856">
      <w:bodyDiv w:val="1"/>
      <w:marLeft w:val="0"/>
      <w:marRight w:val="0"/>
      <w:marTop w:val="0"/>
      <w:marBottom w:val="0"/>
      <w:divBdr>
        <w:top w:val="none" w:sz="0" w:space="0" w:color="auto"/>
        <w:left w:val="none" w:sz="0" w:space="0" w:color="auto"/>
        <w:bottom w:val="none" w:sz="0" w:space="0" w:color="auto"/>
        <w:right w:val="none" w:sz="0" w:space="0" w:color="auto"/>
      </w:divBdr>
    </w:div>
    <w:div w:id="1635600646">
      <w:bodyDiv w:val="1"/>
      <w:marLeft w:val="0"/>
      <w:marRight w:val="0"/>
      <w:marTop w:val="0"/>
      <w:marBottom w:val="0"/>
      <w:divBdr>
        <w:top w:val="none" w:sz="0" w:space="0" w:color="auto"/>
        <w:left w:val="none" w:sz="0" w:space="0" w:color="auto"/>
        <w:bottom w:val="none" w:sz="0" w:space="0" w:color="auto"/>
        <w:right w:val="none" w:sz="0" w:space="0" w:color="auto"/>
      </w:divBdr>
    </w:div>
    <w:div w:id="1674380152">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001BD-28C0-4007-B4A1-E6B17C1B5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FOR_Information_Consent_Quality_and_Research_D.dotx</Template>
  <TotalTime>0</TotalTime>
  <Pages>2</Pages>
  <Words>616</Words>
  <Characters>3887</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Tabitha Bucher</dc:creator>
  <cp:lastModifiedBy>Tabitha Bucher</cp:lastModifiedBy>
  <cp:revision>9</cp:revision>
  <cp:lastPrinted>2018-11-30T10:07:00Z</cp:lastPrinted>
  <dcterms:created xsi:type="dcterms:W3CDTF">2026-02-16T08:05:00Z</dcterms:created>
  <dcterms:modified xsi:type="dcterms:W3CDTF">2026-02-17T08:40:00Z</dcterms:modified>
</cp:coreProperties>
</file>