
<file path=[Content_Types].xml><?xml version="1.0" encoding="utf-8"?>
<Types xmlns="http://schemas.openxmlformats.org/package/2006/content-types">
  <Default Extension="bin" ContentType="application/vnd.ms-office.vbaProject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61325" w14:textId="77777777" w:rsidR="006A563E" w:rsidRPr="006A563E" w:rsidRDefault="006A563E" w:rsidP="006A563E">
      <w:pPr>
        <w:jc w:val="center"/>
        <w:rPr>
          <w:rFonts w:cs="Times New Roman"/>
          <w:b/>
          <w:sz w:val="28"/>
          <w:szCs w:val="28"/>
          <w:lang w:val="en-US"/>
        </w:rPr>
      </w:pPr>
      <w:r w:rsidRPr="006A563E">
        <w:rPr>
          <w:rFonts w:cs="Times New Roman"/>
          <w:b/>
          <w:sz w:val="28"/>
          <w:szCs w:val="28"/>
          <w:lang w:val="en-US"/>
        </w:rPr>
        <w:t>TRANSPLANT REQUEST</w:t>
      </w:r>
    </w:p>
    <w:p w14:paraId="6B991EF2" w14:textId="77777777" w:rsidR="006A563E" w:rsidRPr="006A563E" w:rsidRDefault="006A563E" w:rsidP="006A563E">
      <w:pPr>
        <w:tabs>
          <w:tab w:val="right" w:pos="9070"/>
        </w:tabs>
        <w:rPr>
          <w:rFonts w:cs="Times New Roman"/>
          <w:sz w:val="24"/>
          <w:szCs w:val="20"/>
          <w:u w:val="single"/>
          <w:lang w:val="en-US"/>
        </w:rPr>
      </w:pPr>
    </w:p>
    <w:p w14:paraId="6C452611" w14:textId="77777777" w:rsidR="006A563E" w:rsidRPr="006A563E" w:rsidRDefault="006A563E" w:rsidP="006A563E">
      <w:pPr>
        <w:rPr>
          <w:rFonts w:cs="Times New Roman"/>
          <w:bCs/>
          <w:sz w:val="24"/>
          <w:lang w:val="en-US"/>
        </w:rPr>
      </w:pPr>
    </w:p>
    <w:p w14:paraId="33D259A1" w14:textId="77777777" w:rsidR="006A563E" w:rsidRPr="006A563E" w:rsidRDefault="006A563E" w:rsidP="006A563E">
      <w:pPr>
        <w:rPr>
          <w:rFonts w:cs="Times New Roman"/>
          <w:b/>
          <w:bCs/>
          <w:sz w:val="24"/>
          <w:lang w:val="en-US"/>
        </w:rPr>
      </w:pPr>
      <w:r w:rsidRPr="006A563E">
        <w:rPr>
          <w:rFonts w:cs="Times New Roman"/>
          <w:b/>
          <w:bCs/>
          <w:sz w:val="24"/>
          <w:lang w:val="en-US"/>
        </w:rPr>
        <w:t>Patient Data</w:t>
      </w:r>
    </w:p>
    <w:p w14:paraId="27C54E48" w14:textId="77777777" w:rsidR="006A563E" w:rsidRPr="006A563E" w:rsidRDefault="006A563E" w:rsidP="006A563E">
      <w:pPr>
        <w:rPr>
          <w:rFonts w:cs="Times New Roman"/>
          <w:sz w:val="24"/>
          <w:lang w:val="en-US"/>
        </w:rPr>
      </w:pPr>
    </w:p>
    <w:p w14:paraId="5758DCFF" w14:textId="77777777" w:rsidR="006A563E" w:rsidRPr="006A563E" w:rsidRDefault="006A563E" w:rsidP="006A563E">
      <w:pPr>
        <w:tabs>
          <w:tab w:val="left" w:pos="1560"/>
          <w:tab w:val="left" w:pos="2977"/>
          <w:tab w:val="left" w:pos="5954"/>
        </w:tabs>
        <w:spacing w:after="240"/>
        <w:rPr>
          <w:rFonts w:cs="Times New Roman"/>
          <w:sz w:val="24"/>
          <w:u w:val="single"/>
          <w:lang w:val="en-US"/>
        </w:rPr>
      </w:pPr>
      <w:r w:rsidRPr="006A563E">
        <w:rPr>
          <w:rFonts w:cs="Times New Roman"/>
          <w:sz w:val="24"/>
          <w:lang w:val="en-US"/>
        </w:rPr>
        <w:t>Name</w:t>
      </w:r>
      <w:r w:rsidRPr="006A563E">
        <w:rPr>
          <w:rFonts w:cs="Times New Roman"/>
          <w:sz w:val="24"/>
          <w:lang w:val="en-US"/>
        </w:rPr>
        <w:tab/>
      </w:r>
      <w:r w:rsidRPr="006A563E">
        <w:rPr>
          <w:rFonts w:cs="Times New Roman"/>
          <w:sz w:val="24"/>
          <w:lang w:val="en-US"/>
        </w:rPr>
        <w:tab/>
        <w:t>First Name</w:t>
      </w:r>
      <w:r w:rsidRPr="006A563E">
        <w:rPr>
          <w:rFonts w:cs="Times New Roman"/>
          <w:sz w:val="24"/>
          <w:lang w:val="en-US"/>
        </w:rPr>
        <w:tab/>
        <w:t xml:space="preserve">Date of birth </w:t>
      </w:r>
      <w:r w:rsidRPr="006A563E">
        <w:rPr>
          <w:rFonts w:cs="Times New Roman"/>
          <w:sz w:val="22"/>
          <w:szCs w:val="22"/>
          <w:lang w:val="en-US"/>
        </w:rPr>
        <w:t>(dd/mm/yyyy)</w:t>
      </w:r>
    </w:p>
    <w:p w14:paraId="07230F5D" w14:textId="77777777" w:rsidR="006A563E" w:rsidRPr="006A563E" w:rsidRDefault="006A563E" w:rsidP="006A563E">
      <w:pPr>
        <w:tabs>
          <w:tab w:val="left" w:pos="2977"/>
          <w:tab w:val="left" w:pos="5954"/>
        </w:tabs>
        <w:rPr>
          <w:rFonts w:cs="Times New Roman"/>
          <w:sz w:val="24"/>
          <w:u w:val="single"/>
          <w:lang w:val="en-US"/>
        </w:rPr>
      </w:pP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  <w:bookmarkEnd w:id="0"/>
      <w:r w:rsidRPr="006A563E">
        <w:rPr>
          <w:rFonts w:cs="Times New Roman"/>
          <w:sz w:val="24"/>
          <w:lang w:val="en-US"/>
        </w:rPr>
        <w:tab/>
      </w: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  <w:r w:rsidRPr="006A563E">
        <w:rPr>
          <w:rFonts w:cs="Times New Roman"/>
          <w:sz w:val="24"/>
          <w:lang w:val="en-US"/>
        </w:rPr>
        <w:tab/>
      </w: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"/>
            <w:enabled/>
            <w:calcOnExit w:val="0"/>
            <w:textInput>
              <w:type w:val="date"/>
              <w:format w:val="dd.MM.yyyy"/>
            </w:textInput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</w:p>
    <w:p w14:paraId="67110566" w14:textId="77777777" w:rsidR="006A563E" w:rsidRP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p w14:paraId="1309171D" w14:textId="77777777" w:rsidR="006A563E" w:rsidRP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p w14:paraId="5EC86D14" w14:textId="77777777" w:rsidR="006A563E" w:rsidRP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p w14:paraId="4A0D8549" w14:textId="77777777" w:rsidR="006A563E" w:rsidRP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b/>
          <w:sz w:val="24"/>
          <w:lang w:val="en-US"/>
        </w:rPr>
      </w:pPr>
      <w:r w:rsidRPr="006A563E">
        <w:rPr>
          <w:rFonts w:cs="Times New Roman"/>
          <w:b/>
          <w:sz w:val="24"/>
          <w:lang w:val="en-US"/>
        </w:rPr>
        <w:t>Donor selection</w:t>
      </w:r>
    </w:p>
    <w:p w14:paraId="03BF2661" w14:textId="77777777" w:rsid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tbl>
      <w:tblPr>
        <w:tblStyle w:val="Tabellenraster"/>
        <w:tblW w:w="9851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601"/>
      </w:tblGrid>
      <w:tr w:rsidR="006A563E" w14:paraId="77EEB233" w14:textId="77777777" w:rsidTr="00B517E7">
        <w:tc>
          <w:tcPr>
            <w:tcW w:w="5250" w:type="dxa"/>
          </w:tcPr>
          <w:p w14:paraId="572FF715" w14:textId="77777777" w:rsidR="006A563E" w:rsidRDefault="006A563E" w:rsidP="00F27810">
            <w:pPr>
              <w:tabs>
                <w:tab w:val="left" w:pos="3969"/>
                <w:tab w:val="left" w:pos="5387"/>
                <w:tab w:val="left" w:pos="9498"/>
              </w:tabs>
              <w:ind w:left="30"/>
              <w:rPr>
                <w:rFonts w:cs="Times New Roman"/>
                <w:sz w:val="24"/>
                <w:lang w:val="en-US"/>
              </w:rPr>
            </w:pPr>
            <w:r>
              <w:rPr>
                <w:rFonts w:cs="Times New Roman"/>
                <w:sz w:val="24"/>
                <w:lang w:val="en-US"/>
              </w:rPr>
              <w:t>GRID</w:t>
            </w:r>
            <w:r w:rsidR="007F549F">
              <w:rPr>
                <w:rFonts w:cs="Times New Roman"/>
                <w:sz w:val="24"/>
                <w:lang w:val="en-US"/>
              </w:rPr>
              <w:t xml:space="preserve"> / CBU</w:t>
            </w:r>
            <w:r>
              <w:rPr>
                <w:rFonts w:cs="Times New Roman"/>
                <w:sz w:val="24"/>
                <w:lang w:val="en-US"/>
              </w:rPr>
              <w:t xml:space="preserve">: </w:t>
            </w:r>
            <w:r w:rsidR="00F27810">
              <w:rPr>
                <w:rFonts w:cs="Times New Roman"/>
                <w:b/>
                <w:sz w:val="24"/>
                <w:lang w:val="en-US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1" w:name="GRID"/>
            <w:r w:rsidR="00F27810">
              <w:rPr>
                <w:rFonts w:cs="Times New Roman"/>
                <w:b/>
                <w:sz w:val="24"/>
                <w:lang w:val="en-US"/>
              </w:rPr>
              <w:instrText xml:space="preserve"> FORMTEXT </w:instrText>
            </w:r>
            <w:r w:rsidR="00F27810">
              <w:rPr>
                <w:rFonts w:cs="Times New Roman"/>
                <w:b/>
                <w:sz w:val="24"/>
                <w:lang w:val="en-US"/>
              </w:rPr>
            </w:r>
            <w:r w:rsidR="00F27810">
              <w:rPr>
                <w:rFonts w:cs="Times New Roman"/>
                <w:b/>
                <w:sz w:val="24"/>
                <w:lang w:val="en-US"/>
              </w:rPr>
              <w:fldChar w:fldCharType="separate"/>
            </w:r>
            <w:r w:rsidR="00F27810">
              <w:rPr>
                <w:rFonts w:cs="Times New Roman"/>
                <w:b/>
                <w:noProof/>
                <w:sz w:val="24"/>
                <w:lang w:val="en-US"/>
              </w:rPr>
              <w:t> </w:t>
            </w:r>
            <w:r w:rsidR="00F27810">
              <w:rPr>
                <w:rFonts w:cs="Times New Roman"/>
                <w:b/>
                <w:noProof/>
                <w:sz w:val="24"/>
                <w:lang w:val="en-US"/>
              </w:rPr>
              <w:t> </w:t>
            </w:r>
            <w:r w:rsidR="00F27810">
              <w:rPr>
                <w:rFonts w:cs="Times New Roman"/>
                <w:b/>
                <w:noProof/>
                <w:sz w:val="24"/>
                <w:lang w:val="en-US"/>
              </w:rPr>
              <w:t> </w:t>
            </w:r>
            <w:r w:rsidR="00F27810">
              <w:rPr>
                <w:rFonts w:cs="Times New Roman"/>
                <w:b/>
                <w:noProof/>
                <w:sz w:val="24"/>
                <w:lang w:val="en-US"/>
              </w:rPr>
              <w:t> </w:t>
            </w:r>
            <w:r w:rsidR="00F27810">
              <w:rPr>
                <w:rFonts w:cs="Times New Roman"/>
                <w:b/>
                <w:noProof/>
                <w:sz w:val="24"/>
                <w:lang w:val="en-US"/>
              </w:rPr>
              <w:t> </w:t>
            </w:r>
            <w:r w:rsidR="00F27810">
              <w:rPr>
                <w:rFonts w:cs="Times New Roman"/>
                <w:b/>
                <w:sz w:val="24"/>
                <w:lang w:val="en-US"/>
              </w:rPr>
              <w:fldChar w:fldCharType="end"/>
            </w:r>
            <w:bookmarkEnd w:id="1"/>
          </w:p>
        </w:tc>
        <w:tc>
          <w:tcPr>
            <w:tcW w:w="4601" w:type="dxa"/>
          </w:tcPr>
          <w:p w14:paraId="6626C209" w14:textId="77777777" w:rsidR="006A563E" w:rsidRDefault="006A563E" w:rsidP="00F27810">
            <w:pPr>
              <w:tabs>
                <w:tab w:val="left" w:pos="3969"/>
                <w:tab w:val="left" w:pos="5387"/>
                <w:tab w:val="left" w:pos="9498"/>
              </w:tabs>
              <w:rPr>
                <w:rFonts w:cs="Times New Roman"/>
                <w:sz w:val="24"/>
                <w:lang w:val="en-US"/>
              </w:rPr>
            </w:pPr>
            <w:r>
              <w:rPr>
                <w:bCs/>
                <w:lang w:val="en-GB"/>
              </w:rPr>
              <w:fldChar w:fldCharType="begin"/>
            </w:r>
            <w:r>
              <w:rPr>
                <w:bCs/>
                <w:lang w:val="en-GB"/>
              </w:rPr>
              <w:instrText xml:space="preserve"> DISPLAYBARCODE "</w:instrText>
            </w:r>
            <w:r w:rsidR="00F27810">
              <w:rPr>
                <w:bCs/>
                <w:lang w:val="en-GB"/>
              </w:rPr>
              <w:fldChar w:fldCharType="begin">
                <w:ffData>
                  <w:name w:val="BARCODE1"/>
                  <w:enabled/>
                  <w:calcOnExit w:val="0"/>
                  <w:textInput/>
                </w:ffData>
              </w:fldChar>
            </w:r>
            <w:bookmarkStart w:id="2" w:name="BARCODE1"/>
            <w:r w:rsidR="00F27810">
              <w:rPr>
                <w:bCs/>
                <w:lang w:val="en-GB"/>
              </w:rPr>
              <w:instrText xml:space="preserve"> FORMTEXT </w:instrText>
            </w:r>
            <w:r w:rsidR="00F27810">
              <w:rPr>
                <w:bCs/>
                <w:lang w:val="en-GB"/>
              </w:rPr>
            </w:r>
            <w:r w:rsidR="00F27810">
              <w:rPr>
                <w:bCs/>
                <w:lang w:val="en-GB"/>
              </w:rPr>
              <w:fldChar w:fldCharType="separate"/>
            </w:r>
            <w:r w:rsidR="00F27810">
              <w:rPr>
                <w:bCs/>
                <w:noProof/>
                <w:lang w:val="en-GB"/>
              </w:rPr>
              <w:instrText> </w:instrText>
            </w:r>
            <w:r w:rsidR="00F27810">
              <w:rPr>
                <w:bCs/>
                <w:noProof/>
                <w:lang w:val="en-GB"/>
              </w:rPr>
              <w:instrText> </w:instrText>
            </w:r>
            <w:r w:rsidR="00F27810">
              <w:rPr>
                <w:bCs/>
                <w:noProof/>
                <w:lang w:val="en-GB"/>
              </w:rPr>
              <w:instrText> </w:instrText>
            </w:r>
            <w:r w:rsidR="00F27810">
              <w:rPr>
                <w:bCs/>
                <w:noProof/>
                <w:lang w:val="en-GB"/>
              </w:rPr>
              <w:instrText> </w:instrText>
            </w:r>
            <w:r w:rsidR="00F27810">
              <w:rPr>
                <w:bCs/>
                <w:noProof/>
                <w:lang w:val="en-GB"/>
              </w:rPr>
              <w:instrText> </w:instrText>
            </w:r>
            <w:r w:rsidR="00F27810">
              <w:rPr>
                <w:bCs/>
                <w:lang w:val="en-GB"/>
              </w:rPr>
              <w:fldChar w:fldCharType="end"/>
            </w:r>
            <w:bookmarkEnd w:id="2"/>
            <w:r>
              <w:rPr>
                <w:bCs/>
                <w:lang w:val="en-GB"/>
              </w:rPr>
              <w:instrText xml:space="preserve">" CODE128 \T \H 1000 </w:instrText>
            </w:r>
            <w:r>
              <w:rPr>
                <w:bCs/>
                <w:lang w:val="en-GB"/>
              </w:rPr>
              <w:fldChar w:fldCharType="separate"/>
            </w:r>
            <w:r>
              <w:rPr>
                <w:bCs/>
                <w:noProof/>
                <w:lang w:val="en-GB"/>
              </w:rPr>
              <w:t> </w:t>
            </w:r>
            <w:r>
              <w:rPr>
                <w:bCs/>
                <w:noProof/>
                <w:lang w:val="en-GB"/>
              </w:rPr>
              <w:t> </w:t>
            </w:r>
            <w:r>
              <w:rPr>
                <w:bCs/>
                <w:noProof/>
                <w:lang w:val="en-GB"/>
              </w:rPr>
              <w:t> </w:t>
            </w:r>
            <w:r>
              <w:rPr>
                <w:bCs/>
                <w:noProof/>
                <w:lang w:val="en-GB"/>
              </w:rPr>
              <w:t> </w:t>
            </w:r>
            <w:r>
              <w:rPr>
                <w:bCs/>
                <w:noProof/>
                <w:lang w:val="en-GB"/>
              </w:rPr>
              <w:t> </w:t>
            </w:r>
            <w:r>
              <w:rPr>
                <w:bCs/>
                <w:lang w:val="en-GB"/>
              </w:rPr>
              <w:fldChar w:fldCharType="end"/>
            </w:r>
          </w:p>
        </w:tc>
      </w:tr>
    </w:tbl>
    <w:p w14:paraId="1B37540D" w14:textId="77777777" w:rsid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p w14:paraId="34A04493" w14:textId="77777777" w:rsidR="006A563E" w:rsidRPr="006A563E" w:rsidRDefault="006A563E" w:rsidP="006A563E">
      <w:pPr>
        <w:tabs>
          <w:tab w:val="left" w:pos="3969"/>
          <w:tab w:val="left" w:pos="5387"/>
          <w:tab w:val="left" w:pos="9498"/>
        </w:tabs>
        <w:rPr>
          <w:rFonts w:cs="Times New Roman"/>
          <w:sz w:val="24"/>
          <w:lang w:val="en-US"/>
        </w:rPr>
      </w:pPr>
    </w:p>
    <w:p w14:paraId="03738AAE" w14:textId="77777777" w:rsidR="006A563E" w:rsidRPr="006A563E" w:rsidRDefault="006A563E" w:rsidP="00B517E7">
      <w:pPr>
        <w:tabs>
          <w:tab w:val="left" w:pos="3969"/>
          <w:tab w:val="left" w:pos="5245"/>
          <w:tab w:val="left" w:pos="9498"/>
        </w:tabs>
        <w:rPr>
          <w:rFonts w:cs="Times New Roman"/>
          <w:sz w:val="24"/>
          <w:lang w:val="en-US"/>
        </w:rPr>
      </w:pPr>
    </w:p>
    <w:p w14:paraId="029BEF6F" w14:textId="77777777" w:rsidR="000048FB" w:rsidRDefault="000048FB" w:rsidP="00B517E7">
      <w:pPr>
        <w:tabs>
          <w:tab w:val="left" w:pos="3969"/>
          <w:tab w:val="left" w:pos="5245"/>
          <w:tab w:val="left" w:pos="7797"/>
          <w:tab w:val="left" w:pos="9498"/>
        </w:tabs>
        <w:rPr>
          <w:rFonts w:cs="Times New Roman"/>
          <w:b/>
          <w:sz w:val="24"/>
          <w:lang w:val="en-US"/>
        </w:rPr>
      </w:pPr>
      <w:r>
        <w:rPr>
          <w:rFonts w:cs="Times New Roman"/>
          <w:sz w:val="24"/>
          <w:lang w:val="en-US"/>
        </w:rPr>
        <w:t>Date of birth</w:t>
      </w:r>
      <w:r w:rsidRPr="006A563E">
        <w:rPr>
          <w:rFonts w:cs="Times New Roman"/>
          <w:sz w:val="24"/>
          <w:lang w:val="en-US"/>
        </w:rPr>
        <w:t xml:space="preserve"> </w:t>
      </w:r>
      <w:r w:rsidRPr="006A563E">
        <w:rPr>
          <w:rFonts w:cs="Times New Roman"/>
          <w:sz w:val="22"/>
          <w:szCs w:val="22"/>
          <w:lang w:val="en-US"/>
        </w:rPr>
        <w:t>(dd</w:t>
      </w:r>
      <w:r>
        <w:rPr>
          <w:rFonts w:cs="Times New Roman"/>
          <w:sz w:val="22"/>
          <w:szCs w:val="22"/>
          <w:lang w:val="en-US"/>
        </w:rPr>
        <w:t>/</w:t>
      </w:r>
      <w:r w:rsidRPr="006A563E">
        <w:rPr>
          <w:rFonts w:cs="Times New Roman"/>
          <w:sz w:val="22"/>
          <w:szCs w:val="22"/>
          <w:lang w:val="en-US"/>
        </w:rPr>
        <w:t>mm</w:t>
      </w:r>
      <w:r>
        <w:rPr>
          <w:rFonts w:cs="Times New Roman"/>
          <w:sz w:val="22"/>
          <w:szCs w:val="22"/>
          <w:lang w:val="en-US"/>
        </w:rPr>
        <w:t>/</w:t>
      </w:r>
      <w:r w:rsidRPr="006A563E">
        <w:rPr>
          <w:rFonts w:cs="Times New Roman"/>
          <w:sz w:val="22"/>
          <w:szCs w:val="22"/>
          <w:lang w:val="en-US"/>
        </w:rPr>
        <w:t>yyyy)</w:t>
      </w:r>
      <w:r w:rsidRPr="006A563E">
        <w:rPr>
          <w:rFonts w:cs="Times New Roman"/>
          <w:sz w:val="24"/>
          <w:lang w:val="en-US"/>
        </w:rPr>
        <w:tab/>
      </w:r>
      <w:r>
        <w:rPr>
          <w:rFonts w:cs="Times New Roman"/>
          <w:sz w:val="24"/>
          <w:lang w:val="en-US"/>
        </w:rPr>
        <w:tab/>
      </w: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</w:p>
    <w:p w14:paraId="333D2DF9" w14:textId="77777777" w:rsidR="000048FB" w:rsidRDefault="000048FB" w:rsidP="00B517E7">
      <w:pPr>
        <w:tabs>
          <w:tab w:val="left" w:pos="3969"/>
          <w:tab w:val="left" w:pos="5245"/>
          <w:tab w:val="left" w:pos="7797"/>
          <w:tab w:val="left" w:pos="9498"/>
        </w:tabs>
        <w:rPr>
          <w:rFonts w:cs="Times New Roman"/>
          <w:b/>
          <w:sz w:val="24"/>
          <w:lang w:val="en-US"/>
        </w:rPr>
      </w:pPr>
    </w:p>
    <w:p w14:paraId="4D196939" w14:textId="77777777" w:rsidR="006A563E" w:rsidRDefault="006A563E" w:rsidP="00B517E7">
      <w:pPr>
        <w:tabs>
          <w:tab w:val="left" w:pos="3969"/>
          <w:tab w:val="left" w:pos="5245"/>
          <w:tab w:val="left" w:pos="9498"/>
        </w:tabs>
        <w:rPr>
          <w:rFonts w:cs="Times New Roman"/>
          <w:sz w:val="24"/>
          <w:lang w:val="en-US"/>
        </w:rPr>
      </w:pPr>
    </w:p>
    <w:p w14:paraId="62E6904A" w14:textId="77777777" w:rsidR="000048FB" w:rsidRPr="006A563E" w:rsidRDefault="000048FB" w:rsidP="00B517E7">
      <w:pPr>
        <w:tabs>
          <w:tab w:val="left" w:pos="3969"/>
          <w:tab w:val="left" w:pos="5245"/>
          <w:tab w:val="left" w:pos="9498"/>
        </w:tabs>
        <w:rPr>
          <w:rFonts w:cs="Times New Roman"/>
          <w:sz w:val="24"/>
          <w:lang w:val="en-US"/>
        </w:rPr>
      </w:pPr>
    </w:p>
    <w:p w14:paraId="423A45E4" w14:textId="77777777" w:rsidR="006A563E" w:rsidRPr="006A563E" w:rsidRDefault="006A563E" w:rsidP="00B517E7">
      <w:pPr>
        <w:tabs>
          <w:tab w:val="left" w:pos="3969"/>
          <w:tab w:val="left" w:pos="5245"/>
          <w:tab w:val="left" w:pos="9498"/>
        </w:tabs>
        <w:rPr>
          <w:rFonts w:cs="Times New Roman"/>
          <w:sz w:val="24"/>
          <w:lang w:val="en-US"/>
        </w:rPr>
      </w:pPr>
      <w:r w:rsidRPr="006A563E">
        <w:rPr>
          <w:rFonts w:cs="Times New Roman"/>
          <w:sz w:val="24"/>
          <w:lang w:val="en-US"/>
        </w:rPr>
        <w:t xml:space="preserve">Timeframe of transplantation </w:t>
      </w:r>
      <w:r w:rsidRPr="006A563E">
        <w:rPr>
          <w:rFonts w:cs="Times New Roman"/>
          <w:sz w:val="22"/>
          <w:szCs w:val="22"/>
          <w:lang w:val="en-US"/>
        </w:rPr>
        <w:t>(dd/mm/yyyy)</w:t>
      </w:r>
      <w:r w:rsidRPr="006A563E">
        <w:rPr>
          <w:rFonts w:cs="Times New Roman"/>
          <w:sz w:val="24"/>
          <w:lang w:val="en-US"/>
        </w:rPr>
        <w:tab/>
      </w: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</w:p>
    <w:p w14:paraId="509821F4" w14:textId="77777777" w:rsidR="006A563E" w:rsidRPr="006A563E" w:rsidRDefault="006A563E" w:rsidP="006A563E">
      <w:pPr>
        <w:tabs>
          <w:tab w:val="left" w:pos="3969"/>
          <w:tab w:val="left" w:pos="5954"/>
          <w:tab w:val="left" w:pos="9498"/>
        </w:tabs>
        <w:rPr>
          <w:rFonts w:cs="Times New Roman"/>
          <w:sz w:val="24"/>
          <w:lang w:val="en-US"/>
        </w:rPr>
      </w:pPr>
    </w:p>
    <w:p w14:paraId="775B7D95" w14:textId="77777777" w:rsidR="006A563E" w:rsidRPr="006A563E" w:rsidRDefault="006A563E" w:rsidP="006A563E">
      <w:pPr>
        <w:tabs>
          <w:tab w:val="left" w:pos="3969"/>
          <w:tab w:val="left" w:pos="5954"/>
          <w:tab w:val="left" w:pos="9498"/>
        </w:tabs>
        <w:rPr>
          <w:rFonts w:cs="Times New Roman"/>
          <w:sz w:val="24"/>
          <w:lang w:val="en-US"/>
        </w:rPr>
      </w:pPr>
    </w:p>
    <w:p w14:paraId="0BEDA535" w14:textId="77777777" w:rsidR="006A563E" w:rsidRPr="006A563E" w:rsidRDefault="006A563E" w:rsidP="006A563E">
      <w:pPr>
        <w:tabs>
          <w:tab w:val="left" w:pos="3969"/>
          <w:tab w:val="left" w:pos="5954"/>
          <w:tab w:val="left" w:pos="9498"/>
        </w:tabs>
        <w:rPr>
          <w:rFonts w:cs="Times New Roman"/>
          <w:sz w:val="24"/>
          <w:lang w:val="en-US"/>
        </w:rPr>
      </w:pPr>
    </w:p>
    <w:p w14:paraId="36E7A145" w14:textId="77777777" w:rsidR="006A563E" w:rsidRPr="006A563E" w:rsidRDefault="006A563E" w:rsidP="006A563E">
      <w:pPr>
        <w:tabs>
          <w:tab w:val="left" w:pos="3261"/>
          <w:tab w:val="left" w:pos="5387"/>
          <w:tab w:val="left" w:pos="6946"/>
        </w:tabs>
        <w:rPr>
          <w:rFonts w:cs="Times New Roman"/>
          <w:b/>
          <w:sz w:val="24"/>
          <w:lang w:val="en-US"/>
        </w:rPr>
      </w:pPr>
      <w:r w:rsidRPr="006A563E">
        <w:rPr>
          <w:rFonts w:cs="Times New Roman"/>
          <w:b/>
          <w:sz w:val="24"/>
          <w:lang w:val="en-US"/>
        </w:rPr>
        <w:t>Transplant Center</w:t>
      </w:r>
    </w:p>
    <w:p w14:paraId="6F22A4B0" w14:textId="77777777" w:rsidR="006A563E" w:rsidRPr="006A563E" w:rsidRDefault="006A563E" w:rsidP="006A563E">
      <w:pPr>
        <w:tabs>
          <w:tab w:val="left" w:pos="1276"/>
          <w:tab w:val="left" w:pos="1843"/>
        </w:tabs>
        <w:rPr>
          <w:rFonts w:cs="Times New Roman"/>
          <w:sz w:val="24"/>
          <w:lang w:val="en-US"/>
        </w:rPr>
      </w:pPr>
    </w:p>
    <w:p w14:paraId="1F14DEDD" w14:textId="77777777" w:rsidR="006A563E" w:rsidRPr="006A563E" w:rsidRDefault="006A563E" w:rsidP="006A563E">
      <w:pPr>
        <w:tabs>
          <w:tab w:val="left" w:pos="1276"/>
          <w:tab w:val="left" w:pos="1843"/>
        </w:tabs>
        <w:rPr>
          <w:rFonts w:cs="Times New Roman"/>
          <w:sz w:val="24"/>
          <w:lang w:val="en-US"/>
        </w:rPr>
      </w:pPr>
    </w:p>
    <w:p w14:paraId="7EB67F8D" w14:textId="77777777" w:rsidR="006A563E" w:rsidRPr="006A563E" w:rsidRDefault="006A563E" w:rsidP="006A563E">
      <w:pPr>
        <w:tabs>
          <w:tab w:val="left" w:pos="2552"/>
          <w:tab w:val="left" w:pos="7938"/>
        </w:tabs>
        <w:spacing w:after="240"/>
        <w:rPr>
          <w:rFonts w:cs="Times New Roman"/>
          <w:bCs/>
          <w:sz w:val="24"/>
          <w:lang w:val="en-US"/>
        </w:rPr>
      </w:pPr>
      <w:r w:rsidRPr="006A563E">
        <w:rPr>
          <w:rFonts w:cs="Times New Roman"/>
          <w:sz w:val="24"/>
          <w:lang w:val="en-US"/>
        </w:rPr>
        <w:t>Center Name</w:t>
      </w:r>
      <w:r w:rsidRPr="006A563E">
        <w:rPr>
          <w:rFonts w:cs="Times New Roman"/>
          <w:sz w:val="24"/>
          <w:lang w:val="en-US"/>
        </w:rPr>
        <w:tab/>
      </w:r>
      <w:bookmarkStart w:id="3" w:name="Dropdown1"/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Dropdown1"/>
            <w:enabled/>
            <w:calcOnExit w:val="0"/>
            <w:ddList>
              <w:listEntry w:val="Universitätsspital Basel"/>
              <w:listEntry w:val="Kinderspital Zürich"/>
              <w:listEntry w:val="Universitätsspital Zürich"/>
              <w:listEntry w:val="Hôpitaux Universitaires de Genève"/>
            </w:ddList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FORMDROPDOWN </w:instrText>
      </w:r>
      <w:r w:rsidR="009A4249">
        <w:rPr>
          <w:rFonts w:cs="Times New Roman"/>
          <w:b/>
          <w:sz w:val="24"/>
          <w:lang w:val="en-US"/>
        </w:rPr>
      </w:r>
      <w:r w:rsidR="009A4249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sz w:val="24"/>
          <w:lang w:val="en-US"/>
        </w:rPr>
        <w:fldChar w:fldCharType="end"/>
      </w:r>
      <w:bookmarkEnd w:id="3"/>
    </w:p>
    <w:p w14:paraId="3A483810" w14:textId="77777777" w:rsidR="006A563E" w:rsidRPr="006A563E" w:rsidRDefault="006A563E" w:rsidP="006A563E">
      <w:pPr>
        <w:tabs>
          <w:tab w:val="left" w:pos="2552"/>
          <w:tab w:val="left" w:pos="4962"/>
        </w:tabs>
        <w:rPr>
          <w:rFonts w:cs="Times New Roman"/>
          <w:bCs/>
          <w:sz w:val="24"/>
          <w:lang w:val="en-US"/>
        </w:rPr>
      </w:pPr>
      <w:r w:rsidRPr="006A563E">
        <w:rPr>
          <w:rFonts w:cs="Times New Roman"/>
          <w:bCs/>
          <w:sz w:val="24"/>
          <w:lang w:val="en-US"/>
        </w:rPr>
        <w:t>Transplant physician</w:t>
      </w:r>
      <w:r w:rsidRPr="006A563E">
        <w:rPr>
          <w:rFonts w:cs="Times New Roman"/>
          <w:bCs/>
          <w:sz w:val="24"/>
          <w:lang w:val="en-US"/>
        </w:rPr>
        <w:tab/>
      </w: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</w:p>
    <w:p w14:paraId="7F9B90C1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</w:p>
    <w:p w14:paraId="0E0D3F3E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</w:p>
    <w:p w14:paraId="2D3FDC35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  <w:r w:rsidRPr="006A563E">
        <w:rPr>
          <w:rFonts w:cs="Times New Roman"/>
          <w:bCs/>
          <w:sz w:val="24"/>
          <w:lang w:val="en-US"/>
        </w:rPr>
        <w:t>The transplant physician confirms that the valid cost guarantee for this request is available.</w:t>
      </w:r>
    </w:p>
    <w:p w14:paraId="05EF96F4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</w:p>
    <w:p w14:paraId="537EBCDF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</w:p>
    <w:p w14:paraId="402093A0" w14:textId="77777777" w:rsidR="006A563E" w:rsidRPr="006A563E" w:rsidRDefault="006A563E" w:rsidP="006A563E">
      <w:pPr>
        <w:tabs>
          <w:tab w:val="left" w:pos="2268"/>
          <w:tab w:val="left" w:pos="4962"/>
        </w:tabs>
        <w:rPr>
          <w:rFonts w:cs="Times New Roman"/>
          <w:bCs/>
          <w:sz w:val="24"/>
          <w:lang w:val="en-US"/>
        </w:rPr>
      </w:pPr>
    </w:p>
    <w:p w14:paraId="3CCC2815" w14:textId="77777777" w:rsidR="006A563E" w:rsidRPr="006A563E" w:rsidRDefault="006A563E" w:rsidP="006A563E">
      <w:pPr>
        <w:tabs>
          <w:tab w:val="left" w:pos="4962"/>
        </w:tabs>
        <w:spacing w:after="240"/>
        <w:rPr>
          <w:rFonts w:cs="Times New Roman"/>
          <w:bCs/>
          <w:sz w:val="24"/>
          <w:lang w:val="en-US"/>
        </w:rPr>
      </w:pPr>
      <w:r w:rsidRPr="006A563E">
        <w:rPr>
          <w:rFonts w:cs="Times New Roman"/>
          <w:bCs/>
          <w:sz w:val="24"/>
          <w:lang w:val="en-US"/>
        </w:rPr>
        <w:t>Date</w:t>
      </w:r>
      <w:r w:rsidRPr="006A563E">
        <w:rPr>
          <w:rFonts w:cs="Times New Roman"/>
          <w:bCs/>
          <w:sz w:val="24"/>
          <w:lang w:val="en-US"/>
        </w:rPr>
        <w:tab/>
      </w:r>
      <w:r w:rsidRPr="006A563E">
        <w:rPr>
          <w:rFonts w:cs="Times New Roman"/>
          <w:bCs/>
          <w:sz w:val="24"/>
          <w:lang w:val="en-US"/>
        </w:rPr>
        <w:tab/>
        <w:t>Signature transplant physician</w:t>
      </w:r>
    </w:p>
    <w:p w14:paraId="7F2A87FD" w14:textId="77777777" w:rsidR="006A563E" w:rsidRPr="006A563E" w:rsidRDefault="00B2205D" w:rsidP="006A563E">
      <w:pPr>
        <w:tabs>
          <w:tab w:val="left" w:pos="2977"/>
          <w:tab w:val="left" w:pos="4962"/>
          <w:tab w:val="left" w:pos="9070"/>
        </w:tabs>
        <w:rPr>
          <w:rFonts w:cs="Times New Roman"/>
          <w:bCs/>
          <w:sz w:val="24"/>
          <w:u w:val="single"/>
          <w:lang w:val="en-US"/>
        </w:rPr>
      </w:pPr>
      <w:r w:rsidRPr="006A563E">
        <w:rPr>
          <w:rFonts w:cs="Times New Roman"/>
          <w:b/>
          <w:sz w:val="24"/>
          <w:lang w:val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A563E">
        <w:rPr>
          <w:rFonts w:cs="Times New Roman"/>
          <w:b/>
          <w:sz w:val="24"/>
          <w:lang w:val="en-US"/>
        </w:rPr>
        <w:instrText xml:space="preserve"> FORMTEXT </w:instrText>
      </w:r>
      <w:r w:rsidRPr="006A563E">
        <w:rPr>
          <w:rFonts w:cs="Times New Roman"/>
          <w:b/>
          <w:sz w:val="24"/>
          <w:lang w:val="en-US"/>
        </w:rPr>
      </w:r>
      <w:r w:rsidRPr="006A563E">
        <w:rPr>
          <w:rFonts w:cs="Times New Roman"/>
          <w:b/>
          <w:sz w:val="24"/>
          <w:lang w:val="en-US"/>
        </w:rPr>
        <w:fldChar w:fldCharType="separate"/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noProof/>
          <w:sz w:val="24"/>
          <w:lang w:val="en-US"/>
        </w:rPr>
        <w:t> </w:t>
      </w:r>
      <w:r w:rsidRPr="006A563E">
        <w:rPr>
          <w:rFonts w:cs="Times New Roman"/>
          <w:b/>
          <w:sz w:val="24"/>
          <w:lang w:val="en-US"/>
        </w:rPr>
        <w:fldChar w:fldCharType="end"/>
      </w:r>
      <w:r w:rsidR="006A563E" w:rsidRPr="006A563E">
        <w:rPr>
          <w:rFonts w:cs="Times New Roman"/>
          <w:bCs/>
          <w:sz w:val="24"/>
          <w:u w:val="single"/>
          <w:lang w:val="en-US"/>
        </w:rPr>
        <w:tab/>
      </w:r>
      <w:r w:rsidR="006A563E" w:rsidRPr="006A563E">
        <w:rPr>
          <w:rFonts w:cs="Times New Roman"/>
          <w:bCs/>
          <w:sz w:val="24"/>
          <w:lang w:val="en-US"/>
        </w:rPr>
        <w:tab/>
      </w:r>
      <w:r w:rsidR="006A563E" w:rsidRPr="006A563E">
        <w:rPr>
          <w:rFonts w:cs="Times New Roman"/>
          <w:bCs/>
          <w:sz w:val="24"/>
          <w:u w:val="single"/>
          <w:lang w:val="en-US"/>
        </w:rPr>
        <w:tab/>
      </w:r>
    </w:p>
    <w:p w14:paraId="1DAFF75D" w14:textId="77777777" w:rsidR="009D46B4" w:rsidRPr="006A563E" w:rsidRDefault="009D46B4" w:rsidP="006A563E"/>
    <w:sectPr w:rsidR="009D46B4" w:rsidRPr="006A563E" w:rsidSect="00D06119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494" w:right="1134" w:bottom="1418" w:left="1560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853B7" w14:textId="77777777" w:rsidR="00875AAF" w:rsidRDefault="00875AAF" w:rsidP="005E1668">
      <w:r>
        <w:separator/>
      </w:r>
    </w:p>
  </w:endnote>
  <w:endnote w:type="continuationSeparator" w:id="0">
    <w:p w14:paraId="04F26DE3" w14:textId="77777777" w:rsidR="00875AAF" w:rsidRDefault="00875AAF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709"/>
      <w:gridCol w:w="4678"/>
      <w:gridCol w:w="1275"/>
      <w:gridCol w:w="1843"/>
    </w:tblGrid>
    <w:tr w:rsidR="00D25FAC" w:rsidRPr="00FE263D" w14:paraId="34AB1C7B" w14:textId="77777777" w:rsidTr="00987C60">
      <w:tc>
        <w:tcPr>
          <w:tcW w:w="851" w:type="dxa"/>
        </w:tcPr>
        <w:p w14:paraId="6981F7DD" w14:textId="77777777" w:rsidR="00D25FAC" w:rsidRPr="00FE263D" w:rsidRDefault="00D25FAC" w:rsidP="00987C60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273852520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>
                <w:rPr>
                  <w:sz w:val="16"/>
                  <w:szCs w:val="16"/>
                </w:rPr>
                <w:t>N/A</w:t>
              </w:r>
              <w:r w:rsidRPr="00FE263D">
                <w:rPr>
                  <w:sz w:val="16"/>
                  <w:szCs w:val="16"/>
                </w:rPr>
                <w:t xml:space="preserve"> </w:t>
              </w:r>
            </w:sdtContent>
          </w:sdt>
          <w:r w:rsidRPr="00FE263D">
            <w:rPr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  <w:gridSpan w:val="2"/>
        </w:tcPr>
        <w:p w14:paraId="3A0EBF6A" w14:textId="77777777" w:rsidR="00D25FAC" w:rsidRPr="00FE263D" w:rsidRDefault="00D25FAC" w:rsidP="00987C60">
          <w:pPr>
            <w:jc w:val="both"/>
            <w:rPr>
              <w:sz w:val="16"/>
              <w:szCs w:val="16"/>
              <w:lang w:val="en-US"/>
            </w:rPr>
          </w:pPr>
          <w:r w:rsidRPr="00FE263D">
            <w:rPr>
              <w:b/>
              <w:sz w:val="16"/>
              <w:szCs w:val="16"/>
              <w:lang w:val="en-US"/>
            </w:rPr>
            <w:t>Name:</w:t>
          </w:r>
          <w:r w:rsidRPr="00FE263D">
            <w:rPr>
              <w:sz w:val="16"/>
              <w:szCs w:val="16"/>
              <w:lang w:val="en-US"/>
            </w:rPr>
            <w:t xml:space="preserve"> </w:t>
          </w:r>
          <w:sdt>
            <w:sdtPr>
              <w:rPr>
                <w:sz w:val="16"/>
                <w:szCs w:val="16"/>
                <w:lang w:val="en-US"/>
              </w:rPr>
              <w:id w:val="1487198203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 w:rsidRPr="00FE263D">
                <w:rPr>
                  <w:sz w:val="16"/>
                  <w:szCs w:val="16"/>
                  <w:lang w:val="en-US"/>
                </w:rPr>
                <w:t xml:space="preserve"> FOR_0</w:t>
              </w:r>
              <w:r>
                <w:rPr>
                  <w:sz w:val="16"/>
                  <w:szCs w:val="16"/>
                  <w:lang w:val="en-US"/>
                </w:rPr>
                <w:t>80_Informed_Consent_FU_CC_D</w:t>
              </w:r>
            </w:sdtContent>
          </w:sdt>
        </w:p>
      </w:tc>
      <w:tc>
        <w:tcPr>
          <w:tcW w:w="1275" w:type="dxa"/>
        </w:tcPr>
        <w:p w14:paraId="62D20F16" w14:textId="77777777" w:rsidR="00D25FAC" w:rsidRPr="00FE263D" w:rsidRDefault="00D25FAC" w:rsidP="00987C60">
          <w:pPr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Version:</w:t>
          </w:r>
          <w:r w:rsidRPr="00FE263D">
            <w:rPr>
              <w:sz w:val="16"/>
              <w:szCs w:val="16"/>
            </w:rPr>
            <w:t xml:space="preserve"> </w:t>
          </w:r>
          <w:sdt>
            <w:sdtPr>
              <w:rPr>
                <w:sz w:val="16"/>
                <w:szCs w:val="16"/>
              </w:rPr>
              <w:alias w:val="Version"/>
              <w:tag w:val="version"/>
              <w:id w:val="-1460107239"/>
              <w:dataBinding w:prefixMappings="xmlns:ns0='http://ch.ser.dx4.bnc/data' xmlns:ns1='urn:schemas-microsoft-com:datatypes' " w:xpath="/ns0:data[1]/ns0:version[1]" w:storeItemID="{72AC65BF-45D5-4912-B979-662C64F62056}"/>
              <w:text/>
            </w:sdtPr>
            <w:sdtEndPr/>
            <w:sdtContent>
              <w:r>
                <w:rPr>
                  <w:sz w:val="16"/>
                  <w:szCs w:val="16"/>
                </w:rPr>
                <w:t>4</w:t>
              </w:r>
            </w:sdtContent>
          </w:sdt>
        </w:p>
      </w:tc>
      <w:tc>
        <w:tcPr>
          <w:tcW w:w="1843" w:type="dxa"/>
        </w:tcPr>
        <w:p w14:paraId="2F99A712" w14:textId="77777777" w:rsidR="00D25FAC" w:rsidRPr="00FE263D" w:rsidRDefault="00D25FAC" w:rsidP="00987C60">
          <w:pPr>
            <w:jc w:val="both"/>
            <w:rPr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Gültig ab:</w:t>
          </w:r>
          <w:r w:rsidRPr="00FE263D">
            <w:rPr>
              <w:sz w:val="16"/>
              <w:szCs w:val="16"/>
            </w:rPr>
            <w:t xml:space="preserve"> </w:t>
          </w:r>
          <w:sdt>
            <w:sdtPr>
              <w:rPr>
                <w:sz w:val="16"/>
                <w:szCs w:val="16"/>
              </w:rPr>
              <w:alias w:val="Gültig Ab"/>
              <w:tag w:val="gueltigab"/>
              <w:id w:val="2028291742"/>
              <w:dataBinding w:prefixMappings="xmlns:ns0='http://ch.ser.dx4.bnc/data' xmlns:ns1='urn:schemas-microsoft-com:datatypes' " w:xpath="/ns0:data[1]/ns0:gueltigab[1]" w:storeItemID="{72AC65BF-45D5-4912-B979-662C64F62056}"/>
              <w:date w:fullDate="2019-01-15T00:00:00Z">
                <w:dateFormat w:val="dd.MM.yyyy"/>
                <w:lid w:val="de-CH"/>
                <w:storeMappedDataAs w:val="date"/>
                <w:calendar w:val="gregorian"/>
              </w:date>
            </w:sdtPr>
            <w:sdtEndPr/>
            <w:sdtContent>
              <w:r>
                <w:rPr>
                  <w:sz w:val="16"/>
                  <w:szCs w:val="16"/>
                </w:rPr>
                <w:t>15.01.2019</w:t>
              </w:r>
            </w:sdtContent>
          </w:sdt>
        </w:p>
      </w:tc>
    </w:tr>
    <w:tr w:rsidR="00D25FAC" w:rsidRPr="00FE263D" w14:paraId="6C76866B" w14:textId="77777777" w:rsidTr="00987C60">
      <w:trPr>
        <w:trHeight w:val="91"/>
      </w:trPr>
      <w:tc>
        <w:tcPr>
          <w:tcW w:w="1560" w:type="dxa"/>
          <w:gridSpan w:val="2"/>
        </w:tcPr>
        <w:p w14:paraId="23706457" w14:textId="77777777" w:rsidR="00D25FAC" w:rsidRPr="00FE263D" w:rsidRDefault="00D25FAC" w:rsidP="00987C60">
          <w:pPr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Owner:</w:t>
          </w:r>
          <w:r w:rsidRPr="00FE263D">
            <w:rPr>
              <w:sz w:val="16"/>
              <w:szCs w:val="16"/>
            </w:rPr>
            <w:t xml:space="preserve"> </w:t>
          </w:r>
          <w:sdt>
            <w:sdtPr>
              <w:rPr>
                <w:sz w:val="16"/>
                <w:szCs w:val="16"/>
              </w:rPr>
              <w:id w:val="1847212931"/>
              <w:dataBinding w:prefixMappings="xmlns:ns0='http://ch.ser.dx4.bnc/data' xmlns:ns1='urn:schemas-microsoft-com:datatypes' " w:xpath="/ns0:data[1]/ns0:owner_login[1]" w:storeItemID="{72AC65BF-45D5-4912-B979-662C64F62056}"/>
              <w:text/>
            </w:sdtPr>
            <w:sdtEndPr/>
            <w:sdtContent>
              <w:r>
                <w:rPr>
                  <w:sz w:val="16"/>
                  <w:szCs w:val="16"/>
                </w:rPr>
                <w:t>bncgnico</w:t>
              </w:r>
              <w:r w:rsidRPr="00FE263D">
                <w:rPr>
                  <w:sz w:val="16"/>
                  <w:szCs w:val="16"/>
                </w:rPr>
                <w:t xml:space="preserve"> </w:t>
              </w:r>
            </w:sdtContent>
          </w:sdt>
        </w:p>
      </w:tc>
      <w:tc>
        <w:tcPr>
          <w:tcW w:w="5953" w:type="dxa"/>
          <w:gridSpan w:val="2"/>
        </w:tcPr>
        <w:p w14:paraId="29C6264A" w14:textId="77777777" w:rsidR="00D25FAC" w:rsidRPr="00FE263D" w:rsidRDefault="00D25FAC" w:rsidP="00D64865">
          <w:pPr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Geschäfts-/Teilprozess:</w:t>
          </w:r>
          <w:r w:rsidRPr="00FE263D">
            <w:rPr>
              <w:sz w:val="16"/>
              <w:szCs w:val="16"/>
            </w:rPr>
            <w:t xml:space="preserve"> </w:t>
          </w:r>
          <w:r w:rsidR="00D64865">
            <w:rPr>
              <w:sz w:val="16"/>
              <w:szCs w:val="16"/>
            </w:rPr>
            <w:t>SBSC / Vorschriften</w:t>
          </w:r>
        </w:p>
      </w:tc>
      <w:tc>
        <w:tcPr>
          <w:tcW w:w="1843" w:type="dxa"/>
        </w:tcPr>
        <w:p w14:paraId="31B79FB4" w14:textId="77777777" w:rsidR="00D25FAC" w:rsidRPr="00FE263D" w:rsidRDefault="00D25FAC" w:rsidP="00987C60">
          <w:pPr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Seite:</w:t>
          </w:r>
          <w:r w:rsidRPr="00FE263D">
            <w:rPr>
              <w:sz w:val="16"/>
              <w:szCs w:val="16"/>
            </w:rPr>
            <w:t xml:space="preserve"> </w:t>
          </w:r>
          <w:r w:rsidRPr="00FE263D">
            <w:rPr>
              <w:sz w:val="16"/>
              <w:szCs w:val="16"/>
            </w:rPr>
            <w:fldChar w:fldCharType="begin"/>
          </w:r>
          <w:r w:rsidRPr="00FE263D">
            <w:rPr>
              <w:sz w:val="16"/>
              <w:szCs w:val="16"/>
            </w:rPr>
            <w:instrText xml:space="preserve"> PAGE    \* MERGEFORMAT </w:instrText>
          </w:r>
          <w:r w:rsidRPr="00FE263D">
            <w:rPr>
              <w:sz w:val="16"/>
              <w:szCs w:val="16"/>
            </w:rPr>
            <w:fldChar w:fldCharType="separate"/>
          </w:r>
          <w:r w:rsidR="00B517E7">
            <w:rPr>
              <w:noProof/>
              <w:sz w:val="16"/>
              <w:szCs w:val="16"/>
            </w:rPr>
            <w:t>2</w:t>
          </w:r>
          <w:r w:rsidRPr="00FE263D">
            <w:rPr>
              <w:sz w:val="16"/>
              <w:szCs w:val="16"/>
            </w:rPr>
            <w:fldChar w:fldCharType="end"/>
          </w:r>
          <w:r w:rsidRPr="00FE263D">
            <w:rPr>
              <w:sz w:val="16"/>
              <w:szCs w:val="16"/>
            </w:rPr>
            <w:t xml:space="preserve"> von </w:t>
          </w:r>
          <w:r w:rsidRPr="00FE263D">
            <w:rPr>
              <w:sz w:val="16"/>
              <w:szCs w:val="16"/>
            </w:rPr>
            <w:fldChar w:fldCharType="begin"/>
          </w:r>
          <w:r w:rsidRPr="00FE263D">
            <w:rPr>
              <w:sz w:val="16"/>
              <w:szCs w:val="16"/>
            </w:rPr>
            <w:instrText xml:space="preserve"> NUMPAGES   \* MERGEFORMAT </w:instrText>
          </w:r>
          <w:r w:rsidRPr="00FE263D">
            <w:rPr>
              <w:sz w:val="16"/>
              <w:szCs w:val="16"/>
            </w:rPr>
            <w:fldChar w:fldCharType="separate"/>
          </w:r>
          <w:r w:rsidR="00B517E7">
            <w:rPr>
              <w:noProof/>
              <w:sz w:val="16"/>
              <w:szCs w:val="16"/>
            </w:rPr>
            <w:t>2</w:t>
          </w:r>
          <w:r w:rsidRPr="00FE263D">
            <w:rPr>
              <w:sz w:val="16"/>
              <w:szCs w:val="16"/>
            </w:rPr>
            <w:fldChar w:fldCharType="end"/>
          </w:r>
        </w:p>
      </w:tc>
    </w:tr>
  </w:tbl>
  <w:p w14:paraId="1A0FA265" w14:textId="77777777" w:rsidR="0095719A" w:rsidRPr="007A3B80" w:rsidRDefault="0095719A" w:rsidP="007A3B80">
    <w:pPr>
      <w:pStyle w:val="Fuzeile"/>
      <w:tabs>
        <w:tab w:val="clear" w:pos="9026"/>
        <w:tab w:val="right" w:pos="9356"/>
      </w:tabs>
      <w:rPr>
        <w:sz w:val="2"/>
        <w:szCs w:val="2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7FAA8" w14:textId="77777777" w:rsidR="00247829" w:rsidRPr="005F5DCA" w:rsidRDefault="00247829" w:rsidP="00247829">
    <w:pPr>
      <w:pStyle w:val="Fuzeile"/>
      <w:tabs>
        <w:tab w:val="clear" w:pos="9026"/>
        <w:tab w:val="right" w:pos="9360"/>
      </w:tabs>
      <w:rPr>
        <w:sz w:val="2"/>
        <w:szCs w:val="2"/>
        <w:lang w:val="en-GB"/>
      </w:rPr>
    </w:pPr>
  </w:p>
  <w:tbl>
    <w:tblPr>
      <w:tblW w:w="9748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1888"/>
    </w:tblGrid>
    <w:tr w:rsidR="009944BC" w:rsidRPr="00FA1A5B" w14:paraId="1BBBE170" w14:textId="77777777" w:rsidTr="009944BC">
      <w:tc>
        <w:tcPr>
          <w:tcW w:w="1529" w:type="dxa"/>
          <w:shd w:val="clear" w:color="auto" w:fill="auto"/>
        </w:tcPr>
        <w:p w14:paraId="4147DB45" w14:textId="77777777" w:rsidR="009944BC" w:rsidRPr="00FA1A5B" w:rsidRDefault="009944BC" w:rsidP="009944BC">
          <w:pPr>
            <w:tabs>
              <w:tab w:val="left" w:pos="5130"/>
            </w:tabs>
            <w:jc w:val="both"/>
            <w:rPr>
              <w:b/>
              <w:sz w:val="16"/>
              <w:szCs w:val="16"/>
              <w:lang w:val="en-US"/>
            </w:rPr>
          </w:pPr>
          <w:r>
            <w:rPr>
              <w:b/>
              <w:sz w:val="16"/>
              <w:szCs w:val="16"/>
              <w:lang w:val="en-US"/>
            </w:rPr>
            <w:t>Nr.: 1442</w:t>
          </w:r>
        </w:p>
      </w:tc>
      <w:tc>
        <w:tcPr>
          <w:tcW w:w="5213" w:type="dxa"/>
          <w:shd w:val="clear" w:color="auto" w:fill="auto"/>
        </w:tcPr>
        <w:p w14:paraId="7CB3B08B" w14:textId="77777777" w:rsidR="009944BC" w:rsidRPr="00FA1A5B" w:rsidRDefault="009944BC" w:rsidP="001763D5">
          <w:pPr>
            <w:tabs>
              <w:tab w:val="left" w:pos="5130"/>
            </w:tabs>
            <w:jc w:val="both"/>
            <w:rPr>
              <w:b/>
              <w:sz w:val="16"/>
              <w:szCs w:val="16"/>
              <w:lang w:val="en-US"/>
            </w:rPr>
          </w:pPr>
          <w:r w:rsidRPr="00FA1A5B">
            <w:rPr>
              <w:b/>
              <w:sz w:val="16"/>
              <w:szCs w:val="16"/>
              <w:lang w:val="en-US"/>
            </w:rPr>
            <w:t>Name:</w:t>
          </w:r>
          <w:r w:rsidRPr="00FA1A5B">
            <w:rPr>
              <w:sz w:val="16"/>
              <w:szCs w:val="16"/>
              <w:lang w:val="en-US"/>
            </w:rPr>
            <w:t xml:space="preserve"> </w:t>
          </w:r>
          <w:r w:rsidRPr="00FA1A5B">
            <w:rPr>
              <w:sz w:val="16"/>
              <w:lang w:val="en-US"/>
            </w:rPr>
            <w:t>FOR_</w:t>
          </w:r>
          <w:r>
            <w:rPr>
              <w:sz w:val="16"/>
              <w:lang w:val="en-US"/>
            </w:rPr>
            <w:t>Transplant_Request</w:t>
          </w:r>
        </w:p>
      </w:tc>
      <w:tc>
        <w:tcPr>
          <w:tcW w:w="1118" w:type="dxa"/>
          <w:shd w:val="clear" w:color="auto" w:fill="auto"/>
        </w:tcPr>
        <w:p w14:paraId="1488B378" w14:textId="6E0064DD" w:rsidR="009944BC" w:rsidRDefault="009944BC" w:rsidP="001763D5">
          <w:pPr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615FEC">
            <w:rPr>
              <w:sz w:val="16"/>
              <w:szCs w:val="16"/>
            </w:rPr>
            <w:t>6</w:t>
          </w:r>
        </w:p>
      </w:tc>
      <w:tc>
        <w:tcPr>
          <w:tcW w:w="1888" w:type="dxa"/>
          <w:shd w:val="clear" w:color="auto" w:fill="auto"/>
        </w:tcPr>
        <w:p w14:paraId="5B59B685" w14:textId="196CEAD2" w:rsidR="009944BC" w:rsidRDefault="009944BC" w:rsidP="009944BC">
          <w:pPr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615FEC">
            <w:rPr>
              <w:sz w:val="16"/>
              <w:szCs w:val="16"/>
            </w:rPr>
            <w:t>17.12.2024</w:t>
          </w:r>
        </w:p>
      </w:tc>
    </w:tr>
    <w:tr w:rsidR="009944BC" w:rsidRPr="00FA1A5B" w14:paraId="6FD83D9B" w14:textId="77777777" w:rsidTr="009944BC">
      <w:trPr>
        <w:trHeight w:val="91"/>
      </w:trPr>
      <w:tc>
        <w:tcPr>
          <w:tcW w:w="7860" w:type="dxa"/>
          <w:gridSpan w:val="3"/>
          <w:shd w:val="clear" w:color="auto" w:fill="auto"/>
        </w:tcPr>
        <w:p w14:paraId="11C4465B" w14:textId="77777777" w:rsidR="009944BC" w:rsidRPr="00FA1A5B" w:rsidRDefault="009944BC" w:rsidP="009944BC">
          <w:pPr>
            <w:jc w:val="both"/>
            <w:rPr>
              <w:b/>
              <w:sz w:val="16"/>
              <w:szCs w:val="16"/>
            </w:rPr>
          </w:pPr>
        </w:p>
      </w:tc>
      <w:tc>
        <w:tcPr>
          <w:tcW w:w="1888" w:type="dxa"/>
          <w:shd w:val="clear" w:color="auto" w:fill="auto"/>
        </w:tcPr>
        <w:p w14:paraId="31CBBB2B" w14:textId="77777777" w:rsidR="009944BC" w:rsidRPr="00FA1A5B" w:rsidRDefault="009944BC" w:rsidP="009944BC">
          <w:pPr>
            <w:jc w:val="both"/>
            <w:rPr>
              <w:b/>
              <w:sz w:val="16"/>
              <w:szCs w:val="16"/>
            </w:rPr>
          </w:pPr>
          <w:r w:rsidRPr="00FA1A5B">
            <w:rPr>
              <w:b/>
              <w:sz w:val="16"/>
              <w:szCs w:val="16"/>
            </w:rPr>
            <w:t>Seite:</w:t>
          </w:r>
          <w:r w:rsidRPr="00FA1A5B">
            <w:rPr>
              <w:sz w:val="16"/>
              <w:szCs w:val="16"/>
            </w:rPr>
            <w:t xml:space="preserve">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PAGE </w:instrText>
          </w:r>
          <w:r w:rsidRPr="00FA1A5B">
            <w:rPr>
              <w:sz w:val="16"/>
            </w:rPr>
            <w:fldChar w:fldCharType="separate"/>
          </w:r>
          <w:r w:rsidR="00597B78">
            <w:rPr>
              <w:noProof/>
              <w:sz w:val="16"/>
            </w:rPr>
            <w:t>1</w:t>
          </w:r>
          <w:r w:rsidRPr="00FA1A5B">
            <w:rPr>
              <w:sz w:val="16"/>
            </w:rPr>
            <w:fldChar w:fldCharType="end"/>
          </w:r>
          <w:r w:rsidRPr="00FA1A5B">
            <w:rPr>
              <w:sz w:val="16"/>
            </w:rPr>
            <w:t xml:space="preserve"> von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</w:instrText>
          </w:r>
          <w:r w:rsidRPr="00FA1A5B">
            <w:rPr>
              <w:sz w:val="16"/>
              <w:lang w:val="en-GB"/>
            </w:rPr>
            <w:instrText xml:space="preserve">NUMPAGES </w:instrText>
          </w:r>
          <w:r w:rsidRPr="00FA1A5B">
            <w:rPr>
              <w:sz w:val="16"/>
            </w:rPr>
            <w:fldChar w:fldCharType="separate"/>
          </w:r>
          <w:r w:rsidR="00597B78">
            <w:rPr>
              <w:noProof/>
              <w:sz w:val="16"/>
              <w:lang w:val="en-GB"/>
            </w:rPr>
            <w:t>1</w:t>
          </w:r>
          <w:r w:rsidRPr="00FA1A5B">
            <w:rPr>
              <w:sz w:val="16"/>
            </w:rPr>
            <w:fldChar w:fldCharType="end"/>
          </w:r>
        </w:p>
      </w:tc>
    </w:tr>
  </w:tbl>
  <w:p w14:paraId="55C04D1B" w14:textId="77777777" w:rsidR="0095719A" w:rsidRPr="00247829" w:rsidRDefault="0095719A" w:rsidP="00247829">
    <w:pPr>
      <w:pStyle w:val="Fuzeil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6768" w14:textId="77777777" w:rsidR="00875AAF" w:rsidRDefault="00875AAF" w:rsidP="005E1668">
      <w:r>
        <w:separator/>
      </w:r>
    </w:p>
  </w:footnote>
  <w:footnote w:type="continuationSeparator" w:id="0">
    <w:p w14:paraId="163A7D25" w14:textId="77777777" w:rsidR="00875AAF" w:rsidRDefault="00875AAF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13EB" w14:textId="77777777" w:rsidR="0095719A" w:rsidRDefault="00C4513D" w:rsidP="006707E5">
    <w:pPr>
      <w:ind w:left="-709"/>
    </w:pPr>
    <w:r>
      <w:rPr>
        <w:noProof/>
        <w:szCs w:val="20"/>
        <w:lang w:eastAsia="de-CH"/>
      </w:rPr>
      <w:drawing>
        <wp:anchor distT="0" distB="0" distL="114300" distR="114300" simplePos="0" relativeHeight="251661312" behindDoc="0" locked="1" layoutInCell="1" allowOverlap="0" wp14:anchorId="1F84D889" wp14:editId="4673B651">
          <wp:simplePos x="0" y="0"/>
          <wp:positionH relativeFrom="column">
            <wp:posOffset>-347980</wp:posOffset>
          </wp:positionH>
          <wp:positionV relativeFrom="paragraph">
            <wp:posOffset>266065</wp:posOffset>
          </wp:positionV>
          <wp:extent cx="6583680" cy="701675"/>
          <wp:effectExtent l="0" t="0" r="7620" b="3175"/>
          <wp:wrapNone/>
          <wp:docPr id="1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ch_word_vorlage_ew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583680" cy="701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07D6" w14:textId="77777777" w:rsidR="00D06119" w:rsidRDefault="00D06119" w:rsidP="007F549F">
    <w:pPr>
      <w:rPr>
        <w:noProof/>
        <w:lang w:eastAsia="de-CH"/>
      </w:rPr>
    </w:pPr>
  </w:p>
  <w:p w14:paraId="482B98E6" w14:textId="77777777" w:rsidR="007F549F" w:rsidRDefault="009944BC" w:rsidP="007F549F">
    <w:r>
      <w:rPr>
        <w:noProof/>
        <w:lang w:eastAsia="de-CH"/>
      </w:rPr>
      <w:drawing>
        <wp:inline distT="0" distB="0" distL="0" distR="0" wp14:anchorId="60262441" wp14:editId="3249C1DB">
          <wp:extent cx="5849620" cy="1066293"/>
          <wp:effectExtent l="0" t="0" r="0" b="635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1066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21DEC"/>
    <w:multiLevelType w:val="hybridMultilevel"/>
    <w:tmpl w:val="96E8DEA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C47D2"/>
    <w:multiLevelType w:val="hybridMultilevel"/>
    <w:tmpl w:val="16AC448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21AA3"/>
    <w:multiLevelType w:val="hybridMultilevel"/>
    <w:tmpl w:val="EDA2013A"/>
    <w:lvl w:ilvl="0" w:tplc="314A3F8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B2D3A"/>
    <w:multiLevelType w:val="hybridMultilevel"/>
    <w:tmpl w:val="6352DAF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8150CCC"/>
    <w:multiLevelType w:val="hybridMultilevel"/>
    <w:tmpl w:val="9AE006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F57E3"/>
    <w:multiLevelType w:val="hybridMultilevel"/>
    <w:tmpl w:val="3574251A"/>
    <w:lvl w:ilvl="0" w:tplc="0B2030C8">
      <w:start w:val="1"/>
      <w:numFmt w:val="bullet"/>
      <w:pStyle w:val="SBSC2Aufzaehlung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070005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6BE16735"/>
    <w:multiLevelType w:val="hybridMultilevel"/>
    <w:tmpl w:val="771851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AF"/>
    <w:rsid w:val="0000211B"/>
    <w:rsid w:val="000048FB"/>
    <w:rsid w:val="0000530D"/>
    <w:rsid w:val="000162F6"/>
    <w:rsid w:val="00031822"/>
    <w:rsid w:val="0004210E"/>
    <w:rsid w:val="00045935"/>
    <w:rsid w:val="0005027D"/>
    <w:rsid w:val="0006096B"/>
    <w:rsid w:val="00061D90"/>
    <w:rsid w:val="000706F8"/>
    <w:rsid w:val="000750AB"/>
    <w:rsid w:val="00077DE9"/>
    <w:rsid w:val="00081FAE"/>
    <w:rsid w:val="00084642"/>
    <w:rsid w:val="0009180D"/>
    <w:rsid w:val="00095674"/>
    <w:rsid w:val="000C0D07"/>
    <w:rsid w:val="000C3168"/>
    <w:rsid w:val="000C4C31"/>
    <w:rsid w:val="000D1947"/>
    <w:rsid w:val="00132506"/>
    <w:rsid w:val="00136DD5"/>
    <w:rsid w:val="001447A2"/>
    <w:rsid w:val="001666D9"/>
    <w:rsid w:val="0017199C"/>
    <w:rsid w:val="00171A50"/>
    <w:rsid w:val="001763D5"/>
    <w:rsid w:val="0018276C"/>
    <w:rsid w:val="001854BE"/>
    <w:rsid w:val="00191F1F"/>
    <w:rsid w:val="001A18FD"/>
    <w:rsid w:val="001E1D75"/>
    <w:rsid w:val="001E5246"/>
    <w:rsid w:val="001F0D74"/>
    <w:rsid w:val="001F5992"/>
    <w:rsid w:val="0020315A"/>
    <w:rsid w:val="002042BA"/>
    <w:rsid w:val="00207766"/>
    <w:rsid w:val="00224A76"/>
    <w:rsid w:val="0023062F"/>
    <w:rsid w:val="00234A2E"/>
    <w:rsid w:val="00236141"/>
    <w:rsid w:val="002377E4"/>
    <w:rsid w:val="00247313"/>
    <w:rsid w:val="00247829"/>
    <w:rsid w:val="002478E8"/>
    <w:rsid w:val="0025123D"/>
    <w:rsid w:val="00254746"/>
    <w:rsid w:val="00254D01"/>
    <w:rsid w:val="00287B90"/>
    <w:rsid w:val="002936BA"/>
    <w:rsid w:val="002C0C6E"/>
    <w:rsid w:val="002D09F0"/>
    <w:rsid w:val="002D3F6F"/>
    <w:rsid w:val="002D7ABA"/>
    <w:rsid w:val="002E2771"/>
    <w:rsid w:val="002F044C"/>
    <w:rsid w:val="002F062F"/>
    <w:rsid w:val="002F2A68"/>
    <w:rsid w:val="003013EF"/>
    <w:rsid w:val="00305C29"/>
    <w:rsid w:val="003231FF"/>
    <w:rsid w:val="003454DC"/>
    <w:rsid w:val="003544F7"/>
    <w:rsid w:val="00374F0B"/>
    <w:rsid w:val="00375B67"/>
    <w:rsid w:val="003849CD"/>
    <w:rsid w:val="00390C1D"/>
    <w:rsid w:val="00397BF1"/>
    <w:rsid w:val="00397EA9"/>
    <w:rsid w:val="003A5651"/>
    <w:rsid w:val="003B1D5D"/>
    <w:rsid w:val="003B476E"/>
    <w:rsid w:val="003B5A42"/>
    <w:rsid w:val="003C6E3D"/>
    <w:rsid w:val="003F3AFA"/>
    <w:rsid w:val="00430F99"/>
    <w:rsid w:val="00432D02"/>
    <w:rsid w:val="00437F86"/>
    <w:rsid w:val="00445A54"/>
    <w:rsid w:val="0044679D"/>
    <w:rsid w:val="00463499"/>
    <w:rsid w:val="00467AC8"/>
    <w:rsid w:val="0047011C"/>
    <w:rsid w:val="00473CF2"/>
    <w:rsid w:val="004A0F20"/>
    <w:rsid w:val="004A31C9"/>
    <w:rsid w:val="004D4065"/>
    <w:rsid w:val="004E5B4E"/>
    <w:rsid w:val="005222F0"/>
    <w:rsid w:val="00526A43"/>
    <w:rsid w:val="00527D53"/>
    <w:rsid w:val="00535311"/>
    <w:rsid w:val="00537E24"/>
    <w:rsid w:val="00541E0B"/>
    <w:rsid w:val="00552D16"/>
    <w:rsid w:val="005558DD"/>
    <w:rsid w:val="00561CC6"/>
    <w:rsid w:val="00567693"/>
    <w:rsid w:val="00571BED"/>
    <w:rsid w:val="00575615"/>
    <w:rsid w:val="00597B78"/>
    <w:rsid w:val="005A71C9"/>
    <w:rsid w:val="005C2B15"/>
    <w:rsid w:val="005C4D10"/>
    <w:rsid w:val="005C5DAC"/>
    <w:rsid w:val="005D74E2"/>
    <w:rsid w:val="005E026F"/>
    <w:rsid w:val="005E1668"/>
    <w:rsid w:val="005F37B4"/>
    <w:rsid w:val="005F476C"/>
    <w:rsid w:val="0061471F"/>
    <w:rsid w:val="00615FEC"/>
    <w:rsid w:val="00623F30"/>
    <w:rsid w:val="0063276E"/>
    <w:rsid w:val="00640B53"/>
    <w:rsid w:val="00652670"/>
    <w:rsid w:val="0066382C"/>
    <w:rsid w:val="006707E5"/>
    <w:rsid w:val="006747B3"/>
    <w:rsid w:val="006A2627"/>
    <w:rsid w:val="006A563E"/>
    <w:rsid w:val="006C5107"/>
    <w:rsid w:val="006E1B67"/>
    <w:rsid w:val="00717444"/>
    <w:rsid w:val="00723587"/>
    <w:rsid w:val="0072694B"/>
    <w:rsid w:val="00753651"/>
    <w:rsid w:val="00753B6E"/>
    <w:rsid w:val="00764C22"/>
    <w:rsid w:val="00777A9D"/>
    <w:rsid w:val="00782AE4"/>
    <w:rsid w:val="007845FD"/>
    <w:rsid w:val="007A3B80"/>
    <w:rsid w:val="007A48A1"/>
    <w:rsid w:val="007B0E45"/>
    <w:rsid w:val="007C19CA"/>
    <w:rsid w:val="007C41CE"/>
    <w:rsid w:val="007D2BA4"/>
    <w:rsid w:val="007D6383"/>
    <w:rsid w:val="007F549F"/>
    <w:rsid w:val="00820C0F"/>
    <w:rsid w:val="00822FF3"/>
    <w:rsid w:val="00827AFA"/>
    <w:rsid w:val="00844CD9"/>
    <w:rsid w:val="008474AF"/>
    <w:rsid w:val="00875AAF"/>
    <w:rsid w:val="00885C88"/>
    <w:rsid w:val="008870E2"/>
    <w:rsid w:val="008878F2"/>
    <w:rsid w:val="008A4B6C"/>
    <w:rsid w:val="008A64F8"/>
    <w:rsid w:val="008B0D50"/>
    <w:rsid w:val="008C2093"/>
    <w:rsid w:val="00903906"/>
    <w:rsid w:val="00914F62"/>
    <w:rsid w:val="009160CE"/>
    <w:rsid w:val="00921555"/>
    <w:rsid w:val="0092562D"/>
    <w:rsid w:val="0092736E"/>
    <w:rsid w:val="00934EEF"/>
    <w:rsid w:val="009350AA"/>
    <w:rsid w:val="00935E0A"/>
    <w:rsid w:val="009508C2"/>
    <w:rsid w:val="0095719A"/>
    <w:rsid w:val="0095733C"/>
    <w:rsid w:val="009577EF"/>
    <w:rsid w:val="00973452"/>
    <w:rsid w:val="00974B24"/>
    <w:rsid w:val="009757F6"/>
    <w:rsid w:val="0097789F"/>
    <w:rsid w:val="0098568B"/>
    <w:rsid w:val="009944BC"/>
    <w:rsid w:val="009A4249"/>
    <w:rsid w:val="009A5D77"/>
    <w:rsid w:val="009C29F1"/>
    <w:rsid w:val="009D46B4"/>
    <w:rsid w:val="009D4DA0"/>
    <w:rsid w:val="009D51C2"/>
    <w:rsid w:val="009E70E3"/>
    <w:rsid w:val="00A00F83"/>
    <w:rsid w:val="00A279F3"/>
    <w:rsid w:val="00A36CB1"/>
    <w:rsid w:val="00A5669D"/>
    <w:rsid w:val="00A61001"/>
    <w:rsid w:val="00A7672D"/>
    <w:rsid w:val="00A84666"/>
    <w:rsid w:val="00A87F6C"/>
    <w:rsid w:val="00A96AF3"/>
    <w:rsid w:val="00A97895"/>
    <w:rsid w:val="00AA201B"/>
    <w:rsid w:val="00AA27FE"/>
    <w:rsid w:val="00AB2098"/>
    <w:rsid w:val="00AD2517"/>
    <w:rsid w:val="00AE0878"/>
    <w:rsid w:val="00AE21AC"/>
    <w:rsid w:val="00AF00E5"/>
    <w:rsid w:val="00AF4953"/>
    <w:rsid w:val="00B048BE"/>
    <w:rsid w:val="00B13478"/>
    <w:rsid w:val="00B2205D"/>
    <w:rsid w:val="00B44260"/>
    <w:rsid w:val="00B517E7"/>
    <w:rsid w:val="00B53BC4"/>
    <w:rsid w:val="00B572E2"/>
    <w:rsid w:val="00B60371"/>
    <w:rsid w:val="00B64990"/>
    <w:rsid w:val="00B70DDB"/>
    <w:rsid w:val="00BB09F2"/>
    <w:rsid w:val="00BC6F33"/>
    <w:rsid w:val="00BE13C6"/>
    <w:rsid w:val="00BF6976"/>
    <w:rsid w:val="00C21071"/>
    <w:rsid w:val="00C3510D"/>
    <w:rsid w:val="00C4513D"/>
    <w:rsid w:val="00C5755C"/>
    <w:rsid w:val="00C60F80"/>
    <w:rsid w:val="00C8744C"/>
    <w:rsid w:val="00C92B54"/>
    <w:rsid w:val="00C96C8F"/>
    <w:rsid w:val="00CB7CAC"/>
    <w:rsid w:val="00CC069A"/>
    <w:rsid w:val="00CC1E7D"/>
    <w:rsid w:val="00CF0773"/>
    <w:rsid w:val="00CF7A74"/>
    <w:rsid w:val="00D02B9F"/>
    <w:rsid w:val="00D035FB"/>
    <w:rsid w:val="00D05A0B"/>
    <w:rsid w:val="00D06119"/>
    <w:rsid w:val="00D10B90"/>
    <w:rsid w:val="00D12501"/>
    <w:rsid w:val="00D14B55"/>
    <w:rsid w:val="00D25FAC"/>
    <w:rsid w:val="00D35C0A"/>
    <w:rsid w:val="00D3635F"/>
    <w:rsid w:val="00D4696B"/>
    <w:rsid w:val="00D474DD"/>
    <w:rsid w:val="00D572C0"/>
    <w:rsid w:val="00D64865"/>
    <w:rsid w:val="00D8278C"/>
    <w:rsid w:val="00DB62AC"/>
    <w:rsid w:val="00DC260E"/>
    <w:rsid w:val="00DD6622"/>
    <w:rsid w:val="00DE18A4"/>
    <w:rsid w:val="00DE6800"/>
    <w:rsid w:val="00E05B73"/>
    <w:rsid w:val="00E21703"/>
    <w:rsid w:val="00E22908"/>
    <w:rsid w:val="00E32169"/>
    <w:rsid w:val="00E411A5"/>
    <w:rsid w:val="00E43C5F"/>
    <w:rsid w:val="00E60160"/>
    <w:rsid w:val="00E6783C"/>
    <w:rsid w:val="00E72F15"/>
    <w:rsid w:val="00E77D1A"/>
    <w:rsid w:val="00E871B7"/>
    <w:rsid w:val="00E94327"/>
    <w:rsid w:val="00EB0AE6"/>
    <w:rsid w:val="00EB3023"/>
    <w:rsid w:val="00EC25E1"/>
    <w:rsid w:val="00EC5BC3"/>
    <w:rsid w:val="00EE2636"/>
    <w:rsid w:val="00EF0564"/>
    <w:rsid w:val="00F27810"/>
    <w:rsid w:val="00F34C6E"/>
    <w:rsid w:val="00F467AD"/>
    <w:rsid w:val="00F85EEC"/>
    <w:rsid w:val="00F94CD1"/>
    <w:rsid w:val="00FA6031"/>
    <w:rsid w:val="00FC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;"/>
  <w14:docId w14:val="310A7C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2E2771"/>
    <w:rPr>
      <w:rFonts w:eastAsia="Times New Roman" w:cs="Arial"/>
      <w:szCs w:val="24"/>
      <w:lang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cs="Times New Roman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rFonts w:cs="Times New Roman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  <w:style w:type="paragraph" w:styleId="Textkrper">
    <w:name w:val="Body Text"/>
    <w:basedOn w:val="Standard"/>
    <w:link w:val="TextkrperZchn"/>
    <w:rsid w:val="00F467AD"/>
    <w:rPr>
      <w:rFonts w:cs="Times New Roman"/>
      <w:sz w:val="24"/>
      <w:szCs w:val="20"/>
    </w:rPr>
  </w:style>
  <w:style w:type="character" w:customStyle="1" w:styleId="TextkrperZchn">
    <w:name w:val="Textkörper Zchn"/>
    <w:link w:val="Textkrper"/>
    <w:rsid w:val="00F467AD"/>
    <w:rPr>
      <w:rFonts w:eastAsia="Times New Roman" w:cs="Times New Roman"/>
      <w:szCs w:val="20"/>
      <w:lang w:val="de-CH" w:eastAsia="de-DE"/>
    </w:rPr>
  </w:style>
  <w:style w:type="paragraph" w:styleId="Listenabsatz">
    <w:name w:val="List Paragraph"/>
    <w:basedOn w:val="Standard"/>
    <w:uiPriority w:val="34"/>
    <w:qFormat/>
    <w:rsid w:val="0095719A"/>
    <w:pPr>
      <w:ind w:left="720"/>
      <w:contextualSpacing/>
    </w:pPr>
  </w:style>
  <w:style w:type="paragraph" w:customStyle="1" w:styleId="SBSC2Aufzaehlung">
    <w:name w:val="SBSC_2_Aufzaehlung"/>
    <w:basedOn w:val="Standard"/>
    <w:qFormat/>
    <w:rsid w:val="00C4513D"/>
    <w:pPr>
      <w:numPr>
        <w:numId w:val="8"/>
      </w:numPr>
      <w:tabs>
        <w:tab w:val="left" w:pos="1701"/>
      </w:tabs>
      <w:ind w:left="1701" w:hanging="567"/>
    </w:pPr>
    <w:rPr>
      <w:rFonts w:eastAsiaTheme="minorHAnsi" w:cstheme="minorBidi"/>
      <w:sz w:val="24"/>
      <w:szCs w:val="22"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C5D2B-2131-4DB3-8131-EA8C409A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FOR_Transplant_Request.dotm</Template>
  <TotalTime>0</TotalTime>
  <Pages>1</Pages>
  <Words>86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srk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Florence Bieri</dc:creator>
  <cp:lastModifiedBy>Tabitha Bucher</cp:lastModifiedBy>
  <cp:revision>8</cp:revision>
  <cp:lastPrinted>2013-07-30T16:29:00Z</cp:lastPrinted>
  <dcterms:created xsi:type="dcterms:W3CDTF">2022-11-23T16:14:00Z</dcterms:created>
  <dcterms:modified xsi:type="dcterms:W3CDTF">2024-11-07T13:19:00Z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LINK-ID">
    <vt:lpwstr>0176-22D6-1FB8-FC92</vt:lpwstr>
  </property>
</Properties>
</file>