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510E2" w14:textId="3EE2638A" w:rsidR="00076680" w:rsidRPr="00D87D89" w:rsidRDefault="00D87D89" w:rsidP="001F13AA">
      <w:pPr>
        <w:spacing w:before="240" w:after="360" w:line="276" w:lineRule="auto"/>
        <w:rPr>
          <w:b/>
          <w:iCs/>
          <w:sz w:val="24"/>
          <w:lang w:val="it-IT"/>
        </w:rPr>
      </w:pPr>
      <w:r w:rsidRPr="00D87D89">
        <w:rPr>
          <w:b/>
          <w:iCs/>
          <w:sz w:val="24"/>
          <w:lang w:val="it-IT"/>
        </w:rPr>
        <w:t xml:space="preserve">Informazioni e dichiarazione di consenso per l’utilizzo di dati </w:t>
      </w:r>
      <w:r w:rsidR="00322DD4">
        <w:rPr>
          <w:b/>
          <w:iCs/>
          <w:sz w:val="24"/>
          <w:lang w:val="it-IT"/>
        </w:rPr>
        <w:t xml:space="preserve">relativi alla salute </w:t>
      </w:r>
      <w:r w:rsidRPr="00D87D89">
        <w:rPr>
          <w:b/>
          <w:iCs/>
          <w:sz w:val="24"/>
          <w:lang w:val="it-IT"/>
        </w:rPr>
        <w:t xml:space="preserve">e campioni </w:t>
      </w:r>
      <w:r w:rsidR="00562352">
        <w:rPr>
          <w:b/>
          <w:iCs/>
          <w:sz w:val="24"/>
          <w:lang w:val="it-IT"/>
        </w:rPr>
        <w:t>biologici</w:t>
      </w:r>
      <w:r w:rsidRPr="00D87D89">
        <w:rPr>
          <w:b/>
          <w:iCs/>
          <w:sz w:val="24"/>
          <w:lang w:val="it-IT"/>
        </w:rPr>
        <w:t xml:space="preserve"> in caso di donazione di cellule staminali </w:t>
      </w:r>
      <w:r>
        <w:rPr>
          <w:b/>
          <w:iCs/>
          <w:sz w:val="24"/>
          <w:lang w:val="it-IT"/>
        </w:rPr>
        <w:t>del sangue</w:t>
      </w:r>
      <w:r w:rsidRPr="00D87D89">
        <w:rPr>
          <w:b/>
          <w:iCs/>
          <w:sz w:val="24"/>
          <w:lang w:val="it-IT"/>
        </w:rPr>
        <w:t xml:space="preserve"> a parenti</w:t>
      </w:r>
      <w:r w:rsidR="00885D33">
        <w:rPr>
          <w:b/>
          <w:iCs/>
          <w:sz w:val="24"/>
          <w:lang w:val="it-IT"/>
        </w:rPr>
        <w:t xml:space="preserve"> allogeniche</w:t>
      </w:r>
      <w:r w:rsidRPr="00D87D89">
        <w:rPr>
          <w:b/>
          <w:iCs/>
          <w:sz w:val="24"/>
          <w:lang w:val="it-IT"/>
        </w:rPr>
        <w:t xml:space="preserve"> o autologa</w:t>
      </w:r>
    </w:p>
    <w:p w14:paraId="3100D574" w14:textId="77777777" w:rsidR="00D87D89" w:rsidRPr="00D87D89" w:rsidRDefault="00D87D89" w:rsidP="00472843">
      <w:pPr>
        <w:spacing w:line="276" w:lineRule="auto"/>
        <w:ind w:firstLine="238"/>
        <w:rPr>
          <w:b/>
          <w:szCs w:val="20"/>
          <w:lang w:val="it-IT"/>
        </w:rPr>
      </w:pPr>
      <w:r w:rsidRPr="00D87D89">
        <w:rPr>
          <w:b/>
          <w:szCs w:val="20"/>
          <w:lang w:val="it-IT"/>
        </w:rPr>
        <w:t>Contatto per domande o revoca del consenso</w:t>
      </w:r>
    </w:p>
    <w:p w14:paraId="2087F914" w14:textId="14B1551E" w:rsidR="0029508B" w:rsidRPr="00D87D89" w:rsidRDefault="00D87D89" w:rsidP="00EC1238">
      <w:pPr>
        <w:spacing w:before="0" w:after="0" w:line="276" w:lineRule="auto"/>
        <w:ind w:firstLine="238"/>
        <w:rPr>
          <w:b/>
          <w:bCs/>
          <w:szCs w:val="20"/>
          <w:lang w:val="it-IT"/>
        </w:rPr>
      </w:pPr>
      <w:r w:rsidRPr="00D87D89">
        <w:rPr>
          <w:b/>
          <w:szCs w:val="20"/>
          <w:lang w:val="it-IT"/>
        </w:rPr>
        <w:t>Nome dell’istituzione, e-mail, telefono</w:t>
      </w:r>
      <w:r w:rsidR="00076680" w:rsidRPr="00D87D89">
        <w:rPr>
          <w:b/>
          <w:szCs w:val="20"/>
          <w:lang w:val="it-IT"/>
        </w:rPr>
        <w:t>:</w:t>
      </w:r>
      <w:r w:rsidR="00DF10EB" w:rsidRPr="00D87D89">
        <w:rPr>
          <w:b/>
          <w:lang w:val="it-IT"/>
        </w:rPr>
        <w:t xml:space="preserve"> </w:t>
      </w:r>
      <w:r w:rsidR="00DF10EB">
        <w:rPr>
          <w:b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0" w:name="Text3"/>
      <w:r w:rsidR="00DF10EB" w:rsidRPr="00D87D89">
        <w:rPr>
          <w:b/>
          <w:lang w:val="it-IT"/>
        </w:rPr>
        <w:instrText xml:space="preserve"> FORMTEXT </w:instrText>
      </w:r>
      <w:r w:rsidR="00DF10EB">
        <w:rPr>
          <w:b/>
        </w:rPr>
      </w:r>
      <w:r w:rsidR="00DF10EB">
        <w:rPr>
          <w:b/>
        </w:rPr>
        <w:fldChar w:fldCharType="separate"/>
      </w:r>
      <w:r w:rsidR="00DF10EB">
        <w:rPr>
          <w:b/>
          <w:noProof/>
        </w:rPr>
        <w:t> </w:t>
      </w:r>
      <w:r w:rsidR="00DF10EB">
        <w:rPr>
          <w:b/>
          <w:noProof/>
        </w:rPr>
        <w:t> </w:t>
      </w:r>
      <w:r w:rsidR="00DF10EB">
        <w:rPr>
          <w:b/>
          <w:noProof/>
        </w:rPr>
        <w:t> </w:t>
      </w:r>
      <w:r w:rsidR="00DF10EB">
        <w:rPr>
          <w:b/>
          <w:noProof/>
        </w:rPr>
        <w:t> </w:t>
      </w:r>
      <w:r w:rsidR="00DF10EB">
        <w:rPr>
          <w:b/>
          <w:noProof/>
        </w:rPr>
        <w:t> </w:t>
      </w:r>
      <w:r w:rsidR="00DF10EB">
        <w:rPr>
          <w:b/>
        </w:rPr>
        <w:fldChar w:fldCharType="end"/>
      </w:r>
      <w:bookmarkEnd w:id="0"/>
    </w:p>
    <w:p w14:paraId="1B6B2F3D" w14:textId="2CB91C0D" w:rsidR="00E978AF" w:rsidRPr="00D87D89" w:rsidRDefault="00D87D89" w:rsidP="001F13AA">
      <w:pPr>
        <w:spacing w:before="720" w:line="276" w:lineRule="auto"/>
        <w:rPr>
          <w:b/>
          <w:bCs/>
          <w:szCs w:val="20"/>
          <w:lang w:val="it-IT"/>
        </w:rPr>
      </w:pPr>
      <w:r w:rsidRPr="00D87D89">
        <w:rPr>
          <w:b/>
          <w:bCs/>
          <w:szCs w:val="20"/>
          <w:lang w:val="it-IT"/>
        </w:rPr>
        <w:t>Controlli di qualità</w:t>
      </w:r>
    </w:p>
    <w:p w14:paraId="551CDCFF" w14:textId="33A28550" w:rsidR="00D87D89" w:rsidRPr="00D87D89" w:rsidRDefault="00D87D89" w:rsidP="00D87D89">
      <w:pPr>
        <w:spacing w:after="60"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t>Per garantire la qualità dei prodotti</w:t>
      </w:r>
      <w:r w:rsidR="004429DC" w:rsidRPr="004429DC">
        <w:rPr>
          <w:szCs w:val="20"/>
          <w:lang w:val="it-IT"/>
        </w:rPr>
        <w:t xml:space="preserve"> </w:t>
      </w:r>
      <w:r w:rsidR="004429DC">
        <w:rPr>
          <w:szCs w:val="20"/>
          <w:lang w:val="it-IT"/>
        </w:rPr>
        <w:t>di sangue</w:t>
      </w:r>
      <w:r w:rsidR="004429DC" w:rsidRPr="00D87D89">
        <w:rPr>
          <w:szCs w:val="20"/>
          <w:lang w:val="it-IT"/>
        </w:rPr>
        <w:t xml:space="preserve"> a base di cellule staminali</w:t>
      </w:r>
      <w:r w:rsidRPr="00D87D89">
        <w:rPr>
          <w:szCs w:val="20"/>
          <w:lang w:val="it-IT"/>
        </w:rPr>
        <w:t>, i laboratori effettuano regolarmente controlli. A questo scopo vengono utilizzate le cellule donate che non sono necessarie per il trattamento della paziente o del paziente.</w:t>
      </w:r>
      <w:r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>Ad esempio, come parte del controllo qualità si verifica quanto a lungo le cellule staminali rimangono stabili o se i metodi di analisi funzionano correttamente. Non vengono eseguiti test genetici.</w:t>
      </w:r>
    </w:p>
    <w:p w14:paraId="5D4B6A9A" w14:textId="00AF7522" w:rsidR="001F13AA" w:rsidRPr="00D87D89" w:rsidRDefault="00E978AF" w:rsidP="00D87D89">
      <w:pPr>
        <w:spacing w:after="60"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t xml:space="preserve"> </w:t>
      </w:r>
      <w:r w:rsidR="004429DC" w:rsidRPr="00D87D89">
        <w:rPr>
          <w:szCs w:val="20"/>
          <w:lang w:val="it-IT"/>
        </w:rPr>
        <w:t xml:space="preserve">Se </w:t>
      </w:r>
      <w:r w:rsidR="004429DC">
        <w:rPr>
          <w:szCs w:val="20"/>
          <w:lang w:val="it-IT"/>
        </w:rPr>
        <w:t xml:space="preserve">Lei </w:t>
      </w:r>
      <w:r w:rsidR="004429DC" w:rsidRPr="00D87D89">
        <w:rPr>
          <w:szCs w:val="20"/>
          <w:lang w:val="it-IT"/>
        </w:rPr>
        <w:t xml:space="preserve">non </w:t>
      </w:r>
      <w:proofErr w:type="gramStart"/>
      <w:r w:rsidR="004429DC">
        <w:rPr>
          <w:szCs w:val="20"/>
          <w:lang w:val="it-IT"/>
        </w:rPr>
        <w:t>e’</w:t>
      </w:r>
      <w:proofErr w:type="gramEnd"/>
      <w:r w:rsidR="004429DC" w:rsidRPr="00D87D89">
        <w:rPr>
          <w:szCs w:val="20"/>
          <w:lang w:val="it-IT"/>
        </w:rPr>
        <w:t xml:space="preserve"> d’accordo</w:t>
      </w:r>
      <w:r w:rsidR="004429DC">
        <w:rPr>
          <w:szCs w:val="20"/>
          <w:lang w:val="it-IT"/>
        </w:rPr>
        <w:t xml:space="preserve"> con tale pratica</w:t>
      </w:r>
      <w:r w:rsidR="004429DC" w:rsidRPr="00D87D89">
        <w:rPr>
          <w:szCs w:val="20"/>
          <w:lang w:val="it-IT"/>
        </w:rPr>
        <w:t xml:space="preserve">, </w:t>
      </w:r>
      <w:r w:rsidR="004429DC">
        <w:rPr>
          <w:szCs w:val="20"/>
          <w:lang w:val="it-IT"/>
        </w:rPr>
        <w:t>lo segnali alla pagina seguente</w:t>
      </w:r>
      <w:r w:rsidR="00375F1E">
        <w:rPr>
          <w:szCs w:val="20"/>
          <w:lang w:val="it-IT"/>
        </w:rPr>
        <w:t>.</w:t>
      </w:r>
    </w:p>
    <w:p w14:paraId="6991641E" w14:textId="33DE28A4" w:rsidR="00E978AF" w:rsidRPr="00D87D89" w:rsidRDefault="00D87D89" w:rsidP="00E978AF">
      <w:pPr>
        <w:spacing w:before="360" w:after="0" w:line="276" w:lineRule="auto"/>
        <w:rPr>
          <w:b/>
          <w:bCs/>
          <w:szCs w:val="20"/>
          <w:lang w:val="it-IT"/>
        </w:rPr>
      </w:pPr>
      <w:r w:rsidRPr="00D87D89">
        <w:rPr>
          <w:b/>
          <w:bCs/>
          <w:szCs w:val="20"/>
          <w:lang w:val="it-IT"/>
        </w:rPr>
        <w:t>Ricerca</w:t>
      </w:r>
    </w:p>
    <w:p w14:paraId="642600C3" w14:textId="662D3B38" w:rsidR="00D87D89" w:rsidRPr="00D87D89" w:rsidRDefault="00D87D89" w:rsidP="00D87D89">
      <w:pPr>
        <w:spacing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t xml:space="preserve">Negli ultimi decenni, la ricerca medica ha ottenuto progressi importanti nella diagnosi e nel trattamento di molte malattie. Con la </w:t>
      </w:r>
      <w:r w:rsidR="004429DC">
        <w:rPr>
          <w:szCs w:val="20"/>
          <w:lang w:val="it-IT"/>
        </w:rPr>
        <w:t>Sua</w:t>
      </w:r>
      <w:r w:rsidR="004429DC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 xml:space="preserve">donazione di cellule staminali </w:t>
      </w:r>
      <w:r w:rsidR="0062548D">
        <w:rPr>
          <w:szCs w:val="20"/>
          <w:lang w:val="it-IT"/>
        </w:rPr>
        <w:t>del sangue</w:t>
      </w:r>
      <w:r w:rsidRPr="00D87D89">
        <w:rPr>
          <w:szCs w:val="20"/>
          <w:lang w:val="it-IT"/>
        </w:rPr>
        <w:t xml:space="preserve"> potete contribuire allo sviluppo di nuove terapie.</w:t>
      </w:r>
    </w:p>
    <w:p w14:paraId="69CE996A" w14:textId="5547B193" w:rsidR="00D87D89" w:rsidRPr="00D87D89" w:rsidRDefault="00D87D89" w:rsidP="00D87D89">
      <w:pPr>
        <w:spacing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t xml:space="preserve">In alcuni casi, non è possibile utilizzare tutte le cellule donate </w:t>
      </w:r>
      <w:r w:rsidR="00B939D1">
        <w:rPr>
          <w:szCs w:val="20"/>
          <w:lang w:val="it-IT"/>
        </w:rPr>
        <w:t>per motivi medici</w:t>
      </w:r>
      <w:r w:rsidRPr="00D87D89">
        <w:rPr>
          <w:szCs w:val="20"/>
          <w:lang w:val="it-IT"/>
        </w:rPr>
        <w:t xml:space="preserve">, ad esempio se la donazione è </w:t>
      </w:r>
      <w:r w:rsidR="00B939D1">
        <w:rPr>
          <w:szCs w:val="20"/>
          <w:lang w:val="it-IT"/>
        </w:rPr>
        <w:t>troppo</w:t>
      </w:r>
      <w:r w:rsidR="00B939D1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>abbondante</w:t>
      </w:r>
      <w:r w:rsidR="00B939D1">
        <w:rPr>
          <w:szCs w:val="20"/>
          <w:lang w:val="it-IT"/>
        </w:rPr>
        <w:t xml:space="preserve"> per il trattamento</w:t>
      </w:r>
      <w:r w:rsidRPr="00D87D89">
        <w:rPr>
          <w:szCs w:val="20"/>
          <w:lang w:val="it-IT"/>
        </w:rPr>
        <w:t xml:space="preserve">. </w:t>
      </w:r>
      <w:r w:rsidR="00B939D1">
        <w:rPr>
          <w:szCs w:val="20"/>
          <w:lang w:val="it-IT"/>
        </w:rPr>
        <w:t>Le</w:t>
      </w:r>
      <w:r w:rsidR="00B939D1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 xml:space="preserve">cellule in eccesso possono, con il </w:t>
      </w:r>
      <w:r w:rsidR="00B939D1">
        <w:rPr>
          <w:szCs w:val="20"/>
          <w:lang w:val="it-IT"/>
        </w:rPr>
        <w:t>Suo</w:t>
      </w:r>
      <w:r w:rsidR="00B939D1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 xml:space="preserve">consenso esplicito, essere utilizzate per progetti di ricerca. Tali progetti vengono effettuati esclusivamente previa approvazione da parte di una commissione etica. Non è previsto alcun beneficio commerciale derivante </w:t>
      </w:r>
      <w:r w:rsidR="004429DC">
        <w:rPr>
          <w:szCs w:val="20"/>
          <w:lang w:val="it-IT"/>
        </w:rPr>
        <w:t>da cio’</w:t>
      </w:r>
      <w:r w:rsidRPr="00D87D89">
        <w:rPr>
          <w:szCs w:val="20"/>
          <w:lang w:val="it-IT"/>
        </w:rPr>
        <w:t>.</w:t>
      </w:r>
    </w:p>
    <w:p w14:paraId="7A838AA8" w14:textId="15331CCE" w:rsidR="00D87D89" w:rsidRPr="00D87D89" w:rsidRDefault="00D87D89" w:rsidP="00D87D89">
      <w:pPr>
        <w:spacing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t xml:space="preserve">Il </w:t>
      </w:r>
      <w:r w:rsidR="004429DC">
        <w:rPr>
          <w:szCs w:val="20"/>
          <w:lang w:val="it-IT"/>
        </w:rPr>
        <w:t>Suo</w:t>
      </w:r>
      <w:r w:rsidR="004429DC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 xml:space="preserve">consenso all’utilizzo delle cellule in eccesso per la ricerca è volontario, gratuito, valido a tempo indeterminato e può essere revocato in qualsiasi momento. La revoca non influenza la </w:t>
      </w:r>
      <w:r w:rsidR="004429DC">
        <w:rPr>
          <w:szCs w:val="20"/>
          <w:lang w:val="it-IT"/>
        </w:rPr>
        <w:t>Sua</w:t>
      </w:r>
      <w:r w:rsidR="004429DC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>assistenza medica. Si noti che i campioni già utilizzati non possono essere ritirati. Per revocare il consenso, contattate la struttura indicata sopra.</w:t>
      </w:r>
    </w:p>
    <w:p w14:paraId="3076E021" w14:textId="78580E20" w:rsidR="00784860" w:rsidRDefault="00D87D89" w:rsidP="00D87D89">
      <w:pPr>
        <w:spacing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t xml:space="preserve">I campioni vengono conservati congelati in una biobanca fino al loro utilizzo. </w:t>
      </w:r>
    </w:p>
    <w:p w14:paraId="6B7DF2CE" w14:textId="7CA90CB2" w:rsidR="00D87D89" w:rsidRPr="00D87D89" w:rsidRDefault="00784860" w:rsidP="00D87D89">
      <w:pPr>
        <w:spacing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t>I centri trapianti svizzeri (allogenici e autologhi) sono soggetti alla legge svizzera sulla protezione dei dati.</w:t>
      </w:r>
      <w:r w:rsidRPr="00784860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 xml:space="preserve">I </w:t>
      </w:r>
      <w:r>
        <w:rPr>
          <w:szCs w:val="20"/>
          <w:lang w:val="it-IT"/>
        </w:rPr>
        <w:t>Suo</w:t>
      </w:r>
      <w:r w:rsidRPr="00D87D89">
        <w:rPr>
          <w:szCs w:val="20"/>
          <w:lang w:val="it-IT"/>
        </w:rPr>
        <w:t xml:space="preserve"> dati personali</w:t>
      </w:r>
      <w:r w:rsidR="00CD3907">
        <w:rPr>
          <w:szCs w:val="20"/>
          <w:lang w:val="it-IT"/>
        </w:rPr>
        <w:t xml:space="preserve"> e</w:t>
      </w:r>
      <w:r w:rsidRPr="00D87D89">
        <w:rPr>
          <w:szCs w:val="20"/>
          <w:lang w:val="it-IT"/>
        </w:rPr>
        <w:t xml:space="preserve"> </w:t>
      </w:r>
      <w:r w:rsidR="00CD3907" w:rsidRPr="00D87D89">
        <w:rPr>
          <w:szCs w:val="20"/>
          <w:lang w:val="it-IT"/>
        </w:rPr>
        <w:t xml:space="preserve">campioni </w:t>
      </w:r>
      <w:r w:rsidRPr="00D87D89">
        <w:rPr>
          <w:szCs w:val="20"/>
          <w:lang w:val="it-IT"/>
        </w:rPr>
        <w:t>sono trattati in modo strettamente confidenziale.</w:t>
      </w:r>
      <w:r>
        <w:rPr>
          <w:szCs w:val="20"/>
          <w:lang w:val="it-IT"/>
        </w:rPr>
        <w:t xml:space="preserve"> </w:t>
      </w:r>
      <w:r w:rsidR="00D87D89" w:rsidRPr="00D87D89">
        <w:rPr>
          <w:szCs w:val="20"/>
          <w:lang w:val="it-IT"/>
        </w:rPr>
        <w:t xml:space="preserve">Prima della trasmissione a ricercatori, i dati </w:t>
      </w:r>
      <w:r w:rsidR="00CD3907">
        <w:rPr>
          <w:szCs w:val="20"/>
          <w:lang w:val="it-IT"/>
        </w:rPr>
        <w:t xml:space="preserve">e </w:t>
      </w:r>
      <w:r w:rsidR="00CD3907" w:rsidRPr="00D87D89">
        <w:rPr>
          <w:szCs w:val="20"/>
          <w:lang w:val="it-IT"/>
        </w:rPr>
        <w:t xml:space="preserve">campioni </w:t>
      </w:r>
      <w:r w:rsidR="00D87D89" w:rsidRPr="00D87D89">
        <w:rPr>
          <w:szCs w:val="20"/>
          <w:lang w:val="it-IT"/>
        </w:rPr>
        <w:t>vengono pseudonimizzati, cioè codificati in modo da non poter risalire alla vostra identità.</w:t>
      </w:r>
      <w:r>
        <w:rPr>
          <w:szCs w:val="20"/>
          <w:lang w:val="it-IT"/>
        </w:rPr>
        <w:t xml:space="preserve"> </w:t>
      </w:r>
      <w:r w:rsidR="00D87D89" w:rsidRPr="00D87D89">
        <w:rPr>
          <w:szCs w:val="20"/>
          <w:lang w:val="it-IT"/>
        </w:rPr>
        <w:t>Nell’ambito di un progetto di ricerca concreto</w:t>
      </w:r>
      <w:r w:rsidR="00E5041B">
        <w:rPr>
          <w:szCs w:val="20"/>
          <w:lang w:val="it-IT"/>
        </w:rPr>
        <w:t xml:space="preserve"> </w:t>
      </w:r>
      <w:r w:rsidR="00D87D89" w:rsidRPr="00D87D89">
        <w:rPr>
          <w:szCs w:val="20"/>
          <w:lang w:val="it-IT"/>
        </w:rPr>
        <w:t xml:space="preserve">approvato da una commissione etica, i dati </w:t>
      </w:r>
      <w:r w:rsidR="00CD3907">
        <w:rPr>
          <w:szCs w:val="20"/>
          <w:lang w:val="it-IT"/>
        </w:rPr>
        <w:t xml:space="preserve">e i </w:t>
      </w:r>
      <w:r w:rsidR="00CD3907" w:rsidRPr="00D87D89">
        <w:rPr>
          <w:szCs w:val="20"/>
          <w:lang w:val="it-IT"/>
        </w:rPr>
        <w:t xml:space="preserve">campioni </w:t>
      </w:r>
      <w:r w:rsidR="00D87D89" w:rsidRPr="00D87D89">
        <w:rPr>
          <w:szCs w:val="20"/>
          <w:lang w:val="it-IT"/>
        </w:rPr>
        <w:t xml:space="preserve">pseudonimizzati possono essere utilizzati a livello nazionale e internazionale, </w:t>
      </w:r>
      <w:r w:rsidR="00B939D1">
        <w:rPr>
          <w:szCs w:val="20"/>
          <w:lang w:val="it-IT"/>
        </w:rPr>
        <w:t xml:space="preserve">quindi </w:t>
      </w:r>
      <w:r w:rsidR="00D87D89" w:rsidRPr="00D87D89">
        <w:rPr>
          <w:szCs w:val="20"/>
          <w:lang w:val="it-IT"/>
        </w:rPr>
        <w:t>anche in Paesi che non dispongono di leggi sulla protezione dei dati comparabili a quelle svizzere</w:t>
      </w:r>
      <w:r w:rsidR="00B939D1">
        <w:rPr>
          <w:szCs w:val="20"/>
          <w:lang w:val="it-IT"/>
        </w:rPr>
        <w:t xml:space="preserve"> e</w:t>
      </w:r>
      <w:r w:rsidR="00D87D89" w:rsidRPr="00D87D89">
        <w:rPr>
          <w:szCs w:val="20"/>
          <w:lang w:val="it-IT"/>
        </w:rPr>
        <w:t>dove la sicurezza potrebbe non essere garantita allo stesso livello</w:t>
      </w:r>
      <w:r>
        <w:rPr>
          <w:szCs w:val="20"/>
          <w:lang w:val="it-IT"/>
        </w:rPr>
        <w:t>.</w:t>
      </w:r>
    </w:p>
    <w:p w14:paraId="67783212" w14:textId="568CB0D7" w:rsidR="00D87D89" w:rsidRPr="00D87D89" w:rsidRDefault="00D87D89" w:rsidP="00D87D89">
      <w:pPr>
        <w:spacing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t xml:space="preserve">I risultati della ricerca di solito non hanno rilevanza diretta per </w:t>
      </w:r>
      <w:r w:rsidR="00B939D1">
        <w:rPr>
          <w:szCs w:val="20"/>
          <w:lang w:val="it-IT"/>
        </w:rPr>
        <w:t>Lei</w:t>
      </w:r>
      <w:r w:rsidRPr="00D87D89">
        <w:rPr>
          <w:szCs w:val="20"/>
          <w:lang w:val="it-IT"/>
        </w:rPr>
        <w:t xml:space="preserve">. Se dovessero emergere informazioni di rilevanza medica, </w:t>
      </w:r>
      <w:r w:rsidR="00B939D1">
        <w:rPr>
          <w:szCs w:val="20"/>
          <w:lang w:val="it-IT"/>
        </w:rPr>
        <w:t>verra’</w:t>
      </w:r>
      <w:r w:rsidR="00B939D1" w:rsidRPr="00D87D89">
        <w:rPr>
          <w:szCs w:val="20"/>
          <w:lang w:val="it-IT"/>
        </w:rPr>
        <w:t xml:space="preserve"> informat</w:t>
      </w:r>
      <w:r w:rsidR="00B939D1">
        <w:rPr>
          <w:szCs w:val="20"/>
          <w:lang w:val="it-IT"/>
        </w:rPr>
        <w:t>o</w:t>
      </w:r>
      <w:r w:rsidR="00B939D1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>per quanto possibile.</w:t>
      </w:r>
    </w:p>
    <w:p w14:paraId="0925D7E0" w14:textId="77777777" w:rsidR="00D87D89" w:rsidRPr="00D87D89" w:rsidRDefault="00D87D89" w:rsidP="00D87D89">
      <w:pPr>
        <w:spacing w:line="276" w:lineRule="auto"/>
        <w:rPr>
          <w:szCs w:val="20"/>
          <w:lang w:val="it-IT"/>
        </w:rPr>
      </w:pPr>
    </w:p>
    <w:p w14:paraId="19D6272F" w14:textId="1A06DE44" w:rsidR="00D87D89" w:rsidRPr="00D87D89" w:rsidRDefault="00D87D89" w:rsidP="00D87D89">
      <w:pPr>
        <w:spacing w:line="276" w:lineRule="auto"/>
        <w:rPr>
          <w:szCs w:val="20"/>
          <w:lang w:val="it-IT"/>
        </w:rPr>
      </w:pPr>
      <w:r w:rsidRPr="00D87D89">
        <w:rPr>
          <w:szCs w:val="20"/>
          <w:lang w:val="it-IT"/>
        </w:rPr>
        <w:lastRenderedPageBreak/>
        <w:t xml:space="preserve">Per alcuni progetti di ricerca può essere richiesto un consenso aggiuntivo specifico per il progetto, ad esempio se vengono effettuati test genetici. In tal caso </w:t>
      </w:r>
      <w:r w:rsidR="00B939D1">
        <w:rPr>
          <w:szCs w:val="20"/>
          <w:lang w:val="it-IT"/>
        </w:rPr>
        <w:t>Lei sara’</w:t>
      </w:r>
      <w:r w:rsidR="00B939D1" w:rsidRPr="00D87D89">
        <w:rPr>
          <w:szCs w:val="20"/>
          <w:lang w:val="it-IT"/>
        </w:rPr>
        <w:t xml:space="preserve"> contatt</w:t>
      </w:r>
      <w:r w:rsidR="00B939D1">
        <w:rPr>
          <w:szCs w:val="20"/>
          <w:lang w:val="it-IT"/>
        </w:rPr>
        <w:t>ato</w:t>
      </w:r>
      <w:r w:rsidR="00B939D1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 xml:space="preserve">e </w:t>
      </w:r>
      <w:r w:rsidR="00B939D1" w:rsidRPr="00D87D89">
        <w:rPr>
          <w:szCs w:val="20"/>
          <w:lang w:val="it-IT"/>
        </w:rPr>
        <w:t>informat</w:t>
      </w:r>
      <w:r w:rsidR="00B939D1">
        <w:rPr>
          <w:szCs w:val="20"/>
          <w:lang w:val="it-IT"/>
        </w:rPr>
        <w:t>o</w:t>
      </w:r>
      <w:r w:rsidR="00B939D1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>sul contenuto del progetto</w:t>
      </w:r>
      <w:r w:rsidR="00B939D1">
        <w:rPr>
          <w:szCs w:val="20"/>
          <w:lang w:val="it-IT"/>
        </w:rPr>
        <w:t xml:space="preserve"> personalmente</w:t>
      </w:r>
      <w:r w:rsidRPr="00D87D89">
        <w:rPr>
          <w:szCs w:val="20"/>
          <w:lang w:val="it-IT"/>
        </w:rPr>
        <w:t xml:space="preserve"> e </w:t>
      </w:r>
      <w:r w:rsidR="00B939D1">
        <w:rPr>
          <w:szCs w:val="20"/>
          <w:lang w:val="it-IT"/>
        </w:rPr>
        <w:t>potra’</w:t>
      </w:r>
      <w:r w:rsidR="00B939D1" w:rsidRPr="00D87D89">
        <w:rPr>
          <w:szCs w:val="20"/>
          <w:lang w:val="it-IT"/>
        </w:rPr>
        <w:t xml:space="preserve"> </w:t>
      </w:r>
      <w:r w:rsidRPr="00D87D89">
        <w:rPr>
          <w:szCs w:val="20"/>
          <w:lang w:val="it-IT"/>
        </w:rPr>
        <w:t>decidere liberamente se partecipare.</w:t>
      </w:r>
    </w:p>
    <w:p w14:paraId="583E634D" w14:textId="77777777" w:rsidR="00E978AF" w:rsidRPr="00D87D89" w:rsidRDefault="00E978AF" w:rsidP="00E44D51">
      <w:pPr>
        <w:spacing w:before="0" w:after="60"/>
        <w:rPr>
          <w:szCs w:val="20"/>
          <w:lang w:val="it-IT"/>
        </w:rPr>
      </w:pPr>
    </w:p>
    <w:p w14:paraId="6C74757C" w14:textId="2E298312" w:rsidR="00E978AF" w:rsidRPr="0062548D" w:rsidRDefault="00D87D89" w:rsidP="00E978AF">
      <w:pPr>
        <w:rPr>
          <w:b/>
          <w:bCs/>
          <w:szCs w:val="20"/>
          <w:lang w:val="it-IT"/>
        </w:rPr>
      </w:pPr>
      <w:r w:rsidRPr="0062548D">
        <w:rPr>
          <w:b/>
          <w:bCs/>
          <w:szCs w:val="20"/>
          <w:lang w:val="it-IT"/>
        </w:rPr>
        <w:t>Rifiuto dei controlli di qualità</w:t>
      </w:r>
    </w:p>
    <w:p w14:paraId="4ACC0132" w14:textId="1489871C" w:rsidR="00E978AF" w:rsidRPr="0062548D" w:rsidRDefault="00D87D89" w:rsidP="00D87D89">
      <w:pPr>
        <w:rPr>
          <w:szCs w:val="20"/>
          <w:lang w:val="it-IT"/>
        </w:rPr>
      </w:pPr>
      <w:r w:rsidRPr="00D87D89">
        <w:rPr>
          <w:szCs w:val="20"/>
          <w:lang w:val="it-IT"/>
        </w:rPr>
        <w:t xml:space="preserve">Sono informato/a che le cellule staminali </w:t>
      </w:r>
      <w:r w:rsidR="0062548D">
        <w:rPr>
          <w:szCs w:val="20"/>
          <w:lang w:val="it-IT"/>
        </w:rPr>
        <w:t xml:space="preserve">del sangue </w:t>
      </w:r>
      <w:r w:rsidRPr="00D87D89">
        <w:rPr>
          <w:szCs w:val="20"/>
          <w:lang w:val="it-IT"/>
        </w:rPr>
        <w:t>in eccesso possono essere utilizzate per analisi di qualità.</w:t>
      </w:r>
      <w:r>
        <w:rPr>
          <w:szCs w:val="20"/>
          <w:lang w:val="it-IT"/>
        </w:rPr>
        <w:t xml:space="preserve"> </w:t>
      </w:r>
      <w:r w:rsidRPr="0062548D">
        <w:rPr>
          <w:szCs w:val="20"/>
          <w:lang w:val="it-IT"/>
        </w:rPr>
        <w:t>Se non sono d’accordo, posso indicarlo qui:</w:t>
      </w:r>
    </w:p>
    <w:p w14:paraId="0F56AB6A" w14:textId="4A318CEF" w:rsidR="00E978AF" w:rsidRPr="00D87D89" w:rsidRDefault="00E978AF" w:rsidP="00E978AF">
      <w:pPr>
        <w:rPr>
          <w:szCs w:val="20"/>
          <w:lang w:val="it-IT"/>
        </w:rPr>
      </w:pPr>
      <w:r w:rsidRPr="00E44D51">
        <w:rPr>
          <w:szCs w:val="20"/>
        </w:rPr>
        <w:sym w:font="Wingdings" w:char="F06F"/>
      </w:r>
      <w:r w:rsidRPr="00D87D89">
        <w:rPr>
          <w:szCs w:val="20"/>
          <w:lang w:val="it-IT"/>
        </w:rPr>
        <w:t xml:space="preserve"> </w:t>
      </w:r>
      <w:r w:rsidR="00D87D89" w:rsidRPr="00D87D89">
        <w:rPr>
          <w:i/>
          <w:iCs/>
          <w:szCs w:val="20"/>
          <w:lang w:val="it-IT"/>
        </w:rPr>
        <w:t>Rifiuto l’utilizzo delle mie cellule staminali</w:t>
      </w:r>
      <w:r w:rsidR="0062548D">
        <w:rPr>
          <w:i/>
          <w:iCs/>
          <w:szCs w:val="20"/>
          <w:lang w:val="it-IT"/>
        </w:rPr>
        <w:t xml:space="preserve"> del sangue</w:t>
      </w:r>
      <w:r w:rsidR="00D87D89" w:rsidRPr="00D87D89">
        <w:rPr>
          <w:i/>
          <w:iCs/>
          <w:szCs w:val="20"/>
          <w:lang w:val="it-IT"/>
        </w:rPr>
        <w:t xml:space="preserve"> rimanenti per controlli di qualità.</w:t>
      </w:r>
    </w:p>
    <w:p w14:paraId="0AFAC998" w14:textId="77777777" w:rsidR="00E978AF" w:rsidRPr="00D87D89" w:rsidRDefault="00E978AF" w:rsidP="00E978AF">
      <w:pPr>
        <w:spacing w:before="0" w:after="0"/>
        <w:rPr>
          <w:szCs w:val="20"/>
          <w:lang w:val="it-IT"/>
        </w:rPr>
      </w:pPr>
    </w:p>
    <w:p w14:paraId="521475A7" w14:textId="667F4613" w:rsidR="001E222F" w:rsidRPr="00D87D89" w:rsidRDefault="00D87D89" w:rsidP="001E222F">
      <w:pPr>
        <w:rPr>
          <w:b/>
          <w:bCs/>
          <w:szCs w:val="20"/>
          <w:lang w:val="it-IT"/>
        </w:rPr>
      </w:pPr>
      <w:r w:rsidRPr="00D87D89">
        <w:rPr>
          <w:b/>
          <w:bCs/>
          <w:szCs w:val="20"/>
          <w:lang w:val="it-IT"/>
        </w:rPr>
        <w:t>Dichiarazione di consenso per la ricerca</w:t>
      </w:r>
    </w:p>
    <w:p w14:paraId="75F272AA" w14:textId="7B10FDAF" w:rsidR="001E222F" w:rsidRPr="00D87D89" w:rsidRDefault="00D87D89" w:rsidP="001E222F">
      <w:pPr>
        <w:rPr>
          <w:szCs w:val="20"/>
          <w:lang w:val="it-IT"/>
        </w:rPr>
      </w:pPr>
      <w:r w:rsidRPr="00D87D89">
        <w:rPr>
          <w:szCs w:val="20"/>
          <w:lang w:val="it-IT"/>
        </w:rPr>
        <w:t>Acconsento all’utilizzo delle cellule staminali</w:t>
      </w:r>
      <w:r w:rsidR="0062548D">
        <w:rPr>
          <w:szCs w:val="20"/>
          <w:lang w:val="it-IT"/>
        </w:rPr>
        <w:t xml:space="preserve"> del </w:t>
      </w:r>
      <w:r w:rsidR="0062548D" w:rsidRPr="00784860">
        <w:rPr>
          <w:szCs w:val="20"/>
          <w:lang w:val="it-IT"/>
        </w:rPr>
        <w:t>sangue</w:t>
      </w:r>
      <w:r w:rsidRPr="00784860">
        <w:rPr>
          <w:szCs w:val="20"/>
          <w:lang w:val="it-IT"/>
        </w:rPr>
        <w:t xml:space="preserve"> rimanenti per</w:t>
      </w:r>
      <w:r w:rsidRPr="00D87D89">
        <w:rPr>
          <w:szCs w:val="20"/>
          <w:lang w:val="it-IT"/>
        </w:rPr>
        <w:t xml:space="preserve"> scopi di ricerca.</w:t>
      </w:r>
    </w:p>
    <w:p w14:paraId="7125CC48" w14:textId="1477F6A6" w:rsidR="001E222F" w:rsidRPr="00D87D89" w:rsidRDefault="00D87D89" w:rsidP="001F13AA">
      <w:pPr>
        <w:spacing w:after="60"/>
        <w:rPr>
          <w:szCs w:val="20"/>
          <w:lang w:val="it-IT"/>
        </w:rPr>
      </w:pPr>
      <w:r w:rsidRPr="00D87D89">
        <w:rPr>
          <w:szCs w:val="20"/>
          <w:lang w:val="it-IT"/>
        </w:rPr>
        <w:t>Sono a conoscenza che:</w:t>
      </w:r>
      <w:r w:rsidR="001E222F" w:rsidRPr="00D87D89">
        <w:rPr>
          <w:szCs w:val="20"/>
          <w:lang w:val="it-IT"/>
        </w:rPr>
        <w:t xml:space="preserve"> </w:t>
      </w:r>
    </w:p>
    <w:p w14:paraId="6468AD1B" w14:textId="77777777" w:rsidR="00D87D89" w:rsidRPr="00D87D89" w:rsidRDefault="00D87D89" w:rsidP="00D87D89">
      <w:pPr>
        <w:pStyle w:val="Listenabsatz"/>
        <w:numPr>
          <w:ilvl w:val="0"/>
          <w:numId w:val="11"/>
        </w:numPr>
        <w:spacing w:line="259" w:lineRule="auto"/>
        <w:rPr>
          <w:rFonts w:ascii="Arial" w:hAnsi="Arial" w:cs="Arial"/>
          <w:sz w:val="20"/>
          <w:szCs w:val="20"/>
          <w:lang w:val="it-IT"/>
        </w:rPr>
      </w:pPr>
      <w:r w:rsidRPr="00D87D89">
        <w:rPr>
          <w:rFonts w:ascii="Arial" w:hAnsi="Arial" w:cs="Arial"/>
          <w:sz w:val="20"/>
          <w:szCs w:val="20"/>
          <w:lang w:val="it-IT"/>
        </w:rPr>
        <w:t>il mio consenso è volontario e valido fino a revoca;</w:t>
      </w:r>
    </w:p>
    <w:p w14:paraId="2887FA6B" w14:textId="77777777" w:rsidR="00D87D89" w:rsidRPr="00D87D89" w:rsidRDefault="00D87D89" w:rsidP="00D87D89">
      <w:pPr>
        <w:pStyle w:val="Listenabsatz"/>
        <w:numPr>
          <w:ilvl w:val="0"/>
          <w:numId w:val="11"/>
        </w:numPr>
        <w:spacing w:line="259" w:lineRule="auto"/>
        <w:rPr>
          <w:rFonts w:ascii="Arial" w:hAnsi="Arial" w:cs="Arial"/>
          <w:sz w:val="20"/>
          <w:szCs w:val="20"/>
          <w:lang w:val="it-IT"/>
        </w:rPr>
      </w:pPr>
      <w:r w:rsidRPr="00D87D89">
        <w:rPr>
          <w:rFonts w:ascii="Arial" w:hAnsi="Arial" w:cs="Arial"/>
          <w:sz w:val="20"/>
          <w:szCs w:val="20"/>
          <w:lang w:val="it-IT"/>
        </w:rPr>
        <w:t>i miei dati e campioni saranno pseudonimizzati prima dell’utilizzo;</w:t>
      </w:r>
    </w:p>
    <w:p w14:paraId="79B2C55B" w14:textId="77777777" w:rsidR="00D87D89" w:rsidRPr="00D87D89" w:rsidRDefault="00D87D89" w:rsidP="00D87D89">
      <w:pPr>
        <w:pStyle w:val="Listenabsatz"/>
        <w:numPr>
          <w:ilvl w:val="0"/>
          <w:numId w:val="11"/>
        </w:numPr>
        <w:spacing w:line="259" w:lineRule="auto"/>
        <w:rPr>
          <w:rFonts w:ascii="Arial" w:hAnsi="Arial" w:cs="Arial"/>
          <w:sz w:val="20"/>
          <w:szCs w:val="20"/>
          <w:lang w:val="it-IT"/>
        </w:rPr>
      </w:pPr>
      <w:r w:rsidRPr="00D87D89">
        <w:rPr>
          <w:rFonts w:ascii="Arial" w:hAnsi="Arial" w:cs="Arial"/>
          <w:sz w:val="20"/>
          <w:szCs w:val="20"/>
          <w:lang w:val="it-IT"/>
        </w:rPr>
        <w:t>i miei dati e campioni saranno utilizzati esclusivamente per gli scopi sopra indicati;</w:t>
      </w:r>
    </w:p>
    <w:p w14:paraId="371E2697" w14:textId="6B67C439" w:rsidR="00D87D89" w:rsidRPr="00D87D89" w:rsidRDefault="00D87D89" w:rsidP="00D87D89">
      <w:pPr>
        <w:pStyle w:val="Listenabsatz"/>
        <w:numPr>
          <w:ilvl w:val="0"/>
          <w:numId w:val="11"/>
        </w:numPr>
        <w:spacing w:after="120" w:line="259" w:lineRule="auto"/>
        <w:rPr>
          <w:rFonts w:ascii="Arial" w:hAnsi="Arial" w:cs="Arial"/>
          <w:sz w:val="20"/>
          <w:szCs w:val="20"/>
          <w:lang w:val="it-IT"/>
        </w:rPr>
      </w:pPr>
      <w:r w:rsidRPr="00D87D89">
        <w:rPr>
          <w:rFonts w:ascii="Arial" w:hAnsi="Arial" w:cs="Arial"/>
          <w:sz w:val="20"/>
          <w:szCs w:val="20"/>
          <w:lang w:val="it-IT"/>
        </w:rPr>
        <w:t>il consenso vale solo per progetti di ricerca approvati dalla commissione etica competente e che non richiedono ulteriori consensi specifici per il progetto.</w:t>
      </w:r>
    </w:p>
    <w:p w14:paraId="03BF38F6" w14:textId="55989130" w:rsidR="001E222F" w:rsidRPr="00D87D89" w:rsidRDefault="001E222F" w:rsidP="001E222F">
      <w:pPr>
        <w:rPr>
          <w:i/>
          <w:iCs/>
          <w:szCs w:val="20"/>
          <w:lang w:val="it-IT"/>
        </w:rPr>
      </w:pPr>
      <w:r w:rsidRPr="00E44D51">
        <w:rPr>
          <w:szCs w:val="20"/>
        </w:rPr>
        <w:sym w:font="Wingdings" w:char="F06F"/>
      </w:r>
      <w:r w:rsidRPr="00D87D89">
        <w:rPr>
          <w:szCs w:val="20"/>
          <w:lang w:val="it-IT"/>
        </w:rPr>
        <w:t xml:space="preserve"> </w:t>
      </w:r>
      <w:r w:rsidR="00D87D89" w:rsidRPr="00D87D89">
        <w:rPr>
          <w:i/>
          <w:iCs/>
          <w:szCs w:val="20"/>
          <w:lang w:val="it-IT"/>
        </w:rPr>
        <w:t>Sì, acconsento all’utilizzo delle mie cellule staminali</w:t>
      </w:r>
      <w:r w:rsidR="0062548D">
        <w:rPr>
          <w:i/>
          <w:iCs/>
          <w:szCs w:val="20"/>
          <w:lang w:val="it-IT"/>
        </w:rPr>
        <w:t xml:space="preserve"> del sangue</w:t>
      </w:r>
      <w:r w:rsidR="00D87D89" w:rsidRPr="00D87D89">
        <w:rPr>
          <w:i/>
          <w:iCs/>
          <w:szCs w:val="20"/>
          <w:lang w:val="it-IT"/>
        </w:rPr>
        <w:t xml:space="preserve"> rimanenti per la ricerca.</w:t>
      </w:r>
    </w:p>
    <w:p w14:paraId="59F8F49B" w14:textId="2D311CD4" w:rsidR="001E222F" w:rsidRPr="00D87D89" w:rsidRDefault="001E222F" w:rsidP="001E222F">
      <w:pPr>
        <w:rPr>
          <w:i/>
          <w:iCs/>
          <w:szCs w:val="20"/>
          <w:lang w:val="it-IT"/>
        </w:rPr>
      </w:pPr>
      <w:r w:rsidRPr="00E44D51">
        <w:rPr>
          <w:szCs w:val="20"/>
        </w:rPr>
        <w:sym w:font="Wingdings" w:char="F06F"/>
      </w:r>
      <w:r w:rsidRPr="00D87D89">
        <w:rPr>
          <w:szCs w:val="20"/>
          <w:lang w:val="it-IT"/>
        </w:rPr>
        <w:t xml:space="preserve"> </w:t>
      </w:r>
      <w:r w:rsidR="00D87D89" w:rsidRPr="00D87D89">
        <w:rPr>
          <w:i/>
          <w:iCs/>
          <w:szCs w:val="20"/>
          <w:lang w:val="it-IT"/>
        </w:rPr>
        <w:t>No, non acconsento.</w:t>
      </w:r>
    </w:p>
    <w:p w14:paraId="3ECCC3D6" w14:textId="7536F43F" w:rsidR="001E222F" w:rsidRPr="00D87D89" w:rsidRDefault="00D87D89" w:rsidP="001E222F">
      <w:pPr>
        <w:pBdr>
          <w:top w:val="none" w:sz="4" w:space="1" w:color="000000"/>
        </w:pBdr>
        <w:spacing w:before="600" w:after="0"/>
        <w:rPr>
          <w:b/>
          <w:szCs w:val="20"/>
          <w:lang w:val="it-IT"/>
        </w:rPr>
      </w:pPr>
      <w:r w:rsidRPr="00D87D89">
        <w:rPr>
          <w:b/>
          <w:szCs w:val="20"/>
          <w:lang w:val="it-IT"/>
        </w:rPr>
        <w:t>I miei dati personali:</w:t>
      </w:r>
    </w:p>
    <w:p w14:paraId="5081C74D" w14:textId="66BBD1CB" w:rsidR="001E222F" w:rsidRPr="00D87D89" w:rsidRDefault="00D87D89" w:rsidP="00784860">
      <w:pPr>
        <w:pStyle w:val="Textkrper"/>
        <w:tabs>
          <w:tab w:val="left" w:leader="dot" w:pos="4536"/>
          <w:tab w:val="left" w:pos="4678"/>
          <w:tab w:val="left" w:leader="dot" w:pos="9355"/>
        </w:tabs>
        <w:spacing w:before="600"/>
        <w:rPr>
          <w:bCs/>
          <w:iCs/>
          <w:sz w:val="20"/>
          <w:lang w:val="it-IT"/>
        </w:rPr>
      </w:pPr>
      <w:r w:rsidRPr="00D87D89">
        <w:rPr>
          <w:sz w:val="20"/>
          <w:lang w:val="it-IT"/>
        </w:rPr>
        <w:t>Cognome</w:t>
      </w:r>
      <w:r w:rsidR="001E222F" w:rsidRPr="00D87D89">
        <w:rPr>
          <w:sz w:val="20"/>
          <w:lang w:val="it-IT"/>
        </w:rPr>
        <w:t>:</w:t>
      </w:r>
      <w:r w:rsidR="00B616AE" w:rsidRPr="00D87D89">
        <w:rPr>
          <w:sz w:val="20"/>
          <w:lang w:val="it-IT"/>
        </w:rPr>
        <w:t xml:space="preserve"> </w:t>
      </w:r>
      <w:r w:rsidR="001E222F" w:rsidRPr="00D87D89">
        <w:rPr>
          <w:bCs/>
          <w:iCs/>
          <w:sz w:val="20"/>
          <w:lang w:val="it-IT"/>
        </w:rPr>
        <w:tab/>
      </w:r>
      <w:r w:rsidR="001E222F" w:rsidRPr="00D87D89">
        <w:rPr>
          <w:b/>
          <w:i/>
          <w:sz w:val="20"/>
          <w:lang w:val="it-IT"/>
        </w:rPr>
        <w:tab/>
      </w:r>
      <w:r>
        <w:rPr>
          <w:sz w:val="20"/>
          <w:lang w:val="it-IT"/>
        </w:rPr>
        <w:t>Nome</w:t>
      </w:r>
      <w:r w:rsidR="001E222F" w:rsidRPr="00D87D89">
        <w:rPr>
          <w:sz w:val="20"/>
          <w:lang w:val="it-IT"/>
        </w:rPr>
        <w:t>:</w:t>
      </w:r>
      <w:r w:rsidR="001E222F" w:rsidRPr="00D87D89">
        <w:rPr>
          <w:bCs/>
          <w:iCs/>
          <w:sz w:val="20"/>
          <w:lang w:val="it-IT"/>
        </w:rPr>
        <w:t xml:space="preserve"> </w:t>
      </w:r>
      <w:r w:rsidR="00784860">
        <w:rPr>
          <w:bCs/>
          <w:iCs/>
          <w:sz w:val="20"/>
          <w:lang w:val="it-IT"/>
        </w:rPr>
        <w:tab/>
      </w:r>
    </w:p>
    <w:p w14:paraId="1DC7B7A8" w14:textId="37CF54A1" w:rsidR="001E222F" w:rsidRPr="00D87D89" w:rsidRDefault="00D87D89" w:rsidP="00784860">
      <w:pPr>
        <w:pStyle w:val="Textkrper"/>
        <w:tabs>
          <w:tab w:val="left" w:leader="dot" w:pos="9355"/>
        </w:tabs>
        <w:spacing w:before="600"/>
        <w:rPr>
          <w:sz w:val="20"/>
          <w:lang w:val="it-IT"/>
        </w:rPr>
      </w:pPr>
      <w:r w:rsidRPr="00D87D89">
        <w:rPr>
          <w:sz w:val="20"/>
          <w:lang w:val="it-IT"/>
        </w:rPr>
        <w:t>Data di nascita</w:t>
      </w:r>
      <w:r w:rsidR="001E222F" w:rsidRPr="00D87D89">
        <w:rPr>
          <w:sz w:val="20"/>
          <w:lang w:val="it-IT"/>
        </w:rPr>
        <w:t xml:space="preserve"> (</w:t>
      </w:r>
      <w:r>
        <w:rPr>
          <w:sz w:val="20"/>
          <w:lang w:val="it-IT"/>
        </w:rPr>
        <w:t>GG</w:t>
      </w:r>
      <w:r w:rsidR="001E222F" w:rsidRPr="00D87D89">
        <w:rPr>
          <w:sz w:val="20"/>
          <w:lang w:val="it-IT"/>
        </w:rPr>
        <w:t xml:space="preserve"> MM </w:t>
      </w:r>
      <w:r>
        <w:rPr>
          <w:sz w:val="20"/>
          <w:lang w:val="it-IT"/>
        </w:rPr>
        <w:t>AAAA</w:t>
      </w:r>
      <w:r w:rsidR="001E222F" w:rsidRPr="00D87D89">
        <w:rPr>
          <w:sz w:val="20"/>
          <w:lang w:val="it-IT"/>
        </w:rPr>
        <w:t xml:space="preserve">): </w:t>
      </w:r>
      <w:r w:rsidR="001E222F" w:rsidRPr="00D87D89">
        <w:rPr>
          <w:sz w:val="20"/>
          <w:lang w:val="it-IT"/>
        </w:rPr>
        <w:tab/>
      </w:r>
    </w:p>
    <w:p w14:paraId="11DD63FA" w14:textId="4BCBBEB7" w:rsidR="001E222F" w:rsidRPr="00D87D89" w:rsidRDefault="00D87D89" w:rsidP="00784860">
      <w:pPr>
        <w:pBdr>
          <w:top w:val="none" w:sz="4" w:space="1" w:color="000000"/>
        </w:pBdr>
        <w:tabs>
          <w:tab w:val="left" w:leader="dot" w:pos="4536"/>
          <w:tab w:val="left" w:pos="4678"/>
          <w:tab w:val="left" w:leader="dot" w:pos="9355"/>
        </w:tabs>
        <w:spacing w:before="600" w:after="0"/>
        <w:rPr>
          <w:szCs w:val="20"/>
          <w:lang w:val="it-IT"/>
        </w:rPr>
      </w:pPr>
      <w:r>
        <w:rPr>
          <w:szCs w:val="20"/>
          <w:lang w:val="it-IT"/>
        </w:rPr>
        <w:t>Data</w:t>
      </w:r>
      <w:r w:rsidR="001E222F" w:rsidRPr="00D87D89">
        <w:rPr>
          <w:szCs w:val="20"/>
          <w:lang w:val="it-IT"/>
        </w:rPr>
        <w:t xml:space="preserve">: </w:t>
      </w:r>
      <w:r w:rsidR="001E222F" w:rsidRPr="00D87D89">
        <w:rPr>
          <w:szCs w:val="20"/>
          <w:lang w:val="it-IT"/>
        </w:rPr>
        <w:tab/>
      </w:r>
      <w:r w:rsidR="001E222F" w:rsidRPr="00D87D89">
        <w:rPr>
          <w:szCs w:val="20"/>
          <w:lang w:val="it-IT"/>
        </w:rPr>
        <w:tab/>
      </w:r>
      <w:r>
        <w:rPr>
          <w:szCs w:val="20"/>
          <w:lang w:val="it-IT"/>
        </w:rPr>
        <w:t>Firma</w:t>
      </w:r>
      <w:r w:rsidR="00784860">
        <w:rPr>
          <w:szCs w:val="20"/>
          <w:lang w:val="it-IT"/>
        </w:rPr>
        <w:t xml:space="preserve">: </w:t>
      </w:r>
      <w:r w:rsidR="00784860">
        <w:rPr>
          <w:szCs w:val="20"/>
          <w:lang w:val="it-IT"/>
        </w:rPr>
        <w:tab/>
      </w:r>
    </w:p>
    <w:p w14:paraId="75512D48" w14:textId="77777777" w:rsidR="001E222F" w:rsidRPr="00D87D89" w:rsidRDefault="001E222F" w:rsidP="001E222F">
      <w:pPr>
        <w:spacing w:before="0" w:after="0"/>
        <w:rPr>
          <w:szCs w:val="20"/>
          <w:lang w:val="it-IT"/>
        </w:rPr>
      </w:pPr>
    </w:p>
    <w:sectPr w:rsidR="001E222F" w:rsidRPr="00D87D89" w:rsidSect="0007668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33" w:bottom="1418" w:left="1418" w:header="510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68396" w14:textId="77777777" w:rsidR="00472843" w:rsidRDefault="00472843" w:rsidP="005E1668">
      <w:r>
        <w:separator/>
      </w:r>
    </w:p>
  </w:endnote>
  <w:endnote w:type="continuationSeparator" w:id="0">
    <w:p w14:paraId="0E55E01B" w14:textId="77777777" w:rsidR="00472843" w:rsidRDefault="00472843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243"/>
      <w:gridCol w:w="1734"/>
    </w:tblGrid>
    <w:tr w:rsidR="00CF694A" w:rsidRPr="008D67F2" w14:paraId="5C17DDA0" w14:textId="77777777" w:rsidTr="00703375">
      <w:tc>
        <w:tcPr>
          <w:tcW w:w="851" w:type="dxa"/>
        </w:tcPr>
        <w:p w14:paraId="13536CF8" w14:textId="54E005AC" w:rsidR="00CF694A" w:rsidRPr="00DF21D3" w:rsidRDefault="00963392" w:rsidP="006E5378">
          <w:pPr>
            <w:tabs>
              <w:tab w:val="left" w:pos="5130"/>
            </w:tabs>
            <w:spacing w:before="0" w:after="0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="00383820">
            <w:rPr>
              <w:sz w:val="16"/>
              <w:szCs w:val="16"/>
            </w:rPr>
            <w:t>359</w:t>
          </w:r>
          <w:r w:rsidR="00D87D89">
            <w:rPr>
              <w:sz w:val="16"/>
              <w:szCs w:val="16"/>
            </w:rPr>
            <w:t>9</w:t>
          </w:r>
        </w:p>
      </w:tc>
      <w:tc>
        <w:tcPr>
          <w:tcW w:w="5528" w:type="dxa"/>
        </w:tcPr>
        <w:p w14:paraId="0288239D" w14:textId="751D5E57" w:rsidR="00CF694A" w:rsidRPr="00383820" w:rsidRDefault="00A170FB" w:rsidP="00A170FB">
          <w:pPr>
            <w:tabs>
              <w:tab w:val="left" w:pos="5130"/>
            </w:tabs>
            <w:spacing w:before="0" w:after="0"/>
            <w:jc w:val="both"/>
            <w:rPr>
              <w:sz w:val="16"/>
              <w:szCs w:val="16"/>
              <w:lang w:val="en-US"/>
            </w:rPr>
          </w:pPr>
          <w:r w:rsidRPr="00383820">
            <w:rPr>
              <w:b/>
              <w:sz w:val="16"/>
              <w:szCs w:val="16"/>
              <w:lang w:val="en-US"/>
            </w:rPr>
            <w:t xml:space="preserve">Name: </w:t>
          </w:r>
          <w:r w:rsidR="0030792B" w:rsidRPr="0030792B">
            <w:rPr>
              <w:bCs/>
              <w:sz w:val="16"/>
              <w:szCs w:val="16"/>
              <w:lang w:val="en-US"/>
            </w:rPr>
            <w:t>FOR</w:t>
          </w:r>
          <w:r w:rsidR="00383820" w:rsidRPr="00383820">
            <w:rPr>
              <w:sz w:val="16"/>
              <w:szCs w:val="16"/>
              <w:lang w:val="en-US"/>
            </w:rPr>
            <w:t>_Information_Consent_Quality_an</w:t>
          </w:r>
          <w:r w:rsidR="00383820">
            <w:rPr>
              <w:sz w:val="16"/>
              <w:szCs w:val="16"/>
              <w:lang w:val="en-US"/>
            </w:rPr>
            <w:t>d_Research_</w:t>
          </w:r>
          <w:r w:rsidR="00D87D89">
            <w:rPr>
              <w:sz w:val="16"/>
              <w:szCs w:val="16"/>
              <w:lang w:val="en-US"/>
            </w:rPr>
            <w:t>I</w:t>
          </w:r>
        </w:p>
      </w:tc>
      <w:tc>
        <w:tcPr>
          <w:tcW w:w="1243" w:type="dxa"/>
        </w:tcPr>
        <w:p w14:paraId="3BCAF662" w14:textId="77777777" w:rsidR="00CF694A" w:rsidRPr="001C3E0F" w:rsidRDefault="00CF694A" w:rsidP="008350A1">
          <w:pPr>
            <w:spacing w:before="0" w:after="0"/>
            <w:jc w:val="both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 w:rsidR="00E07AE6">
            <w:rPr>
              <w:sz w:val="16"/>
              <w:szCs w:val="16"/>
            </w:rPr>
            <w:t xml:space="preserve"> </w:t>
          </w:r>
          <w:r w:rsidR="00383820">
            <w:rPr>
              <w:sz w:val="16"/>
              <w:szCs w:val="16"/>
            </w:rPr>
            <w:t>1</w:t>
          </w:r>
        </w:p>
      </w:tc>
      <w:tc>
        <w:tcPr>
          <w:tcW w:w="1734" w:type="dxa"/>
        </w:tcPr>
        <w:p w14:paraId="745AD7DB" w14:textId="77777777" w:rsidR="00CF694A" w:rsidRPr="001C3E0F" w:rsidRDefault="00CF694A" w:rsidP="00703375">
          <w:pPr>
            <w:spacing w:before="0" w:after="0"/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>
            <w:rPr>
              <w:sz w:val="16"/>
              <w:szCs w:val="16"/>
            </w:rPr>
            <w:t xml:space="preserve"> </w:t>
          </w:r>
          <w:r w:rsidR="007A5BAD">
            <w:rPr>
              <w:sz w:val="16"/>
              <w:szCs w:val="16"/>
            </w:rPr>
            <w:t>01.04.</w:t>
          </w:r>
          <w:r w:rsidR="005D56CA">
            <w:rPr>
              <w:sz w:val="16"/>
              <w:szCs w:val="16"/>
            </w:rPr>
            <w:t>2026</w:t>
          </w:r>
        </w:p>
      </w:tc>
    </w:tr>
    <w:tr w:rsidR="005E7E34" w:rsidRPr="008D67F2" w14:paraId="3F59BAF0" w14:textId="77777777" w:rsidTr="00DB7090">
      <w:trPr>
        <w:trHeight w:val="91"/>
      </w:trPr>
      <w:tc>
        <w:tcPr>
          <w:tcW w:w="9356" w:type="dxa"/>
          <w:gridSpan w:val="4"/>
        </w:tcPr>
        <w:p w14:paraId="1A9E20B7" w14:textId="77777777" w:rsidR="005E7E34" w:rsidRPr="001C3E0F" w:rsidRDefault="005E7E34" w:rsidP="005E7E34">
          <w:pPr>
            <w:spacing w:before="0" w:after="0"/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0D6995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0D6995">
            <w:rPr>
              <w:noProof/>
              <w:sz w:val="16"/>
              <w:szCs w:val="16"/>
            </w:rPr>
            <w:t>3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70655457" w14:textId="77777777" w:rsidR="00C8744C" w:rsidRPr="00203327" w:rsidRDefault="00C8744C" w:rsidP="00344ED2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C8744C" w:rsidRPr="00DC7770" w14:paraId="15848889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8D9E105" w14:textId="77777777" w:rsidR="00C8744C" w:rsidRPr="007A3B80" w:rsidRDefault="00C8744C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99A74ED" w14:textId="77777777" w:rsidR="00C8744C" w:rsidRPr="003111DC" w:rsidRDefault="00C8744C" w:rsidP="0018276C">
          <w:pPr>
            <w:rPr>
              <w:sz w:val="16"/>
              <w:szCs w:val="16"/>
              <w:lang w:val="en-US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3111DC">
            <w:rPr>
              <w:sz w:val="16"/>
              <w:szCs w:val="16"/>
              <w:lang w:val="en-US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472843">
            <w:rPr>
              <w:noProof/>
              <w:sz w:val="16"/>
              <w:szCs w:val="16"/>
              <w:lang w:val="en-US"/>
            </w:rPr>
            <w:t>Dokument1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C8744C" w:rsidRPr="007A3B80" w14:paraId="4252D722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8769A7B" w14:textId="77777777" w:rsidR="00C8744C" w:rsidRPr="007A3B80" w:rsidRDefault="00C8744C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91128B1" w14:textId="77777777" w:rsidR="00C8744C" w:rsidRPr="007A3B80" w:rsidRDefault="00EC1238" w:rsidP="0018276C">
          <w:pPr>
            <w:rPr>
              <w:bCs/>
              <w:sz w:val="16"/>
              <w:szCs w:val="16"/>
            </w:rPr>
          </w:pPr>
          <w:sdt>
            <w:sdtPr>
              <w:rPr>
                <w:bCs/>
                <w:sz w:val="16"/>
                <w:szCs w:val="16"/>
              </w:rPr>
              <w:id w:val="-8837462"/>
              <w:dropDownList>
                <w:listItem w:displayText="intern" w:value="intern"/>
                <w:listItem w:displayText="extern" w:value="extern"/>
              </w:dropDownList>
            </w:sdtPr>
            <w:sdtEndPr/>
            <w:sdtContent>
              <w:r w:rsidR="002478E8" w:rsidRPr="007A3B80">
                <w:rPr>
                  <w:bCs/>
                  <w:sz w:val="16"/>
                  <w:szCs w:val="16"/>
                </w:rPr>
                <w:t>intern</w:t>
              </w:r>
            </w:sdtContent>
          </w:sdt>
        </w:p>
      </w:tc>
    </w:tr>
    <w:tr w:rsidR="00C8744C" w:rsidRPr="007A3B80" w14:paraId="0028C66E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F13FC1A" w14:textId="77777777" w:rsidR="00C8744C" w:rsidRPr="007A3B80" w:rsidRDefault="00C8744C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(Owner)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CBB7FF6" w14:textId="77777777" w:rsidR="00C8744C" w:rsidRPr="007A3B80" w:rsidRDefault="00C8744C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</w:p>
      </w:tc>
    </w:tr>
    <w:tr w:rsidR="00C8744C" w:rsidRPr="007A3B80" w14:paraId="306F3F7E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7511712" w14:textId="77777777" w:rsidR="00C8744C" w:rsidRPr="007A3B80" w:rsidRDefault="007A3B80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CEECE5B" w14:textId="77777777" w:rsidR="00C8744C" w:rsidRPr="007A3B80" w:rsidRDefault="00C8744C" w:rsidP="0018276C">
          <w:pPr>
            <w:rPr>
              <w:bCs/>
              <w:sz w:val="16"/>
              <w:szCs w:val="16"/>
            </w:rPr>
          </w:pPr>
        </w:p>
      </w:tc>
    </w:tr>
    <w:tr w:rsidR="00C8744C" w:rsidRPr="007A3B80" w14:paraId="53CD4FC7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6E394B9" w14:textId="77777777" w:rsidR="00C8744C" w:rsidRPr="007A3B80" w:rsidRDefault="00C8744C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344ED2"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A81DBB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067A6594" w14:textId="77777777" w:rsidR="00C8744C" w:rsidRPr="00C8744C" w:rsidRDefault="00C8744C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2D01E" w14:textId="77777777" w:rsidR="00472843" w:rsidRDefault="00472843" w:rsidP="005E1668">
      <w:r>
        <w:separator/>
      </w:r>
    </w:p>
  </w:footnote>
  <w:footnote w:type="continuationSeparator" w:id="0">
    <w:p w14:paraId="21CDF52F" w14:textId="77777777" w:rsidR="00472843" w:rsidRDefault="00472843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5D159" w14:textId="77777777" w:rsidR="00D6313C" w:rsidRDefault="00383820" w:rsidP="00BF2FED">
    <w:r>
      <w:rPr>
        <w:noProof/>
      </w:rPr>
      <w:drawing>
        <wp:inline distT="0" distB="0" distL="0" distR="0" wp14:anchorId="2D8C98B4" wp14:editId="05CB0158">
          <wp:extent cx="1933575" cy="1082040"/>
          <wp:effectExtent l="0" t="0" r="9525" b="3810"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447"/>
                  <a:stretch/>
                </pic:blipFill>
                <pic:spPr bwMode="auto">
                  <a:xfrm>
                    <a:off x="0" y="0"/>
                    <a:ext cx="1933575" cy="10820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13"/>
      <w:gridCol w:w="4713"/>
    </w:tblGrid>
    <w:tr w:rsidR="002D7ABA" w14:paraId="03BCC7BF" w14:textId="77777777" w:rsidTr="009B4C7E">
      <w:trPr>
        <w:cantSplit/>
        <w:trHeight w:val="705"/>
      </w:trPr>
      <w:tc>
        <w:tcPr>
          <w:tcW w:w="4713" w:type="dxa"/>
          <w:vMerge w:val="restart"/>
          <w:vAlign w:val="center"/>
        </w:tcPr>
        <w:p w14:paraId="06DB65F4" w14:textId="77777777" w:rsidR="002D7ABA" w:rsidRDefault="002D7ABA" w:rsidP="002D7ABA">
          <w:pPr>
            <w:pStyle w:val="Kopfzeile"/>
            <w:tabs>
              <w:tab w:val="left" w:pos="270"/>
            </w:tabs>
            <w:rPr>
              <w:sz w:val="28"/>
            </w:rPr>
          </w:pPr>
          <w:r>
            <w:rPr>
              <w:noProof/>
              <w:lang w:eastAsia="de-CH"/>
            </w:rPr>
            <w:drawing>
              <wp:anchor distT="0" distB="0" distL="114300" distR="114300" simplePos="0" relativeHeight="251677696" behindDoc="0" locked="0" layoutInCell="1" allowOverlap="1" wp14:anchorId="57FF392D" wp14:editId="754153A1">
                <wp:simplePos x="0" y="0"/>
                <wp:positionH relativeFrom="column">
                  <wp:posOffset>175260</wp:posOffset>
                </wp:positionH>
                <wp:positionV relativeFrom="paragraph">
                  <wp:posOffset>17145</wp:posOffset>
                </wp:positionV>
                <wp:extent cx="2101215" cy="588010"/>
                <wp:effectExtent l="0" t="0" r="0" b="2540"/>
                <wp:wrapNone/>
                <wp:docPr id="12" name="Bild 5" descr="bsd_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bsd_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121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713" w:type="dxa"/>
          <w:vAlign w:val="center"/>
        </w:tcPr>
        <w:p w14:paraId="29E2FAD0" w14:textId="77777777" w:rsidR="002D7ABA" w:rsidRPr="00B44260" w:rsidRDefault="002D7ABA" w:rsidP="00B13478">
          <w:pPr>
            <w:pStyle w:val="Kopfzeile"/>
            <w:rPr>
              <w:szCs w:val="20"/>
            </w:rPr>
          </w:pPr>
          <w:r w:rsidRPr="00B44260">
            <w:rPr>
              <w:szCs w:val="20"/>
            </w:rPr>
            <w:t>Dokument</w:t>
          </w:r>
        </w:p>
      </w:tc>
    </w:tr>
    <w:tr w:rsidR="002D7ABA" w14:paraId="1DBD6E3C" w14:textId="77777777" w:rsidTr="009B4C7E">
      <w:trPr>
        <w:cantSplit/>
        <w:trHeight w:val="705"/>
      </w:trPr>
      <w:tc>
        <w:tcPr>
          <w:tcW w:w="4713" w:type="dxa"/>
          <w:vMerge/>
          <w:vAlign w:val="center"/>
        </w:tcPr>
        <w:p w14:paraId="7C47971E" w14:textId="77777777" w:rsidR="002D7ABA" w:rsidRDefault="002D7ABA" w:rsidP="00B13478">
          <w:pPr>
            <w:pStyle w:val="Kopfzeile"/>
            <w:rPr>
              <w:noProof/>
              <w:lang w:eastAsia="de-CH"/>
            </w:rPr>
          </w:pPr>
        </w:p>
      </w:tc>
      <w:tc>
        <w:tcPr>
          <w:tcW w:w="4713" w:type="dxa"/>
          <w:vAlign w:val="center"/>
        </w:tcPr>
        <w:p w14:paraId="617D4498" w14:textId="77777777" w:rsidR="002D7ABA" w:rsidRPr="002D7ABA" w:rsidRDefault="002D7ABA" w:rsidP="00B13478">
          <w:pPr>
            <w:pStyle w:val="Kopfzeile"/>
            <w:rPr>
              <w:b/>
              <w:szCs w:val="20"/>
            </w:rPr>
          </w:pPr>
        </w:p>
      </w:tc>
    </w:tr>
  </w:tbl>
  <w:p w14:paraId="073AC6AC" w14:textId="77777777" w:rsidR="00224A76" w:rsidRDefault="00224A7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CC8CC3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D6D59"/>
    <w:multiLevelType w:val="hybridMultilevel"/>
    <w:tmpl w:val="8EAA785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5342BA4"/>
    <w:multiLevelType w:val="hybridMultilevel"/>
    <w:tmpl w:val="F618997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9C4C82"/>
    <w:multiLevelType w:val="hybridMultilevel"/>
    <w:tmpl w:val="C12C629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A0203"/>
    <w:multiLevelType w:val="hybridMultilevel"/>
    <w:tmpl w:val="DBBA0946"/>
    <w:lvl w:ilvl="0" w:tplc="0938057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F212CE"/>
    <w:multiLevelType w:val="hybridMultilevel"/>
    <w:tmpl w:val="524A56A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2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843"/>
    <w:rsid w:val="00003EC0"/>
    <w:rsid w:val="000137FF"/>
    <w:rsid w:val="0001596E"/>
    <w:rsid w:val="000162F6"/>
    <w:rsid w:val="00031ACB"/>
    <w:rsid w:val="00033CEC"/>
    <w:rsid w:val="00044F6E"/>
    <w:rsid w:val="0005027D"/>
    <w:rsid w:val="00055C6A"/>
    <w:rsid w:val="00061CFF"/>
    <w:rsid w:val="00061D90"/>
    <w:rsid w:val="00071BA3"/>
    <w:rsid w:val="000726E5"/>
    <w:rsid w:val="000750AB"/>
    <w:rsid w:val="00076680"/>
    <w:rsid w:val="00077DE9"/>
    <w:rsid w:val="000804FB"/>
    <w:rsid w:val="00081FAE"/>
    <w:rsid w:val="00095674"/>
    <w:rsid w:val="000A1E13"/>
    <w:rsid w:val="000B1D01"/>
    <w:rsid w:val="000B38FF"/>
    <w:rsid w:val="000B529A"/>
    <w:rsid w:val="000D5380"/>
    <w:rsid w:val="000D6995"/>
    <w:rsid w:val="000D717C"/>
    <w:rsid w:val="000E2AB8"/>
    <w:rsid w:val="000E6F29"/>
    <w:rsid w:val="000F347D"/>
    <w:rsid w:val="00102456"/>
    <w:rsid w:val="00130BD7"/>
    <w:rsid w:val="00132506"/>
    <w:rsid w:val="00136DD5"/>
    <w:rsid w:val="001447A2"/>
    <w:rsid w:val="0017199C"/>
    <w:rsid w:val="00181F65"/>
    <w:rsid w:val="0018276C"/>
    <w:rsid w:val="00197A56"/>
    <w:rsid w:val="001A2D3A"/>
    <w:rsid w:val="001A4CC3"/>
    <w:rsid w:val="001D001F"/>
    <w:rsid w:val="001D092A"/>
    <w:rsid w:val="001D7836"/>
    <w:rsid w:val="001E1ED3"/>
    <w:rsid w:val="001E222F"/>
    <w:rsid w:val="001E2ED9"/>
    <w:rsid w:val="001E649A"/>
    <w:rsid w:val="001F13AA"/>
    <w:rsid w:val="00202DCD"/>
    <w:rsid w:val="00203327"/>
    <w:rsid w:val="002042BA"/>
    <w:rsid w:val="00211F5E"/>
    <w:rsid w:val="00224A76"/>
    <w:rsid w:val="0023062F"/>
    <w:rsid w:val="00232E99"/>
    <w:rsid w:val="00234A2E"/>
    <w:rsid w:val="002478E8"/>
    <w:rsid w:val="0025123D"/>
    <w:rsid w:val="00254746"/>
    <w:rsid w:val="00254D01"/>
    <w:rsid w:val="002562CF"/>
    <w:rsid w:val="002571B9"/>
    <w:rsid w:val="002625B5"/>
    <w:rsid w:val="00270E45"/>
    <w:rsid w:val="00284B39"/>
    <w:rsid w:val="0029405B"/>
    <w:rsid w:val="0029508B"/>
    <w:rsid w:val="002A3DD7"/>
    <w:rsid w:val="002A4A69"/>
    <w:rsid w:val="002C33C1"/>
    <w:rsid w:val="002C4535"/>
    <w:rsid w:val="002D09F0"/>
    <w:rsid w:val="002D441A"/>
    <w:rsid w:val="002D7ABA"/>
    <w:rsid w:val="002E2771"/>
    <w:rsid w:val="002E7FC5"/>
    <w:rsid w:val="002F3ABC"/>
    <w:rsid w:val="00302F8A"/>
    <w:rsid w:val="00305C29"/>
    <w:rsid w:val="003078E6"/>
    <w:rsid w:val="0030792B"/>
    <w:rsid w:val="003111DC"/>
    <w:rsid w:val="00317F9F"/>
    <w:rsid w:val="00322DD4"/>
    <w:rsid w:val="003231FF"/>
    <w:rsid w:val="0032771E"/>
    <w:rsid w:val="00330896"/>
    <w:rsid w:val="00332452"/>
    <w:rsid w:val="003344B1"/>
    <w:rsid w:val="003413E6"/>
    <w:rsid w:val="00344ED2"/>
    <w:rsid w:val="00356AAF"/>
    <w:rsid w:val="003620C0"/>
    <w:rsid w:val="00375F1E"/>
    <w:rsid w:val="00383820"/>
    <w:rsid w:val="003849CD"/>
    <w:rsid w:val="003A5651"/>
    <w:rsid w:val="003C1647"/>
    <w:rsid w:val="003C491F"/>
    <w:rsid w:val="003D1CAA"/>
    <w:rsid w:val="003D6691"/>
    <w:rsid w:val="003F6D48"/>
    <w:rsid w:val="00400DFC"/>
    <w:rsid w:val="004050A0"/>
    <w:rsid w:val="004232C1"/>
    <w:rsid w:val="004302EC"/>
    <w:rsid w:val="00437F86"/>
    <w:rsid w:val="00441350"/>
    <w:rsid w:val="004429DC"/>
    <w:rsid w:val="004506F6"/>
    <w:rsid w:val="00463499"/>
    <w:rsid w:val="0046500C"/>
    <w:rsid w:val="00472843"/>
    <w:rsid w:val="00473CF2"/>
    <w:rsid w:val="0048271B"/>
    <w:rsid w:val="004879F5"/>
    <w:rsid w:val="004A0F20"/>
    <w:rsid w:val="004A1EDF"/>
    <w:rsid w:val="004A2517"/>
    <w:rsid w:val="004A25D2"/>
    <w:rsid w:val="004A2651"/>
    <w:rsid w:val="004A31C9"/>
    <w:rsid w:val="004A6DF4"/>
    <w:rsid w:val="004C5EA5"/>
    <w:rsid w:val="004D047F"/>
    <w:rsid w:val="004D4065"/>
    <w:rsid w:val="004E331C"/>
    <w:rsid w:val="004E7B0B"/>
    <w:rsid w:val="00522B86"/>
    <w:rsid w:val="00527D53"/>
    <w:rsid w:val="00537EAA"/>
    <w:rsid w:val="00541E0B"/>
    <w:rsid w:val="00543C56"/>
    <w:rsid w:val="005478A4"/>
    <w:rsid w:val="00547AE5"/>
    <w:rsid w:val="00552B4A"/>
    <w:rsid w:val="00552D16"/>
    <w:rsid w:val="005558DD"/>
    <w:rsid w:val="00562352"/>
    <w:rsid w:val="00571BED"/>
    <w:rsid w:val="00575615"/>
    <w:rsid w:val="005906A3"/>
    <w:rsid w:val="00595087"/>
    <w:rsid w:val="005A185E"/>
    <w:rsid w:val="005A43D0"/>
    <w:rsid w:val="005B39B1"/>
    <w:rsid w:val="005B3FF4"/>
    <w:rsid w:val="005C2B15"/>
    <w:rsid w:val="005C3C32"/>
    <w:rsid w:val="005D18BA"/>
    <w:rsid w:val="005D3672"/>
    <w:rsid w:val="005D4FEC"/>
    <w:rsid w:val="005D56CA"/>
    <w:rsid w:val="005D637B"/>
    <w:rsid w:val="005D6F8C"/>
    <w:rsid w:val="005E026F"/>
    <w:rsid w:val="005E1668"/>
    <w:rsid w:val="005E1BDC"/>
    <w:rsid w:val="005E507C"/>
    <w:rsid w:val="005E7E34"/>
    <w:rsid w:val="005F476C"/>
    <w:rsid w:val="005F6189"/>
    <w:rsid w:val="006048DA"/>
    <w:rsid w:val="00607736"/>
    <w:rsid w:val="00610C7E"/>
    <w:rsid w:val="0061320F"/>
    <w:rsid w:val="0061471F"/>
    <w:rsid w:val="0062548D"/>
    <w:rsid w:val="00640B53"/>
    <w:rsid w:val="00645BAB"/>
    <w:rsid w:val="00646AC7"/>
    <w:rsid w:val="00654434"/>
    <w:rsid w:val="0066382C"/>
    <w:rsid w:val="006776D7"/>
    <w:rsid w:val="006816DF"/>
    <w:rsid w:val="00691678"/>
    <w:rsid w:val="00695FD4"/>
    <w:rsid w:val="006A353E"/>
    <w:rsid w:val="006B54FA"/>
    <w:rsid w:val="006E5287"/>
    <w:rsid w:val="006E5378"/>
    <w:rsid w:val="006E5BEC"/>
    <w:rsid w:val="006E6535"/>
    <w:rsid w:val="00703375"/>
    <w:rsid w:val="007041D3"/>
    <w:rsid w:val="00707E27"/>
    <w:rsid w:val="00720A21"/>
    <w:rsid w:val="00721351"/>
    <w:rsid w:val="00723587"/>
    <w:rsid w:val="00733F52"/>
    <w:rsid w:val="007412D2"/>
    <w:rsid w:val="00744CD2"/>
    <w:rsid w:val="00747914"/>
    <w:rsid w:val="00752960"/>
    <w:rsid w:val="007547A6"/>
    <w:rsid w:val="00773C52"/>
    <w:rsid w:val="00782E73"/>
    <w:rsid w:val="007845FD"/>
    <w:rsid w:val="00784860"/>
    <w:rsid w:val="007A3B80"/>
    <w:rsid w:val="007A5BAD"/>
    <w:rsid w:val="007B7FEF"/>
    <w:rsid w:val="007C19CA"/>
    <w:rsid w:val="007C41CE"/>
    <w:rsid w:val="007C7999"/>
    <w:rsid w:val="007D0B88"/>
    <w:rsid w:val="007E03C6"/>
    <w:rsid w:val="00805DBB"/>
    <w:rsid w:val="0081226B"/>
    <w:rsid w:val="00821E3E"/>
    <w:rsid w:val="00822FF3"/>
    <w:rsid w:val="00832748"/>
    <w:rsid w:val="008350A1"/>
    <w:rsid w:val="008474AF"/>
    <w:rsid w:val="0085730E"/>
    <w:rsid w:val="008604A4"/>
    <w:rsid w:val="00864981"/>
    <w:rsid w:val="00870959"/>
    <w:rsid w:val="00870E37"/>
    <w:rsid w:val="008838B6"/>
    <w:rsid w:val="00884142"/>
    <w:rsid w:val="008844C0"/>
    <w:rsid w:val="00885D33"/>
    <w:rsid w:val="00890C23"/>
    <w:rsid w:val="008A69E7"/>
    <w:rsid w:val="008C7AF9"/>
    <w:rsid w:val="008D28C6"/>
    <w:rsid w:val="008D2EEA"/>
    <w:rsid w:val="008F78DC"/>
    <w:rsid w:val="00901B67"/>
    <w:rsid w:val="00903906"/>
    <w:rsid w:val="009051E4"/>
    <w:rsid w:val="00907D31"/>
    <w:rsid w:val="00914EB5"/>
    <w:rsid w:val="009231E1"/>
    <w:rsid w:val="00932EB4"/>
    <w:rsid w:val="0093447E"/>
    <w:rsid w:val="009448B5"/>
    <w:rsid w:val="0095733C"/>
    <w:rsid w:val="00963392"/>
    <w:rsid w:val="0096681C"/>
    <w:rsid w:val="0097374A"/>
    <w:rsid w:val="009805C5"/>
    <w:rsid w:val="009A4704"/>
    <w:rsid w:val="009A67CF"/>
    <w:rsid w:val="009B3A21"/>
    <w:rsid w:val="009D4DA0"/>
    <w:rsid w:val="009E2A87"/>
    <w:rsid w:val="009F1F0F"/>
    <w:rsid w:val="00A0042F"/>
    <w:rsid w:val="00A12554"/>
    <w:rsid w:val="00A170FB"/>
    <w:rsid w:val="00A22DD7"/>
    <w:rsid w:val="00A25829"/>
    <w:rsid w:val="00A27230"/>
    <w:rsid w:val="00A32CE6"/>
    <w:rsid w:val="00A32F34"/>
    <w:rsid w:val="00A36FC3"/>
    <w:rsid w:val="00A45E75"/>
    <w:rsid w:val="00A67B85"/>
    <w:rsid w:val="00A7672D"/>
    <w:rsid w:val="00A81DBB"/>
    <w:rsid w:val="00A95C48"/>
    <w:rsid w:val="00A96AF3"/>
    <w:rsid w:val="00AA10AC"/>
    <w:rsid w:val="00AA201B"/>
    <w:rsid w:val="00AB7241"/>
    <w:rsid w:val="00AC05F6"/>
    <w:rsid w:val="00AD0E96"/>
    <w:rsid w:val="00AD2CF7"/>
    <w:rsid w:val="00AE439A"/>
    <w:rsid w:val="00AF00E5"/>
    <w:rsid w:val="00AF1B4F"/>
    <w:rsid w:val="00AF30B9"/>
    <w:rsid w:val="00AF4C66"/>
    <w:rsid w:val="00B13478"/>
    <w:rsid w:val="00B44260"/>
    <w:rsid w:val="00B60371"/>
    <w:rsid w:val="00B616AE"/>
    <w:rsid w:val="00B77DB9"/>
    <w:rsid w:val="00B939D1"/>
    <w:rsid w:val="00BC18C4"/>
    <w:rsid w:val="00BC5FF5"/>
    <w:rsid w:val="00BC75DD"/>
    <w:rsid w:val="00BE1607"/>
    <w:rsid w:val="00BE577D"/>
    <w:rsid w:val="00BF2FED"/>
    <w:rsid w:val="00BF6976"/>
    <w:rsid w:val="00C1260C"/>
    <w:rsid w:val="00C127A6"/>
    <w:rsid w:val="00C16B97"/>
    <w:rsid w:val="00C24A31"/>
    <w:rsid w:val="00C24A33"/>
    <w:rsid w:val="00C36310"/>
    <w:rsid w:val="00C37389"/>
    <w:rsid w:val="00C60F80"/>
    <w:rsid w:val="00C66873"/>
    <w:rsid w:val="00C7731B"/>
    <w:rsid w:val="00C802E5"/>
    <w:rsid w:val="00C85062"/>
    <w:rsid w:val="00C8744C"/>
    <w:rsid w:val="00C92B54"/>
    <w:rsid w:val="00C96C8F"/>
    <w:rsid w:val="00C96C9A"/>
    <w:rsid w:val="00CC069A"/>
    <w:rsid w:val="00CC1E7D"/>
    <w:rsid w:val="00CD0D13"/>
    <w:rsid w:val="00CD377D"/>
    <w:rsid w:val="00CD3907"/>
    <w:rsid w:val="00CF5AFD"/>
    <w:rsid w:val="00CF694A"/>
    <w:rsid w:val="00CF7A74"/>
    <w:rsid w:val="00D00EA8"/>
    <w:rsid w:val="00D0152F"/>
    <w:rsid w:val="00D035FB"/>
    <w:rsid w:val="00D07336"/>
    <w:rsid w:val="00D12501"/>
    <w:rsid w:val="00D13D74"/>
    <w:rsid w:val="00D35822"/>
    <w:rsid w:val="00D47FCB"/>
    <w:rsid w:val="00D57B2B"/>
    <w:rsid w:val="00D61902"/>
    <w:rsid w:val="00D6313C"/>
    <w:rsid w:val="00D65ED9"/>
    <w:rsid w:val="00D87D89"/>
    <w:rsid w:val="00D975AB"/>
    <w:rsid w:val="00DA087C"/>
    <w:rsid w:val="00DB68E7"/>
    <w:rsid w:val="00DC260E"/>
    <w:rsid w:val="00DC7770"/>
    <w:rsid w:val="00DE6800"/>
    <w:rsid w:val="00DF10EB"/>
    <w:rsid w:val="00E05192"/>
    <w:rsid w:val="00E07AE6"/>
    <w:rsid w:val="00E12B1F"/>
    <w:rsid w:val="00E1405F"/>
    <w:rsid w:val="00E2262E"/>
    <w:rsid w:val="00E22908"/>
    <w:rsid w:val="00E40B72"/>
    <w:rsid w:val="00E44D51"/>
    <w:rsid w:val="00E5041B"/>
    <w:rsid w:val="00E60160"/>
    <w:rsid w:val="00E64DBC"/>
    <w:rsid w:val="00E856D0"/>
    <w:rsid w:val="00E85781"/>
    <w:rsid w:val="00E978AF"/>
    <w:rsid w:val="00EA13D1"/>
    <w:rsid w:val="00EA1913"/>
    <w:rsid w:val="00EA3591"/>
    <w:rsid w:val="00EA4B7A"/>
    <w:rsid w:val="00EB0AE6"/>
    <w:rsid w:val="00EC1238"/>
    <w:rsid w:val="00EC25E1"/>
    <w:rsid w:val="00EC4A95"/>
    <w:rsid w:val="00EC5BC3"/>
    <w:rsid w:val="00EC7D07"/>
    <w:rsid w:val="00ED61AE"/>
    <w:rsid w:val="00EE2636"/>
    <w:rsid w:val="00EF7AC7"/>
    <w:rsid w:val="00F051ED"/>
    <w:rsid w:val="00F11FD5"/>
    <w:rsid w:val="00F158E8"/>
    <w:rsid w:val="00F20269"/>
    <w:rsid w:val="00F22C9B"/>
    <w:rsid w:val="00F54A94"/>
    <w:rsid w:val="00F855CA"/>
    <w:rsid w:val="00F85EEC"/>
    <w:rsid w:val="00F969E1"/>
    <w:rsid w:val="00FB2A0D"/>
    <w:rsid w:val="00FC60AE"/>
    <w:rsid w:val="00FC7268"/>
    <w:rsid w:val="00FE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;"/>
  <w14:docId w14:val="2E8E2A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6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1E222F"/>
    <w:pPr>
      <w:spacing w:before="120" w:after="120"/>
      <w:ind w:left="0" w:firstLine="0"/>
    </w:pPr>
    <w:rPr>
      <w:rFonts w:eastAsia="Times New Roman" w:cs="Arial"/>
      <w:sz w:val="20"/>
      <w:szCs w:val="24"/>
      <w:lang w:val="de-CH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eastAsiaTheme="majorEastAsia" w:cstheme="majorBidi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ind w:left="851" w:hanging="851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basedOn w:val="Absatz-Standardschriftart"/>
    <w:link w:val="berschrift1"/>
    <w:uiPriority w:val="9"/>
    <w:rsid w:val="00061D90"/>
    <w:rPr>
      <w:rFonts w:eastAsiaTheme="majorEastAsia" w:cstheme="majorBidi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basedOn w:val="Absatz-Standardschriftart"/>
    <w:link w:val="berschrift2"/>
    <w:uiPriority w:val="9"/>
    <w:rsid w:val="0066382C"/>
    <w:rPr>
      <w:rFonts w:eastAsiaTheme="majorEastAsia" w:cstheme="majorBidi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basedOn w:val="Absatz-Standardschriftart"/>
    <w:link w:val="berschrift3"/>
    <w:uiPriority w:val="9"/>
    <w:rsid w:val="0066382C"/>
    <w:rPr>
      <w:rFonts w:eastAsiaTheme="majorEastAsia" w:cstheme="majorBidi"/>
      <w:b/>
      <w:b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638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6382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638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6382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B-CHAufzaehlung">
    <w:name w:val="B-CH_Aufzaehlung"/>
    <w:basedOn w:val="Standard"/>
    <w:qFormat/>
    <w:rsid w:val="00EF7AC7"/>
    <w:pPr>
      <w:numPr>
        <w:numId w:val="2"/>
      </w:numPr>
      <w:tabs>
        <w:tab w:val="left" w:pos="851"/>
      </w:tabs>
      <w:spacing w:before="60" w:after="60"/>
      <w:ind w:left="709" w:hanging="425"/>
    </w:pPr>
  </w:style>
  <w:style w:type="paragraph" w:customStyle="1" w:styleId="B-CHNummerierung">
    <w:name w:val="B-CH_Nummerierung"/>
    <w:basedOn w:val="B-CHAufzaehlung"/>
    <w:qFormat/>
    <w:rsid w:val="00EF7AC7"/>
    <w:pPr>
      <w:numPr>
        <w:numId w:val="3"/>
      </w:numPr>
      <w:ind w:left="709" w:hanging="425"/>
    </w:pPr>
  </w:style>
  <w:style w:type="paragraph" w:customStyle="1" w:styleId="B-CHUeberschrift1">
    <w:name w:val="B-CH_Ueberschrift_1"/>
    <w:basedOn w:val="berschrift1"/>
    <w:next w:val="Standard"/>
    <w:qFormat/>
    <w:rsid w:val="00EF7AC7"/>
    <w:pPr>
      <w:spacing w:before="360"/>
    </w:pPr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EF7AC7"/>
    <w:pPr>
      <w:spacing w:before="240" w:after="120"/>
    </w:pPr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EF7AC7"/>
    <w:pPr>
      <w:spacing w:before="240"/>
    </w:pPr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basedOn w:val="Absatz-Standardschriftart"/>
    <w:uiPriority w:val="99"/>
    <w:semiHidden/>
    <w:rsid w:val="00C8744C"/>
    <w:rPr>
      <w:color w:val="808080"/>
    </w:rPr>
  </w:style>
  <w:style w:type="paragraph" w:styleId="Listenabsatz">
    <w:name w:val="List Paragraph"/>
    <w:basedOn w:val="Standard"/>
    <w:uiPriority w:val="34"/>
    <w:qFormat/>
    <w:rsid w:val="00932EB4"/>
    <w:pPr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krper">
    <w:name w:val="Body Text"/>
    <w:basedOn w:val="Standard"/>
    <w:link w:val="TextkrperZchn"/>
    <w:rsid w:val="007412D2"/>
    <w:pPr>
      <w:spacing w:before="0" w:after="0"/>
    </w:pPr>
    <w:rPr>
      <w:rFonts w:cs="Times New Roman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rsid w:val="007412D2"/>
    <w:rPr>
      <w:rFonts w:eastAsia="Times New Roman" w:cs="Times New Roman"/>
      <w:szCs w:val="20"/>
      <w:lang w:val="de-CH" w:eastAsia="de-DE"/>
    </w:rPr>
  </w:style>
  <w:style w:type="character" w:styleId="Hyperlink">
    <w:name w:val="Hyperlink"/>
    <w:basedOn w:val="Absatz-Standardschriftart"/>
    <w:uiPriority w:val="99"/>
    <w:unhideWhenUsed/>
    <w:rsid w:val="00832748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C1260C"/>
    <w:rPr>
      <w:color w:val="800080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B3FF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B3FF4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5B3FF4"/>
    <w:rPr>
      <w:rFonts w:eastAsia="Times New Roman" w:cs="Arial"/>
      <w:sz w:val="20"/>
      <w:szCs w:val="20"/>
      <w:lang w:val="de-CH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B3F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B3FF4"/>
    <w:rPr>
      <w:rFonts w:eastAsia="Times New Roman" w:cs="Arial"/>
      <w:b/>
      <w:bCs/>
      <w:sz w:val="20"/>
      <w:szCs w:val="20"/>
      <w:lang w:val="de-CH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C7770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A67B85"/>
    <w:pPr>
      <w:spacing w:after="0"/>
      <w:ind w:left="0" w:firstLine="0"/>
    </w:pPr>
    <w:rPr>
      <w:rFonts w:eastAsia="Times New Roman" w:cs="Arial"/>
      <w:sz w:val="20"/>
      <w:szCs w:val="24"/>
      <w:lang w:val="de-CH" w:eastAsia="de-DE"/>
    </w:rPr>
  </w:style>
  <w:style w:type="character" w:customStyle="1" w:styleId="Formatvorlage1">
    <w:name w:val="Formatvorlage1"/>
    <w:basedOn w:val="Absatz-Standardschriftart"/>
    <w:uiPriority w:val="1"/>
    <w:rsid w:val="0029508B"/>
    <w:rPr>
      <w:rFonts w:ascii="Arial" w:hAnsi="Arial"/>
      <w:sz w:val="24"/>
    </w:rPr>
  </w:style>
  <w:style w:type="character" w:customStyle="1" w:styleId="Formatvorlage2">
    <w:name w:val="Formatvorlage2"/>
    <w:basedOn w:val="Absatz-Standardschriftart"/>
    <w:uiPriority w:val="1"/>
    <w:rsid w:val="0029508B"/>
    <w:rPr>
      <w:sz w:val="20"/>
    </w:rPr>
  </w:style>
  <w:style w:type="character" w:styleId="Hervorhebung">
    <w:name w:val="Emphasis"/>
    <w:basedOn w:val="Absatz-Standardschriftart"/>
    <w:uiPriority w:val="20"/>
    <w:qFormat/>
    <w:rsid w:val="004650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001BD-28C0-4007-B4A1-E6B17C1B5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FOR_Information_Consent_Quality_and_Research_I.dotx</Template>
  <TotalTime>0</TotalTime>
  <Pages>2</Pages>
  <Words>562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srk</Company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Tabitha Bucher</dc:creator>
  <cp:lastModifiedBy>Tabitha Bucher</cp:lastModifiedBy>
  <cp:revision>26</cp:revision>
  <cp:lastPrinted>2018-11-30T10:07:00Z</cp:lastPrinted>
  <dcterms:created xsi:type="dcterms:W3CDTF">2026-01-22T09:16:00Z</dcterms:created>
  <dcterms:modified xsi:type="dcterms:W3CDTF">2026-02-17T08:42:00Z</dcterms:modified>
</cp:coreProperties>
</file>