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8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292BEC" w:rsidRPr="003C33F5" w14:paraId="15DC380E" w14:textId="77777777" w:rsidTr="003C33F5">
        <w:tc>
          <w:tcPr>
            <w:tcW w:w="10318" w:type="dxa"/>
          </w:tcPr>
          <w:p w14:paraId="30505BBD" w14:textId="7E470856" w:rsidR="00292BEC" w:rsidRPr="00C47C75" w:rsidRDefault="00935164" w:rsidP="00A64BC3">
            <w:pPr>
              <w:pStyle w:val="berschrift2"/>
              <w:tabs>
                <w:tab w:val="left" w:pos="2050"/>
              </w:tabs>
              <w:spacing w:before="60" w:after="60"/>
              <w:rPr>
                <w:sz w:val="24"/>
                <w:szCs w:val="24"/>
                <w:lang w:val="it-CH"/>
              </w:rPr>
            </w:pPr>
            <w:r w:rsidRPr="00C47C75">
              <w:rPr>
                <w:sz w:val="24"/>
                <w:szCs w:val="24"/>
                <w:lang w:val="it-CH"/>
              </w:rPr>
              <w:t>Question</w:t>
            </w:r>
            <w:r w:rsidR="00A45168" w:rsidRPr="00C47C75">
              <w:rPr>
                <w:sz w:val="24"/>
                <w:szCs w:val="24"/>
                <w:lang w:val="it-CH"/>
              </w:rPr>
              <w:t xml:space="preserve">ario medico CT/VT </w:t>
            </w:r>
            <w:r w:rsidR="00D62AA4">
              <w:rPr>
                <w:sz w:val="24"/>
                <w:szCs w:val="24"/>
                <w:lang w:val="it-CH"/>
              </w:rPr>
              <w:t xml:space="preserve">e </w:t>
            </w:r>
            <w:r w:rsidR="00881C92" w:rsidRPr="00C47C75">
              <w:rPr>
                <w:sz w:val="24"/>
                <w:szCs w:val="24"/>
                <w:lang w:val="it-CH"/>
              </w:rPr>
              <w:t>Medical CheckUp</w:t>
            </w:r>
          </w:p>
        </w:tc>
      </w:tr>
    </w:tbl>
    <w:p w14:paraId="3C5F351F" w14:textId="77777777" w:rsidR="00292BEC" w:rsidRPr="00D62AA4" w:rsidRDefault="00292BEC">
      <w:pPr>
        <w:pStyle w:val="Text"/>
        <w:spacing w:after="0"/>
        <w:rPr>
          <w:sz w:val="8"/>
          <w:szCs w:val="8"/>
          <w:lang w:val="it-CH"/>
        </w:rPr>
      </w:pPr>
    </w:p>
    <w:tbl>
      <w:tblPr>
        <w:tblW w:w="103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2F6FD5" w:rsidRPr="00C47C75" w14:paraId="449104CF" w14:textId="77777777" w:rsidTr="003C33F5">
        <w:trPr>
          <w:trHeight w:val="340"/>
        </w:trPr>
        <w:tc>
          <w:tcPr>
            <w:tcW w:w="10318" w:type="dxa"/>
          </w:tcPr>
          <w:p w14:paraId="2B85BD68" w14:textId="083DFAAF" w:rsidR="002F6FD5" w:rsidRPr="00C47C75" w:rsidRDefault="002F6FD5" w:rsidP="00226CC7">
            <w:pPr>
              <w:rPr>
                <w:szCs w:val="22"/>
                <w:lang w:val="it-CH"/>
              </w:rPr>
            </w:pPr>
            <w:r w:rsidRPr="00C47C75">
              <w:rPr>
                <w:szCs w:val="22"/>
                <w:lang w:val="it-CH"/>
              </w:rPr>
              <w:t>GRID</w:t>
            </w:r>
            <w:r w:rsidR="00226CC7">
              <w:rPr>
                <w:szCs w:val="22"/>
                <w:lang w:val="it-CH"/>
              </w:rPr>
              <w:t xml:space="preserve"> </w:t>
            </w:r>
            <w:r>
              <w:rPr>
                <w:szCs w:val="22"/>
                <w:lang w:val="it-CH"/>
              </w:rPr>
              <w:t>/</w:t>
            </w:r>
            <w:r w:rsidR="00226CC7">
              <w:rPr>
                <w:szCs w:val="22"/>
                <w:lang w:val="it-CH"/>
              </w:rPr>
              <w:t xml:space="preserve"> </w:t>
            </w:r>
            <w:r>
              <w:rPr>
                <w:szCs w:val="22"/>
                <w:lang w:val="it-CH"/>
              </w:rPr>
              <w:t>R</w:t>
            </w:r>
            <w:r w:rsidR="00226CC7">
              <w:rPr>
                <w:szCs w:val="22"/>
                <w:lang w:val="it-CH"/>
              </w:rPr>
              <w:t>ELATED-</w:t>
            </w:r>
            <w:r>
              <w:rPr>
                <w:szCs w:val="22"/>
                <w:lang w:val="it-CH"/>
              </w:rPr>
              <w:t>ID</w:t>
            </w:r>
            <w:r w:rsidRPr="00C47C75">
              <w:rPr>
                <w:szCs w:val="22"/>
                <w:lang w:val="it-CH"/>
              </w:rPr>
              <w:t xml:space="preserve">: </w:t>
            </w:r>
            <w:r w:rsidRPr="00C47C75">
              <w:rPr>
                <w:b/>
                <w:szCs w:val="22"/>
                <w:lang w:val="it-CH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Pr="00C47C75">
              <w:rPr>
                <w:b/>
                <w:szCs w:val="22"/>
                <w:lang w:val="it-CH"/>
              </w:rPr>
              <w:instrText xml:space="preserve"> FORMTEXT </w:instrText>
            </w:r>
            <w:r w:rsidRPr="00C47C75">
              <w:rPr>
                <w:b/>
                <w:szCs w:val="22"/>
                <w:lang w:val="it-CH"/>
              </w:rPr>
            </w:r>
            <w:r w:rsidRPr="00C47C75">
              <w:rPr>
                <w:b/>
                <w:szCs w:val="22"/>
                <w:lang w:val="it-CH"/>
              </w:rPr>
              <w:fldChar w:fldCharType="separate"/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szCs w:val="22"/>
                <w:lang w:val="it-CH"/>
              </w:rPr>
              <w:fldChar w:fldCharType="end"/>
            </w:r>
            <w:bookmarkEnd w:id="0"/>
          </w:p>
        </w:tc>
      </w:tr>
    </w:tbl>
    <w:p w14:paraId="6C31D041" w14:textId="38FBC95B" w:rsidR="00A46BE2" w:rsidRPr="00C47C75" w:rsidRDefault="00DD3DA9" w:rsidP="003C33F5">
      <w:pPr>
        <w:spacing w:before="120" w:after="120"/>
        <w:ind w:left="-142" w:right="282"/>
        <w:jc w:val="both"/>
        <w:rPr>
          <w:sz w:val="18"/>
          <w:lang w:val="it-CH"/>
        </w:rPr>
      </w:pPr>
      <w:r w:rsidRPr="00C47C75">
        <w:rPr>
          <w:sz w:val="18"/>
          <w:lang w:val="it-CH"/>
        </w:rPr>
        <w:t>La ringraziamo se</w:t>
      </w:r>
      <w:r w:rsidR="000049A4" w:rsidRPr="00C47C75">
        <w:rPr>
          <w:sz w:val="18"/>
          <w:lang w:val="it-CH"/>
        </w:rPr>
        <w:t xml:space="preserve"> ora</w:t>
      </w:r>
      <w:r w:rsidRPr="00C47C75">
        <w:rPr>
          <w:sz w:val="18"/>
          <w:lang w:val="it-CH"/>
        </w:rPr>
        <w:t xml:space="preserve"> v</w:t>
      </w:r>
      <w:r w:rsidR="000049A4" w:rsidRPr="00C47C75">
        <w:rPr>
          <w:sz w:val="18"/>
          <w:lang w:val="it-CH"/>
        </w:rPr>
        <w:t>orrà</w:t>
      </w:r>
      <w:r w:rsidRPr="00C47C75">
        <w:rPr>
          <w:sz w:val="18"/>
          <w:lang w:val="it-CH"/>
        </w:rPr>
        <w:t xml:space="preserve"> rispondere con la massima sincerità alle domande che seguono segnando con una croce la casella corrispondente. C</w:t>
      </w:r>
      <w:r w:rsidR="009E7ECA" w:rsidRPr="00C47C75">
        <w:rPr>
          <w:sz w:val="18"/>
          <w:lang w:val="it-CH"/>
        </w:rPr>
        <w:t xml:space="preserve">ontribuirà così a garantire la </w:t>
      </w:r>
      <w:r w:rsidR="000049A4" w:rsidRPr="00C47C75">
        <w:rPr>
          <w:sz w:val="18"/>
          <w:lang w:val="it-CH"/>
        </w:rPr>
        <w:t>s</w:t>
      </w:r>
      <w:r w:rsidRPr="00C47C75">
        <w:rPr>
          <w:sz w:val="18"/>
          <w:lang w:val="it-CH"/>
        </w:rPr>
        <w:t>ua sicurezza e quella dei pazienti che riceve</w:t>
      </w:r>
      <w:r w:rsidR="009E7ECA" w:rsidRPr="00C47C75">
        <w:rPr>
          <w:sz w:val="18"/>
          <w:lang w:val="it-CH"/>
        </w:rPr>
        <w:t>ranno</w:t>
      </w:r>
      <w:r w:rsidR="00881C92" w:rsidRPr="00C47C75">
        <w:rPr>
          <w:sz w:val="18"/>
          <w:lang w:val="it-CH"/>
        </w:rPr>
        <w:t xml:space="preserve"> le sue cellule staminali del sangue</w:t>
      </w:r>
      <w:r w:rsidRPr="00C47C75">
        <w:rPr>
          <w:sz w:val="18"/>
          <w:lang w:val="it-CH"/>
        </w:rPr>
        <w:t>.</w:t>
      </w:r>
    </w:p>
    <w:p w14:paraId="3C6AED04" w14:textId="77777777" w:rsidR="00B06F77" w:rsidRPr="00C47C75" w:rsidRDefault="00B06F77" w:rsidP="007D359F">
      <w:pPr>
        <w:pStyle w:val="Text"/>
        <w:pBdr>
          <w:top w:val="single" w:sz="4" w:space="1" w:color="auto"/>
        </w:pBdr>
        <w:spacing w:after="0"/>
        <w:rPr>
          <w:i w:val="0"/>
          <w:iCs/>
          <w:sz w:val="8"/>
          <w:szCs w:val="8"/>
          <w:lang w:val="it-CH"/>
        </w:rPr>
        <w:sectPr w:rsidR="00B06F77" w:rsidRPr="00C47C75" w:rsidSect="00A34E3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985" w:right="709" w:bottom="851" w:left="1134" w:header="426" w:footer="342" w:gutter="0"/>
          <w:cols w:space="720"/>
          <w:docGrid w:linePitch="299"/>
        </w:sectPr>
      </w:pPr>
    </w:p>
    <w:tbl>
      <w:tblPr>
        <w:tblW w:w="103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619"/>
        <w:gridCol w:w="567"/>
        <w:gridCol w:w="567"/>
        <w:gridCol w:w="567"/>
      </w:tblGrid>
      <w:tr w:rsidR="004633AE" w:rsidRPr="00C47C75" w14:paraId="78FF9A40" w14:textId="77777777" w:rsidTr="003C33F5">
        <w:trPr>
          <w:trHeight w:val="189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1378A9" w14:textId="77777777" w:rsidR="004633AE" w:rsidRPr="00C47C75" w:rsidRDefault="004633AE" w:rsidP="00520B8A">
            <w:pPr>
              <w:tabs>
                <w:tab w:val="left" w:leader="underscore" w:pos="7938"/>
              </w:tabs>
              <w:spacing w:after="20"/>
              <w:rPr>
                <w:b/>
                <w:sz w:val="16"/>
                <w:szCs w:val="16"/>
                <w:lang w:val="it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08CCCE" w14:textId="77777777" w:rsidR="004633AE" w:rsidRPr="00C47C75" w:rsidRDefault="00977365" w:rsidP="00155329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Sì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A5B368" w14:textId="77777777" w:rsidR="004633AE" w:rsidRPr="00C47C75" w:rsidRDefault="004C3955" w:rsidP="00155329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N</w:t>
            </w:r>
            <w:r w:rsidR="004633AE" w:rsidRPr="00C47C75">
              <w:rPr>
                <w:b/>
                <w:sz w:val="16"/>
                <w:szCs w:val="16"/>
                <w:lang w:val="it-CH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E07BF2" w14:textId="2F3E5C4D" w:rsidR="004633AE" w:rsidRPr="00C47C75" w:rsidRDefault="00671227" w:rsidP="00155329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Vis</w:t>
            </w:r>
            <w:r w:rsidR="00F833DC" w:rsidRPr="00C47C75">
              <w:rPr>
                <w:b/>
                <w:sz w:val="16"/>
                <w:szCs w:val="16"/>
                <w:lang w:val="it-CH"/>
              </w:rPr>
              <w:t>a</w:t>
            </w:r>
          </w:p>
        </w:tc>
      </w:tr>
      <w:tr w:rsidR="004633AE" w:rsidRPr="00C47C75" w14:paraId="45046368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70F5" w14:textId="2149C1A2" w:rsidR="004633AE" w:rsidRPr="00C47C75" w:rsidRDefault="00881C92" w:rsidP="00A96B36">
            <w:pPr>
              <w:numPr>
                <w:ilvl w:val="0"/>
                <w:numId w:val="12"/>
              </w:numPr>
              <w:tabs>
                <w:tab w:val="clear" w:pos="360"/>
                <w:tab w:val="num" w:pos="314"/>
                <w:tab w:val="left" w:leader="underscore" w:pos="7938"/>
              </w:tabs>
              <w:spacing w:beforeLines="20" w:before="48" w:afterLines="20" w:after="48"/>
              <w:ind w:left="314" w:hanging="31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Si ritiene attualmente in buona salute?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1A2E" w14:textId="77777777" w:rsidR="004633AE" w:rsidRPr="00C47C75" w:rsidRDefault="004633AE" w:rsidP="00155329">
            <w:pPr>
              <w:spacing w:before="20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032E0" w14:textId="77777777" w:rsidR="004633AE" w:rsidRPr="00C47C75" w:rsidRDefault="004633AE" w:rsidP="00155329">
            <w:pPr>
              <w:spacing w:before="20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C8A5A" w14:textId="77777777" w:rsidR="004633AE" w:rsidRPr="00C47C75" w:rsidRDefault="004633AE" w:rsidP="00155329">
            <w:pPr>
              <w:spacing w:before="20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4633AE" w:rsidRPr="00C47C75" w14:paraId="008233F7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655E9" w14:textId="1D88E6DA" w:rsidR="004633AE" w:rsidRPr="00C47C75" w:rsidRDefault="0082466F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Il s</w:t>
            </w:r>
            <w:r w:rsidR="00F52065" w:rsidRPr="00C47C75">
              <w:rPr>
                <w:sz w:val="16"/>
                <w:szCs w:val="16"/>
                <w:lang w:val="it-CH"/>
              </w:rPr>
              <w:t>uo peso è di almeno 50 kg</w:t>
            </w:r>
            <w:r w:rsidR="004633AE"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AB045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4518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97A4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4633AE" w:rsidRPr="00C47C75" w14:paraId="511108A1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4C29" w14:textId="77777777" w:rsidR="00671227" w:rsidRPr="00C47C75" w:rsidRDefault="00881C92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Ha già fatto una donazione di cellule staminali del sangue?</w:t>
            </w:r>
            <w:r w:rsidR="00FA040F" w:rsidRPr="00C47C75">
              <w:rPr>
                <w:sz w:val="16"/>
                <w:szCs w:val="16"/>
                <w:lang w:val="it-CH"/>
              </w:rPr>
              <w:t xml:space="preserve"> </w:t>
            </w:r>
          </w:p>
          <w:p w14:paraId="1E1045DA" w14:textId="0A6B2221" w:rsidR="004633AE" w:rsidRPr="00C47C75" w:rsidRDefault="00FA040F" w:rsidP="00703D46">
            <w:pPr>
              <w:tabs>
                <w:tab w:val="left" w:pos="4141"/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sì, quando?</w:t>
            </w:r>
            <w:r w:rsidR="0013755A"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t>_____________</w:t>
            </w:r>
            <w:r w:rsidR="00671227" w:rsidRPr="00C47C75">
              <w:rPr>
                <w:sz w:val="16"/>
                <w:szCs w:val="16"/>
                <w:lang w:val="it-CH"/>
              </w:rPr>
              <w:t>_______________</w:t>
            </w:r>
            <w:r w:rsidR="00703D46" w:rsidRPr="00C47C75">
              <w:rPr>
                <w:sz w:val="16"/>
                <w:szCs w:val="16"/>
                <w:lang w:val="it-CH"/>
              </w:rPr>
              <w:tab/>
            </w:r>
            <w:r w:rsidR="00CB0C15" w:rsidRPr="00C47C75">
              <w:rPr>
                <w:sz w:val="16"/>
                <w:szCs w:val="16"/>
                <w:lang w:val="it-CH"/>
              </w:rPr>
              <w:t>D</w:t>
            </w:r>
            <w:r w:rsidRPr="00C47C75">
              <w:rPr>
                <w:sz w:val="16"/>
                <w:szCs w:val="16"/>
                <w:lang w:val="it-CH"/>
              </w:rPr>
              <w:t>ove?</w:t>
            </w:r>
            <w:r w:rsidR="0013755A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47BBC" w14:textId="77777777" w:rsidR="004633AE" w:rsidRPr="00C47C75" w:rsidRDefault="004633AE" w:rsidP="008C69E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BC1D6" w14:textId="77777777" w:rsidR="004633AE" w:rsidRPr="00C47C75" w:rsidRDefault="004633AE" w:rsidP="008C69E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0B94" w14:textId="77777777" w:rsidR="004633AE" w:rsidRPr="00C47C75" w:rsidRDefault="004633AE" w:rsidP="008C69E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4633AE" w:rsidRPr="00C47C75" w14:paraId="661BF4F9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D67E" w14:textId="7A717918" w:rsidR="004633AE" w:rsidRPr="00C47C75" w:rsidRDefault="00881C92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Nel corso delle ultime 4 settimane ha ricevuto cure mediche o ha avuto febbre oltre 38°C?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569F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EA1A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9C735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21568494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E18D" w14:textId="053673BE" w:rsidR="00881C92" w:rsidRPr="00C47C75" w:rsidRDefault="00881C92" w:rsidP="00CB0C15">
            <w:pPr>
              <w:numPr>
                <w:ilvl w:val="0"/>
                <w:numId w:val="12"/>
              </w:numPr>
              <w:tabs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a) Nel corso delle ultime 4 settimane ha utilizzato farmaci - anche senza prescrizione medica - (ad es. pastiglie, iniezioni, supposte)? Se sì, quali?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CA0B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F07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273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64DFE6C7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6697" w14:textId="7D7084EE" w:rsidR="00881C92" w:rsidRPr="00C47C75" w:rsidRDefault="00D62AA4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b</w:t>
            </w:r>
            <w:r w:rsidR="00881C92" w:rsidRPr="00C47C75">
              <w:rPr>
                <w:sz w:val="16"/>
                <w:szCs w:val="16"/>
                <w:lang w:val="it-CH"/>
              </w:rPr>
              <w:t>) Nel corso degli ultimi 6 mesi ha fatto uso di Avodart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 xml:space="preserve"> o di Duodart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 xml:space="preserve"> contro l’iperplasia prostatica?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6B07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9998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7DEE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C142815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5FE4" w14:textId="3D634DF5" w:rsidR="00881C92" w:rsidRPr="00C47C75" w:rsidRDefault="00D62AA4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c</w:t>
            </w:r>
            <w:r w:rsidR="00881C92" w:rsidRPr="00C47C75">
              <w:rPr>
                <w:sz w:val="16"/>
                <w:szCs w:val="16"/>
                <w:lang w:val="it-CH"/>
              </w:rPr>
              <w:t>) Nel corso degli ultimi 12 mesi ha fatto uso di Neotigason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>, Acicutan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 xml:space="preserve"> (psoriasis)</w:t>
            </w:r>
            <w:r w:rsidR="00881C92" w:rsidRPr="00C47C75">
              <w:rPr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BAD7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8C49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B9446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A349108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281A0" w14:textId="4C3CA234" w:rsidR="00881C92" w:rsidRPr="00C47C75" w:rsidRDefault="00D62AA4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d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) Nel corso degli ultimi 2 anni ha fatto uso di </w:t>
            </w:r>
            <w:r w:rsidR="00881C92" w:rsidRPr="00C47C75">
              <w:rPr>
                <w:sz w:val="16"/>
                <w:szCs w:val="16"/>
                <w:lang w:val="it-IT"/>
              </w:rPr>
              <w:t>Erivedge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IT"/>
              </w:rPr>
              <w:t xml:space="preserve"> o un</w:t>
            </w:r>
            <w:r w:rsidR="00221E93" w:rsidRPr="00C47C75">
              <w:rPr>
                <w:sz w:val="16"/>
                <w:szCs w:val="16"/>
                <w:lang w:val="it-IT"/>
              </w:rPr>
              <w:t xml:space="preserve"> farmaco</w:t>
            </w:r>
            <w:r w:rsidR="00881C92" w:rsidRPr="00C47C75">
              <w:rPr>
                <w:sz w:val="16"/>
                <w:szCs w:val="16"/>
                <w:lang w:val="it-IT"/>
              </w:rPr>
              <w:t xml:space="preserve"> generico (carcinoma basocellulare</w:t>
            </w:r>
            <w:r w:rsidR="00221E93" w:rsidRPr="00C47C75">
              <w:rPr>
                <w:sz w:val="16"/>
                <w:szCs w:val="16"/>
                <w:lang w:val="it-IT"/>
              </w:rPr>
              <w:t xml:space="preserve"> / cancro della pelle</w:t>
            </w:r>
            <w:r w:rsidR="00881C92" w:rsidRPr="00C47C75">
              <w:rPr>
                <w:sz w:val="16"/>
                <w:szCs w:val="16"/>
                <w:lang w:val="it-IT"/>
              </w:rPr>
              <w:t>)</w:t>
            </w:r>
            <w:r w:rsidR="00881C92"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A25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83E9E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3121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1745325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DC23" w14:textId="5CC64B49" w:rsidR="00881C92" w:rsidRPr="00C47C75" w:rsidRDefault="00881C92" w:rsidP="00520B8A">
            <w:pPr>
              <w:numPr>
                <w:ilvl w:val="0"/>
                <w:numId w:val="12"/>
              </w:numPr>
              <w:tabs>
                <w:tab w:val="left" w:pos="639"/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a) </w:t>
            </w:r>
            <w:r w:rsidR="00221E93" w:rsidRPr="00C47C75">
              <w:rPr>
                <w:sz w:val="16"/>
                <w:szCs w:val="16"/>
                <w:lang w:val="it-CH"/>
              </w:rPr>
              <w:t>Nel corso degli ultimi 12 mesi è stato(a) vaccinato(a) contro la rabbia, l’epatite B, il tetano?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0AD8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0265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B555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07AA941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A768" w14:textId="7781F7D5" w:rsidR="00881C92" w:rsidRPr="00C47C75" w:rsidRDefault="00881C92" w:rsidP="007E280D">
            <w:pPr>
              <w:tabs>
                <w:tab w:val="left" w:pos="4283"/>
                <w:tab w:val="left" w:leader="underscore" w:pos="8394"/>
              </w:tabs>
              <w:spacing w:beforeLines="20" w:before="48" w:afterLines="20" w:after="48"/>
              <w:ind w:left="360" w:hanging="36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  <w:t xml:space="preserve">b) </w:t>
            </w:r>
            <w:r w:rsidR="00221E93" w:rsidRPr="00C47C75">
              <w:rPr>
                <w:sz w:val="16"/>
                <w:szCs w:val="16"/>
                <w:lang w:val="it-CH"/>
              </w:rPr>
              <w:t>Nel corso delle ultime 4 settimane è stato(a) sottoposto(a) ad altre vaccinazioni?</w:t>
            </w:r>
            <w:r w:rsidR="00221E93" w:rsidRPr="00C47C75">
              <w:rPr>
                <w:sz w:val="16"/>
                <w:szCs w:val="16"/>
                <w:lang w:val="it-CH"/>
              </w:rPr>
              <w:br/>
              <w:t>Quali? _______</w:t>
            </w:r>
            <w:r w:rsidR="00671227" w:rsidRPr="00C47C75">
              <w:rPr>
                <w:sz w:val="16"/>
                <w:szCs w:val="16"/>
                <w:lang w:val="it-CH"/>
              </w:rPr>
              <w:t>____________________________</w:t>
            </w:r>
            <w:r w:rsidR="007E280D" w:rsidRPr="00C47C75">
              <w:rPr>
                <w:sz w:val="16"/>
                <w:szCs w:val="16"/>
                <w:lang w:val="it-CH"/>
              </w:rPr>
              <w:tab/>
            </w:r>
            <w:r w:rsidR="00221E93" w:rsidRPr="00C47C75">
              <w:rPr>
                <w:sz w:val="16"/>
                <w:szCs w:val="16"/>
                <w:lang w:val="it-CH"/>
              </w:rPr>
              <w:t>Quand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o?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0917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75B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0C4C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F433F0C" w14:textId="77777777" w:rsidTr="00F95B6C">
        <w:trPr>
          <w:trHeight w:val="413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6AC9" w14:textId="7F0B8D7D" w:rsidR="00881C92" w:rsidRPr="00C47C75" w:rsidRDefault="00881C92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Soffre o ha sofferto in passato di una delle malattie o d</w:t>
            </w:r>
            <w:r w:rsidR="00221E93" w:rsidRPr="00C47C75">
              <w:rPr>
                <w:sz w:val="16"/>
                <w:szCs w:val="16"/>
                <w:lang w:val="it-CH"/>
              </w:rPr>
              <w:t>ei sintomi seguenti?</w:t>
            </w:r>
            <w:r w:rsidR="00221E93" w:rsidRPr="00C47C75">
              <w:rPr>
                <w:sz w:val="16"/>
                <w:szCs w:val="16"/>
                <w:lang w:val="it-CH"/>
              </w:rPr>
              <w:br/>
              <w:t>a) Malattia cardiaca/circolatoria</w:t>
            </w:r>
            <w:r w:rsidR="005721BD" w:rsidRPr="00C47C75">
              <w:rPr>
                <w:sz w:val="16"/>
                <w:szCs w:val="16"/>
                <w:lang w:val="it-CH"/>
              </w:rPr>
              <w:t xml:space="preserve"> o polmonare</w:t>
            </w:r>
            <w:r w:rsidRPr="00C47C75">
              <w:rPr>
                <w:sz w:val="16"/>
                <w:szCs w:val="16"/>
                <w:lang w:val="it-CH"/>
              </w:rPr>
              <w:t xml:space="preserve"> (ad es. ipertensione, ipotensione, infarto, disturbi respi</w:t>
            </w:r>
            <w:r w:rsidR="00FA040F" w:rsidRPr="00C47C75">
              <w:rPr>
                <w:sz w:val="16"/>
                <w:szCs w:val="16"/>
                <w:lang w:val="it-CH"/>
              </w:rPr>
              <w:t>ratori, ictus cerebrale, attacco</w:t>
            </w:r>
            <w:r w:rsidRPr="00C47C75">
              <w:rPr>
                <w:sz w:val="16"/>
                <w:szCs w:val="16"/>
                <w:lang w:val="it-CH"/>
              </w:rPr>
              <w:t xml:space="preserve"> ischemico transitorio (tia),</w:t>
            </w:r>
            <w:r w:rsidR="005721BD" w:rsidRPr="00C47C75">
              <w:rPr>
                <w:sz w:val="16"/>
                <w:szCs w:val="16"/>
                <w:lang w:val="it-CH"/>
              </w:rPr>
              <w:t xml:space="preserve"> embolia polmonare</w:t>
            </w:r>
            <w:r w:rsidR="00A64BC3" w:rsidRPr="00C47C75">
              <w:rPr>
                <w:sz w:val="16"/>
                <w:szCs w:val="16"/>
                <w:lang w:val="it-CH"/>
              </w:rPr>
              <w:t>,</w:t>
            </w:r>
            <w:r w:rsidR="00FA040F" w:rsidRPr="00C47C75">
              <w:rPr>
                <w:sz w:val="16"/>
                <w:szCs w:val="16"/>
                <w:lang w:val="it-CH"/>
              </w:rPr>
              <w:t xml:space="preserve"> perdita</w:t>
            </w:r>
            <w:r w:rsidR="005721BD" w:rsidRPr="00C47C75">
              <w:rPr>
                <w:sz w:val="16"/>
                <w:szCs w:val="16"/>
                <w:lang w:val="it-CH"/>
              </w:rPr>
              <w:t xml:space="preserve"> di coscienza?)</w:t>
            </w:r>
          </w:p>
          <w:p w14:paraId="2AC03240" w14:textId="4196EEAE" w:rsidR="005721BD" w:rsidRPr="00C47C75" w:rsidRDefault="005721BD" w:rsidP="007E280D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Quale?</w:t>
            </w:r>
            <w:r w:rsidR="0046734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48AD5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ECF18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8AA9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D5BEBC2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6379" w14:textId="77777777" w:rsidR="00881C92" w:rsidRPr="00C47C75" w:rsidRDefault="005721BD" w:rsidP="00520B8A">
            <w:pPr>
              <w:tabs>
                <w:tab w:val="left" w:pos="498"/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b) Malattia allergica (ad es. raffreddore da fieno, asma, allergia ai farmaci)?</w:t>
            </w:r>
          </w:p>
          <w:p w14:paraId="31D69E67" w14:textId="57760563" w:rsidR="00C50CC7" w:rsidRPr="00C47C75" w:rsidRDefault="00C50CC7" w:rsidP="00DB2E38">
            <w:pPr>
              <w:tabs>
                <w:tab w:val="left" w:pos="498"/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Quale?</w:t>
            </w:r>
            <w:r w:rsidR="0046734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7B69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FBF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6AFC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30DF553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063BE" w14:textId="1E00E3EF" w:rsidR="00881C92" w:rsidRPr="00C47C75" w:rsidRDefault="00881C92" w:rsidP="00DB2E38">
            <w:pPr>
              <w:tabs>
                <w:tab w:val="left" w:pos="498"/>
                <w:tab w:val="left" w:leader="underscore" w:pos="8394"/>
              </w:tabs>
              <w:spacing w:beforeLines="20" w:before="48" w:afterLines="20" w:after="48"/>
              <w:ind w:left="410" w:hanging="7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c) Altre malattie (ad es. diabete, malattie del sangue, della coagulazione, disturbi vascolari, disturbi renali, </w:t>
            </w:r>
            <w:r w:rsidR="009D4C31" w:rsidRPr="00C47C75">
              <w:rPr>
                <w:sz w:val="16"/>
                <w:szCs w:val="16"/>
                <w:lang w:val="it-CH"/>
              </w:rPr>
              <w:t xml:space="preserve">malattie della tiroide, </w:t>
            </w:r>
            <w:r w:rsidRPr="00C47C75">
              <w:rPr>
                <w:sz w:val="16"/>
                <w:szCs w:val="16"/>
                <w:lang w:val="it-CH"/>
              </w:rPr>
              <w:t>malattie neurologiche, epilessia, cancro)?</w:t>
            </w:r>
            <w:r w:rsidR="009D7105" w:rsidRPr="00C47C75">
              <w:rPr>
                <w:sz w:val="16"/>
                <w:szCs w:val="16"/>
                <w:lang w:val="it-CH"/>
              </w:rPr>
              <w:t xml:space="preserve"> </w:t>
            </w:r>
            <w:r w:rsidR="0046734D" w:rsidRPr="00C47C75">
              <w:rPr>
                <w:sz w:val="16"/>
                <w:szCs w:val="16"/>
                <w:lang w:val="it-CH"/>
              </w:rPr>
              <w:br/>
            </w:r>
            <w:r w:rsidR="009D7105" w:rsidRPr="00C47C75">
              <w:rPr>
                <w:sz w:val="16"/>
                <w:szCs w:val="16"/>
                <w:lang w:val="it-CH"/>
              </w:rPr>
              <w:t>Quale?</w:t>
            </w:r>
            <w:r w:rsidR="0046734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4A03" w14:textId="77777777" w:rsidR="00881C92" w:rsidRPr="00C47C75" w:rsidRDefault="00881C92" w:rsidP="00BB65F0">
            <w:pPr>
              <w:tabs>
                <w:tab w:val="left" w:pos="49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34B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882E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8297C02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76D0" w14:textId="50D41E7E" w:rsidR="00881C92" w:rsidRPr="00C47C75" w:rsidRDefault="009D7105" w:rsidP="00DB2E38">
            <w:pPr>
              <w:numPr>
                <w:ilvl w:val="0"/>
                <w:numId w:val="12"/>
              </w:numPr>
              <w:tabs>
                <w:tab w:val="left" w:pos="2582"/>
                <w:tab w:val="left" w:pos="4425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Nel corso degli ultimi 12 mesi </w:t>
            </w:r>
            <w:r w:rsidR="00881C92" w:rsidRPr="00C47C75">
              <w:rPr>
                <w:sz w:val="16"/>
                <w:szCs w:val="16"/>
                <w:lang w:val="it-CH"/>
              </w:rPr>
              <w:t>ha</w:t>
            </w:r>
            <w:r w:rsidR="00881C92" w:rsidRPr="00C47C75">
              <w:rPr>
                <w:sz w:val="16"/>
                <w:szCs w:val="16"/>
                <w:lang w:val="it-CH"/>
              </w:rPr>
              <w:br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="00DB2E38" w:rsidRPr="00C47C75">
              <w:rPr>
                <w:sz w:val="16"/>
                <w:szCs w:val="16"/>
                <w:lang w:val="it-CH"/>
              </w:rPr>
              <w:t xml:space="preserve"> sofferto di una malattia?</w:t>
            </w:r>
            <w:r w:rsidR="00DB2E38" w:rsidRPr="00C47C75">
              <w:rPr>
                <w:sz w:val="16"/>
                <w:szCs w:val="16"/>
                <w:lang w:val="it-CH"/>
              </w:rPr>
              <w:tab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avuto un incidente?</w:t>
            </w:r>
            <w:r w:rsidR="00DB2E38" w:rsidRPr="00C47C75">
              <w:rPr>
                <w:sz w:val="16"/>
                <w:szCs w:val="16"/>
                <w:lang w:val="it-CH"/>
              </w:rPr>
              <w:tab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subito un’operazione?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</w:p>
          <w:p w14:paraId="398935DD" w14:textId="629C48EC" w:rsidR="009D7105" w:rsidRPr="00C47C75" w:rsidRDefault="00FA040F" w:rsidP="009C217A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</w:t>
            </w:r>
            <w:r w:rsidR="009D7105" w:rsidRPr="00C47C75">
              <w:rPr>
                <w:sz w:val="16"/>
                <w:szCs w:val="16"/>
                <w:lang w:val="it-CH"/>
              </w:rPr>
              <w:t>, precisare:</w:t>
            </w:r>
            <w:r w:rsidR="00E23A90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286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4F2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BC961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FF984B5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368A" w14:textId="4681A888" w:rsidR="00881C92" w:rsidRPr="00C47C75" w:rsidRDefault="00881C92" w:rsidP="009C217A">
            <w:pPr>
              <w:numPr>
                <w:ilvl w:val="0"/>
                <w:numId w:val="12"/>
              </w:numPr>
              <w:tabs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a) Ha ricevuto un trapianto d’organo o di tessuto umano o animale?</w:t>
            </w:r>
            <w:r w:rsidR="009D7105" w:rsidRPr="00C47C75">
              <w:rPr>
                <w:sz w:val="16"/>
                <w:szCs w:val="16"/>
                <w:lang w:val="it-CH"/>
              </w:rPr>
              <w:t xml:space="preserve"> Quale?</w:t>
            </w:r>
            <w:r w:rsidR="001E4971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0F7F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39E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1B2D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5AB8CF3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FB3B" w14:textId="256674C2" w:rsidR="00881C92" w:rsidRPr="00C47C75" w:rsidRDefault="00881C92" w:rsidP="00931A0B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b) Ha subito un intervento chirurgico al cervello o al midollo spinale?</w:t>
            </w:r>
            <w:r w:rsidR="009D7105" w:rsidRPr="00C47C75">
              <w:rPr>
                <w:sz w:val="16"/>
                <w:szCs w:val="16"/>
                <w:lang w:val="it-CH"/>
              </w:rPr>
              <w:t xml:space="preserve"> Quale?</w:t>
            </w:r>
            <w:r w:rsidR="001E4971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DA5A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995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A478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AE4CDC9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1BC6" w14:textId="49B7AFFB" w:rsidR="00881C92" w:rsidRPr="00C47C75" w:rsidRDefault="00881C92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c) Ha ricevuto un trattamento con ormoni della crescita prima del </w:t>
            </w:r>
            <w:r w:rsidR="00931A0B" w:rsidRPr="00C47C75">
              <w:rPr>
                <w:sz w:val="16"/>
                <w:szCs w:val="16"/>
                <w:lang w:val="it-CH"/>
              </w:rPr>
              <w:t>0</w:t>
            </w:r>
            <w:r w:rsidRPr="00C47C75">
              <w:rPr>
                <w:sz w:val="16"/>
                <w:szCs w:val="16"/>
                <w:lang w:val="it-CH"/>
              </w:rPr>
              <w:t>1.</w:t>
            </w:r>
            <w:r w:rsidR="00931A0B" w:rsidRPr="00C47C75">
              <w:rPr>
                <w:sz w:val="16"/>
                <w:szCs w:val="16"/>
                <w:lang w:val="it-CH"/>
              </w:rPr>
              <w:t>0</w:t>
            </w:r>
            <w:r w:rsidRPr="00C47C75">
              <w:rPr>
                <w:sz w:val="16"/>
                <w:szCs w:val="16"/>
                <w:lang w:val="it-CH"/>
              </w:rPr>
              <w:t>1.1986?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3813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ECC6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206E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60DC7FD3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9035" w14:textId="6FC5AA31" w:rsidR="00881C92" w:rsidRPr="00C47C75" w:rsidRDefault="00881C92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d) </w:t>
            </w:r>
            <w:r w:rsidR="00A13AF6" w:rsidRPr="00C47C75">
              <w:rPr>
                <w:sz w:val="16"/>
                <w:szCs w:val="16"/>
                <w:lang w:val="it-CH"/>
              </w:rPr>
              <w:t>A lei o a un suo pa</w:t>
            </w:r>
            <w:r w:rsidR="00FA040F" w:rsidRPr="00C47C75">
              <w:rPr>
                <w:sz w:val="16"/>
                <w:szCs w:val="16"/>
                <w:lang w:val="it-CH"/>
              </w:rPr>
              <w:t>rente di primo grado è mai stata</w:t>
            </w:r>
            <w:r w:rsidR="00A13AF6" w:rsidRPr="00C47C75">
              <w:rPr>
                <w:sz w:val="16"/>
                <w:szCs w:val="16"/>
                <w:lang w:val="it-CH"/>
              </w:rPr>
              <w:t xml:space="preserve"> diagnosticata la malattia di Creutzfeld-Jakob o ne esiste il sospetto?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0238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E45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3705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19E04C8C" w14:textId="77777777" w:rsidTr="00F95B6C">
        <w:trPr>
          <w:trHeight w:val="15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835B" w14:textId="043E0FC2" w:rsidR="00881C92" w:rsidRPr="00C47C75" w:rsidRDefault="00A13AF6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e) Nel corso degli ultimi 12 mesi ha ricevuto una o </w:t>
            </w:r>
            <w:r w:rsidR="00DC07A6" w:rsidRPr="00C47C75">
              <w:rPr>
                <w:sz w:val="16"/>
                <w:szCs w:val="16"/>
                <w:lang w:val="it-CH"/>
              </w:rPr>
              <w:t>più</w:t>
            </w:r>
            <w:r w:rsidRPr="00C47C75">
              <w:rPr>
                <w:sz w:val="16"/>
                <w:szCs w:val="16"/>
                <w:lang w:val="it-CH"/>
              </w:rPr>
              <w:t xml:space="preserve"> trasfusioni di sangue (eritrociti, trombociti, plasma)?</w:t>
            </w:r>
          </w:p>
          <w:p w14:paraId="2B5BE801" w14:textId="616888D3" w:rsidR="00A13AF6" w:rsidRPr="00C47C75" w:rsidRDefault="00FA040F" w:rsidP="002006DA">
            <w:pPr>
              <w:tabs>
                <w:tab w:val="left" w:pos="3716"/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</w:t>
            </w:r>
            <w:r w:rsidR="00A13AF6" w:rsidRPr="00C47C75">
              <w:rPr>
                <w:sz w:val="16"/>
                <w:szCs w:val="16"/>
                <w:lang w:val="it-CH"/>
              </w:rPr>
              <w:t>, quando?</w:t>
            </w:r>
            <w:r w:rsidR="00DB433D" w:rsidRPr="00C47C75">
              <w:rPr>
                <w:sz w:val="16"/>
                <w:szCs w:val="16"/>
                <w:lang w:val="it-CH"/>
              </w:rPr>
              <w:t xml:space="preserve"> </w:t>
            </w:r>
            <w:r w:rsidR="002006DA" w:rsidRPr="00C47C75">
              <w:rPr>
                <w:sz w:val="16"/>
                <w:szCs w:val="16"/>
                <w:lang w:val="it-CH"/>
              </w:rPr>
              <w:t>______________________</w:t>
            </w:r>
            <w:r w:rsidR="002006DA" w:rsidRPr="00C47C75">
              <w:rPr>
                <w:sz w:val="16"/>
                <w:szCs w:val="16"/>
                <w:lang w:val="it-CH"/>
              </w:rPr>
              <w:tab/>
              <w:t xml:space="preserve">Per quale motivo?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  <w:p w14:paraId="0620A6A9" w14:textId="584F4F6B" w:rsidR="00A13AF6" w:rsidRPr="00C47C75" w:rsidRDefault="00A13AF6" w:rsidP="002006DA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In quale paese?</w:t>
            </w:r>
            <w:r w:rsidR="00DB433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4F2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4A8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6345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2A49E4FF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E796F" w14:textId="260A95C8" w:rsidR="00881C92" w:rsidRPr="00C47C75" w:rsidRDefault="00881C92" w:rsidP="00383550">
            <w:pPr>
              <w:numPr>
                <w:ilvl w:val="0"/>
                <w:numId w:val="12"/>
              </w:numPr>
              <w:tabs>
                <w:tab w:val="clear" w:pos="360"/>
                <w:tab w:val="left" w:pos="4141"/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Ha viaggiato fuori dalla Svizzera nel corso degli ultimi 6 mesi?</w:t>
            </w:r>
            <w:r w:rsidRPr="00C47C75">
              <w:rPr>
                <w:sz w:val="16"/>
                <w:szCs w:val="16"/>
                <w:lang w:val="it-CH"/>
              </w:rPr>
              <w:br/>
              <w:t>a) Se sì, dove? ____________________________</w:t>
            </w:r>
            <w:r w:rsidR="007712FC" w:rsidRPr="00C47C75">
              <w:rPr>
                <w:sz w:val="16"/>
                <w:szCs w:val="16"/>
                <w:lang w:val="it-CH"/>
              </w:rPr>
              <w:tab/>
            </w:r>
            <w:r w:rsidRPr="00C47C75">
              <w:rPr>
                <w:sz w:val="16"/>
                <w:szCs w:val="16"/>
                <w:lang w:val="it-CH"/>
              </w:rPr>
              <w:t xml:space="preserve">Da quando </w:t>
            </w:r>
            <w:r w:rsidR="00502C50" w:rsidRPr="00C47C75">
              <w:rPr>
                <w:sz w:val="16"/>
                <w:szCs w:val="16"/>
                <w:lang w:val="it-CH"/>
              </w:rPr>
              <w:t>a quando</w:t>
            </w:r>
            <w:r w:rsidRPr="00C47C75">
              <w:rPr>
                <w:sz w:val="16"/>
                <w:szCs w:val="16"/>
                <w:lang w:val="it-CH"/>
              </w:rPr>
              <w:t xml:space="preserve">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5AD6" w14:textId="77777777" w:rsidR="00881C92" w:rsidRPr="00C47C75" w:rsidRDefault="00881C92" w:rsidP="00191BA2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9078" w14:textId="77777777" w:rsidR="00881C92" w:rsidRPr="00C47C75" w:rsidRDefault="00881C92" w:rsidP="00191BA2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256F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1C1B58" w:rsidRPr="00C47C75" w14:paraId="0E2061E5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34CC9" w14:textId="64C6F62E" w:rsidR="007F5110" w:rsidRPr="00C47C75" w:rsidRDefault="001C1B58" w:rsidP="007F5110">
            <w:pPr>
              <w:spacing w:beforeLines="20" w:before="48" w:afterLines="20" w:after="48"/>
              <w:ind w:left="340"/>
              <w:rPr>
                <w:rFonts w:cs="Arial"/>
                <w:bCs/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b) Ha accusato dei sintomi (ad es. febbre) sul posto o dopo il ritorno? </w:t>
            </w:r>
          </w:p>
          <w:p w14:paraId="754BB9D4" w14:textId="19E8CDFE" w:rsidR="001C1B58" w:rsidRPr="00C47C75" w:rsidRDefault="00FA040F" w:rsidP="007F5110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, precisare: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4FCC4" w14:textId="1373AA7E" w:rsidR="001C1B58" w:rsidRPr="00C47C75" w:rsidRDefault="001C1B58" w:rsidP="00191BA2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1DAA0" w14:textId="57605227" w:rsidR="001C1B58" w:rsidRPr="00C47C75" w:rsidRDefault="001C1B58" w:rsidP="00191BA2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E380" w14:textId="77777777" w:rsidR="001C1B58" w:rsidRPr="00C47C75" w:rsidRDefault="001C1B58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1C1B58" w:rsidRPr="00C47C75" w14:paraId="7BED3F00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0370" w14:textId="0EED921B" w:rsidR="001C1B58" w:rsidRPr="00C47C75" w:rsidRDefault="001C1B58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c) Nel corso degli ultimi 3 anni ha soggiornato in una regione endemica per la malaria</w:t>
            </w:r>
            <w:r w:rsidR="006A2724" w:rsidRPr="00C47C75">
              <w:rPr>
                <w:sz w:val="16"/>
                <w:szCs w:val="16"/>
                <w:lang w:val="it-CH"/>
              </w:rPr>
              <w:t>?</w:t>
            </w:r>
          </w:p>
          <w:p w14:paraId="53F5F59E" w14:textId="22332172" w:rsidR="006A2724" w:rsidRPr="00C47C75" w:rsidRDefault="006A2724" w:rsidP="006E6FA1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sì, dove? ____________________________ Da quando è ritornato/a?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8325" w14:textId="6CB2F9CB" w:rsidR="001C1B58" w:rsidRPr="00C47C75" w:rsidRDefault="000E5A73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E6A1" w14:textId="075BEEE4" w:rsidR="001C1B58" w:rsidRPr="00C47C75" w:rsidRDefault="000E5A73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6D35" w14:textId="77777777" w:rsidR="001C1B58" w:rsidRPr="00C47C75" w:rsidRDefault="001C1B58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6FBC008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E406" w14:textId="31A59B06" w:rsidR="00671227" w:rsidRPr="00C47C75" w:rsidRDefault="0082466F" w:rsidP="00A430DD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3574"/>
                <w:tab w:val="left" w:pos="3716"/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a) È nato/a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in un </w:t>
            </w:r>
            <w:r w:rsidR="006A2724" w:rsidRPr="00C47C75">
              <w:rPr>
                <w:sz w:val="16"/>
                <w:szCs w:val="16"/>
                <w:lang w:val="it-CH"/>
              </w:rPr>
              <w:t>p</w:t>
            </w:r>
            <w:r w:rsidR="00881C92" w:rsidRPr="00C47C75">
              <w:rPr>
                <w:sz w:val="16"/>
                <w:szCs w:val="16"/>
                <w:lang w:val="it-CH"/>
              </w:rPr>
              <w:t>ae</w:t>
            </w:r>
            <w:r w:rsidRPr="00C47C75">
              <w:rPr>
                <w:sz w:val="16"/>
                <w:szCs w:val="16"/>
                <w:lang w:val="it-CH"/>
              </w:rPr>
              <w:t>se extraeuropeo, vi è cresciuto/</w:t>
            </w:r>
            <w:r w:rsidR="00881C92" w:rsidRPr="00C47C75">
              <w:rPr>
                <w:sz w:val="16"/>
                <w:szCs w:val="16"/>
                <w:lang w:val="it-CH"/>
              </w:rPr>
              <w:t>a o vi ha vissuto per un periodo superiore ai 6 mesi?</w:t>
            </w:r>
            <w:r w:rsidR="00881C92" w:rsidRPr="00C47C75">
              <w:rPr>
                <w:sz w:val="16"/>
                <w:szCs w:val="16"/>
                <w:lang w:val="it-CH"/>
              </w:rPr>
              <w:br/>
              <w:t xml:space="preserve">Se sì, in quale </w:t>
            </w:r>
            <w:r w:rsidRPr="00C47C75">
              <w:rPr>
                <w:sz w:val="16"/>
                <w:szCs w:val="16"/>
                <w:lang w:val="it-CH"/>
              </w:rPr>
              <w:t>p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aese?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  <w:r w:rsidR="00A430DD" w:rsidRPr="00C47C75">
              <w:rPr>
                <w:sz w:val="16"/>
                <w:szCs w:val="16"/>
                <w:lang w:val="it-CH"/>
              </w:rPr>
              <w:tab/>
            </w:r>
            <w:r w:rsidR="00881C92" w:rsidRPr="00C47C75">
              <w:rPr>
                <w:sz w:val="16"/>
                <w:szCs w:val="16"/>
                <w:lang w:val="it-CH"/>
              </w:rPr>
              <w:t>Se sì, da quando vive</w:t>
            </w:r>
            <w:r w:rsidR="006A2724" w:rsidRPr="00C47C75">
              <w:rPr>
                <w:sz w:val="16"/>
                <w:szCs w:val="16"/>
                <w:lang w:val="it-CH"/>
              </w:rPr>
              <w:t xml:space="preserve"> (di nuovo)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in Euro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pa?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2AEC4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8751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20D8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AA28C74" w14:textId="77777777" w:rsidTr="00F95B6C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CA47" w14:textId="66E433D5" w:rsidR="00881C92" w:rsidRPr="00C47C75" w:rsidRDefault="00881C92" w:rsidP="000D7349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b) Sua madre è nata in un </w:t>
            </w:r>
            <w:r w:rsidR="006A2724" w:rsidRPr="00C47C75">
              <w:rPr>
                <w:sz w:val="16"/>
                <w:szCs w:val="16"/>
                <w:lang w:val="it-CH"/>
              </w:rPr>
              <w:t>p</w:t>
            </w:r>
            <w:r w:rsidRPr="00C47C75">
              <w:rPr>
                <w:sz w:val="16"/>
                <w:szCs w:val="16"/>
                <w:lang w:val="it-CH"/>
              </w:rPr>
              <w:t xml:space="preserve">aese extraeuropeo, vi è cresciuta o vi ha vissuto per </w:t>
            </w:r>
            <w:r w:rsidR="006A2724" w:rsidRPr="00C47C75">
              <w:rPr>
                <w:sz w:val="16"/>
                <w:szCs w:val="16"/>
                <w:lang w:val="it-CH"/>
              </w:rPr>
              <w:t>un periodo superiore ai 6 mesi?</w:t>
            </w:r>
            <w:r w:rsidR="00A71BEA"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t xml:space="preserve">Se sì, in quale </w:t>
            </w:r>
            <w:r w:rsidR="006A2724" w:rsidRPr="00C47C75">
              <w:rPr>
                <w:sz w:val="16"/>
                <w:szCs w:val="16"/>
                <w:lang w:val="it-CH"/>
              </w:rPr>
              <w:t>p</w:t>
            </w:r>
            <w:r w:rsidRPr="00C47C75">
              <w:rPr>
                <w:sz w:val="16"/>
                <w:szCs w:val="16"/>
                <w:lang w:val="it-CH"/>
              </w:rPr>
              <w:t>aese?</w:t>
            </w:r>
            <w:r w:rsidR="00FD7504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B153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AB7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1CA4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</w:tbl>
    <w:p w14:paraId="35FA5011" w14:textId="61673AA5" w:rsidR="00520B8A" w:rsidRPr="00C47C75" w:rsidRDefault="00520B8A">
      <w:pPr>
        <w:rPr>
          <w:sz w:val="2"/>
          <w:szCs w:val="2"/>
        </w:rPr>
      </w:pPr>
    </w:p>
    <w:p w14:paraId="7C5B085A" w14:textId="0617C7C7" w:rsidR="00E274CF" w:rsidRDefault="00E274CF">
      <w:pPr>
        <w:rPr>
          <w:sz w:val="8"/>
          <w:szCs w:val="8"/>
        </w:rPr>
      </w:pPr>
    </w:p>
    <w:p w14:paraId="5957CC92" w14:textId="184FEE7C" w:rsidR="00D62AA4" w:rsidRDefault="00D62AA4">
      <w:pPr>
        <w:rPr>
          <w:sz w:val="8"/>
          <w:szCs w:val="8"/>
        </w:rPr>
      </w:pPr>
    </w:p>
    <w:p w14:paraId="4D7CBEAC" w14:textId="687F4FDB" w:rsidR="00D62AA4" w:rsidRDefault="00D62AA4">
      <w:pPr>
        <w:rPr>
          <w:sz w:val="8"/>
          <w:szCs w:val="8"/>
        </w:rPr>
      </w:pPr>
    </w:p>
    <w:p w14:paraId="77278189" w14:textId="41A16413" w:rsidR="00464638" w:rsidRDefault="00464638">
      <w:pPr>
        <w:rPr>
          <w:sz w:val="8"/>
          <w:szCs w:val="8"/>
        </w:rPr>
      </w:pPr>
    </w:p>
    <w:p w14:paraId="6788F7C1" w14:textId="77777777" w:rsidR="00464638" w:rsidRPr="00C47C75" w:rsidRDefault="00464638">
      <w:pPr>
        <w:rPr>
          <w:sz w:val="8"/>
          <w:szCs w:val="8"/>
        </w:rPr>
      </w:pPr>
    </w:p>
    <w:p w14:paraId="507044B8" w14:textId="78BCCAF1" w:rsidR="00520B8A" w:rsidRPr="00C47C75" w:rsidRDefault="00520B8A">
      <w:pPr>
        <w:rPr>
          <w:sz w:val="8"/>
          <w:szCs w:val="8"/>
        </w:rPr>
      </w:pPr>
    </w:p>
    <w:tbl>
      <w:tblPr>
        <w:tblW w:w="103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F260F7" w:rsidRPr="00C47C75" w14:paraId="78DB7036" w14:textId="77777777" w:rsidTr="003C33F5">
        <w:trPr>
          <w:trHeight w:val="340"/>
        </w:trPr>
        <w:tc>
          <w:tcPr>
            <w:tcW w:w="10318" w:type="dxa"/>
          </w:tcPr>
          <w:p w14:paraId="401CB2A9" w14:textId="3A730465" w:rsidR="00F260F7" w:rsidRPr="00C47C75" w:rsidRDefault="00226CC7" w:rsidP="00950B2A">
            <w:pPr>
              <w:rPr>
                <w:szCs w:val="22"/>
                <w:lang w:val="it-CH"/>
              </w:rPr>
            </w:pPr>
            <w:r w:rsidRPr="00C47C75">
              <w:rPr>
                <w:szCs w:val="22"/>
                <w:lang w:val="it-CH"/>
              </w:rPr>
              <w:lastRenderedPageBreak/>
              <w:t>GRID</w:t>
            </w:r>
            <w:r>
              <w:rPr>
                <w:szCs w:val="22"/>
                <w:lang w:val="it-CH"/>
              </w:rPr>
              <w:t xml:space="preserve"> / RELATED-ID</w:t>
            </w:r>
            <w:r w:rsidR="00F260F7" w:rsidRPr="00C47C75">
              <w:rPr>
                <w:szCs w:val="22"/>
                <w:lang w:val="it-CH"/>
              </w:rPr>
              <w:t xml:space="preserve">: </w:t>
            </w:r>
            <w:r w:rsidR="00F260F7" w:rsidRPr="00C47C75">
              <w:rPr>
                <w:b/>
                <w:szCs w:val="22"/>
                <w:lang w:val="it-CH"/>
              </w:rPr>
              <w:fldChar w:fldCharType="begin">
                <w:ffData>
                  <w:name w:val="GRID2"/>
                  <w:enabled/>
                  <w:calcOnExit w:val="0"/>
                  <w:textInput/>
                </w:ffData>
              </w:fldChar>
            </w:r>
            <w:bookmarkStart w:id="1" w:name="GRID2"/>
            <w:r w:rsidR="00F260F7" w:rsidRPr="00C47C75">
              <w:rPr>
                <w:b/>
                <w:szCs w:val="22"/>
                <w:lang w:val="it-CH"/>
              </w:rPr>
              <w:instrText xml:space="preserve"> FORMTEXT </w:instrText>
            </w:r>
            <w:r w:rsidR="00F260F7" w:rsidRPr="00C47C75">
              <w:rPr>
                <w:b/>
                <w:szCs w:val="22"/>
                <w:lang w:val="it-CH"/>
              </w:rPr>
            </w:r>
            <w:r w:rsidR="00F260F7" w:rsidRPr="00C47C75">
              <w:rPr>
                <w:b/>
                <w:szCs w:val="22"/>
                <w:lang w:val="it-CH"/>
              </w:rPr>
              <w:fldChar w:fldCharType="separate"/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szCs w:val="22"/>
                <w:lang w:val="it-CH"/>
              </w:rPr>
              <w:fldChar w:fldCharType="end"/>
            </w:r>
            <w:bookmarkEnd w:id="1"/>
          </w:p>
        </w:tc>
      </w:tr>
    </w:tbl>
    <w:p w14:paraId="225E09BB" w14:textId="77777777" w:rsidR="00520B8A" w:rsidRPr="00C47C75" w:rsidRDefault="00520B8A">
      <w:pPr>
        <w:rPr>
          <w:sz w:val="8"/>
          <w:szCs w:val="8"/>
        </w:rPr>
      </w:pPr>
    </w:p>
    <w:tbl>
      <w:tblPr>
        <w:tblW w:w="103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619"/>
        <w:gridCol w:w="567"/>
        <w:gridCol w:w="567"/>
        <w:gridCol w:w="567"/>
      </w:tblGrid>
      <w:tr w:rsidR="00520B8A" w:rsidRPr="00C47C75" w14:paraId="4C03A13F" w14:textId="77777777" w:rsidTr="00464638">
        <w:trPr>
          <w:trHeight w:val="189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F93F72" w14:textId="77777777" w:rsidR="00520B8A" w:rsidRPr="00C47C75" w:rsidRDefault="00520B8A" w:rsidP="00203D34">
            <w:pPr>
              <w:tabs>
                <w:tab w:val="left" w:leader="underscore" w:pos="7938"/>
              </w:tabs>
              <w:spacing w:after="20"/>
              <w:rPr>
                <w:b/>
                <w:sz w:val="16"/>
                <w:szCs w:val="16"/>
                <w:lang w:val="it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03C164" w14:textId="77777777" w:rsidR="00520B8A" w:rsidRPr="00C47C75" w:rsidRDefault="00520B8A" w:rsidP="009300D4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Sì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1F1661" w14:textId="77777777" w:rsidR="00520B8A" w:rsidRPr="00C47C75" w:rsidRDefault="00520B8A" w:rsidP="009300D4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AA8D83" w14:textId="77777777" w:rsidR="00520B8A" w:rsidRPr="00C47C75" w:rsidRDefault="00520B8A" w:rsidP="009300D4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Visa</w:t>
            </w:r>
          </w:p>
        </w:tc>
      </w:tr>
      <w:tr w:rsidR="00881C92" w:rsidRPr="00C47C75" w14:paraId="632D7140" w14:textId="77777777" w:rsidTr="00DD73E4">
        <w:trPr>
          <w:trHeight w:val="207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D241D" w14:textId="22DF7A7A" w:rsidR="00A71BEA" w:rsidRPr="00C47C75" w:rsidRDefault="00A07D8C" w:rsidP="00203D34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a) </w:t>
            </w:r>
            <w:r w:rsidR="00A64BC3" w:rsidRPr="00C47C75">
              <w:rPr>
                <w:sz w:val="16"/>
                <w:szCs w:val="16"/>
                <w:lang w:val="it-CH"/>
              </w:rPr>
              <w:t xml:space="preserve">Si è mai ammalato/a </w:t>
            </w:r>
            <w:r w:rsidRPr="00C47C75">
              <w:rPr>
                <w:sz w:val="16"/>
                <w:szCs w:val="16"/>
                <w:lang w:val="it-CH"/>
              </w:rPr>
              <w:t>di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: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Tubercolosi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Borreliosi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Infezione ossea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Toxoplasmosi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Malaria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</w:p>
          <w:p w14:paraId="58F325EA" w14:textId="21F84D48" w:rsidR="00881C92" w:rsidRPr="00C47C75" w:rsidRDefault="00881C92" w:rsidP="00681678">
            <w:pPr>
              <w:tabs>
                <w:tab w:val="left" w:pos="115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681678" w:rsidRPr="00C47C75">
              <w:rPr>
                <w:sz w:val="16"/>
                <w:szCs w:val="16"/>
                <w:lang w:val="it-CH"/>
              </w:rPr>
              <w:t xml:space="preserve"> Zika?</w:t>
            </w:r>
            <w:r w:rsidR="00681678" w:rsidRPr="00C47C75">
              <w:rPr>
                <w:sz w:val="16"/>
                <w:szCs w:val="16"/>
                <w:lang w:val="it-CH"/>
              </w:rPr>
              <w:tab/>
            </w:r>
            <w:r w:rsidR="00203D34" w:rsidRPr="00C47C75">
              <w:rPr>
                <w:sz w:val="16"/>
                <w:szCs w:val="16"/>
                <w:lang w:val="it-CH"/>
              </w:rPr>
              <w:t xml:space="preserve">Se sì, quando?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71CE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9F9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C1138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600D52" w:rsidRPr="00C47C75" w14:paraId="5BE4E36D" w14:textId="77777777" w:rsidTr="00DD73E4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AC74" w14:textId="5267C7A0" w:rsidR="00600D52" w:rsidRPr="00C47C75" w:rsidRDefault="00600D52" w:rsidP="00405810">
            <w:pPr>
              <w:tabs>
                <w:tab w:val="left" w:pos="498"/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b) Si è mai ammalato/a di: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Babesiosi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Brucellosi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Malattia di Chagas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Ebola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AB66B3" w:rsidRPr="00C47C75">
              <w:rPr>
                <w:sz w:val="16"/>
                <w:szCs w:val="16"/>
                <w:lang w:val="it-CH"/>
              </w:rPr>
              <w:br/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AB66B3" w:rsidRPr="00C47C75">
              <w:rPr>
                <w:sz w:val="16"/>
                <w:szCs w:val="16"/>
                <w:lang w:val="it-CH"/>
              </w:rPr>
              <w:t xml:space="preserve"> febbre emorragica virale,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Febbre Q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5048DF" w:rsidRPr="00C47C75">
              <w:rPr>
                <w:sz w:val="16"/>
                <w:szCs w:val="16"/>
                <w:lang w:val="it-CH"/>
              </w:rPr>
              <w:t xml:space="preserve"> Leishmaniosi</w:t>
            </w:r>
            <w:r w:rsidR="00DA1D85"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C0D2" w14:textId="7E05D74F" w:rsidR="00600D52" w:rsidRPr="00C47C75" w:rsidRDefault="00600D5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C1A99" w14:textId="4121E35E" w:rsidR="00600D52" w:rsidRPr="00C47C75" w:rsidRDefault="00600D5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1F0B" w14:textId="77777777" w:rsidR="00600D52" w:rsidRPr="00C47C75" w:rsidRDefault="00600D5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A6BDEF0" w14:textId="77777777" w:rsidTr="00DD73E4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5578" w14:textId="6F48A3B4" w:rsidR="00D62AA4" w:rsidRDefault="00D62AA4" w:rsidP="000B2B33">
            <w:pPr>
              <w:tabs>
                <w:tab w:val="left" w:pos="49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D62AA4">
              <w:rPr>
                <w:sz w:val="16"/>
                <w:szCs w:val="16"/>
                <w:lang w:val="it-IT"/>
              </w:rPr>
              <w:t>c</w:t>
            </w:r>
            <w:r w:rsidR="00881C92" w:rsidRPr="00C47C75">
              <w:rPr>
                <w:sz w:val="16"/>
                <w:szCs w:val="16"/>
                <w:lang w:val="it-CH"/>
              </w:rPr>
              <w:t>) Nel corso delle ultime 4 settimane</w:t>
            </w:r>
            <w:r>
              <w:rPr>
                <w:sz w:val="16"/>
                <w:szCs w:val="16"/>
                <w:lang w:val="it-CH"/>
              </w:rPr>
              <w:t xml:space="preserve"> </w:t>
            </w:r>
            <w:r w:rsidRPr="00D62AA4">
              <w:rPr>
                <w:sz w:val="16"/>
                <w:szCs w:val="16"/>
                <w:lang w:val="it-CH"/>
              </w:rPr>
              <w:t>ha avuto contatto con malattie infettive?</w:t>
            </w:r>
          </w:p>
          <w:p w14:paraId="615E9145" w14:textId="20BE47B5" w:rsidR="00881C92" w:rsidRPr="00C47C75" w:rsidRDefault="00D62AA4" w:rsidP="000B2B33">
            <w:pPr>
              <w:tabs>
                <w:tab w:val="left" w:pos="49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Quali?</w:t>
            </w:r>
            <w:r w:rsidR="00203D34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7E8ED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F6BF1" w14:textId="77777777" w:rsidR="00881C92" w:rsidRPr="00C47C75" w:rsidRDefault="00881C9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DDF5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D62AA4" w:rsidRPr="00C47C75" w14:paraId="056D3C3B" w14:textId="77777777" w:rsidTr="00D62AA4">
        <w:trPr>
          <w:trHeight w:val="20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EE36B" w14:textId="232F67E9" w:rsidR="00D62AA4" w:rsidRPr="00C47C75" w:rsidRDefault="00D62AA4" w:rsidP="00D62AA4">
            <w:pPr>
              <w:tabs>
                <w:tab w:val="left" w:pos="49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 xml:space="preserve">d) </w:t>
            </w:r>
            <w:r w:rsidRPr="00D62AA4">
              <w:rPr>
                <w:sz w:val="16"/>
                <w:szCs w:val="16"/>
                <w:lang w:val="it-CH"/>
              </w:rPr>
              <w:t>Nel</w:t>
            </w:r>
            <w:r w:rsidR="00BD0B78">
              <w:rPr>
                <w:sz w:val="16"/>
                <w:szCs w:val="16"/>
                <w:lang w:val="it-CH"/>
              </w:rPr>
              <w:t xml:space="preserve"> corso delle </w:t>
            </w:r>
            <w:r w:rsidRPr="00D62AA4">
              <w:rPr>
                <w:sz w:val="16"/>
                <w:szCs w:val="16"/>
                <w:lang w:val="it-CH"/>
              </w:rPr>
              <w:t>ultime 4 settimane è stato/a punto/a da una zecca</w:t>
            </w:r>
            <w:r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305A" w14:textId="24338DFB" w:rsidR="00D62AA4" w:rsidRPr="00C47C75" w:rsidRDefault="00D62AA4" w:rsidP="00D62AA4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6B42E" w14:textId="68DA9B44" w:rsidR="00D62AA4" w:rsidRPr="00C47C75" w:rsidRDefault="00D62AA4" w:rsidP="00D62AA4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071F" w14:textId="77777777" w:rsidR="00D62AA4" w:rsidRPr="00C47C75" w:rsidRDefault="00D62AA4" w:rsidP="00D62AA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B29079C" w14:textId="77777777" w:rsidTr="00DD73E4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7C58" w14:textId="3188A337" w:rsidR="00881C92" w:rsidRPr="00C47C75" w:rsidRDefault="00881C92" w:rsidP="000C30FF">
            <w:pPr>
              <w:numPr>
                <w:ilvl w:val="0"/>
                <w:numId w:val="12"/>
              </w:numPr>
              <w:tabs>
                <w:tab w:val="left" w:pos="2434"/>
                <w:tab w:val="left" w:leader="underscore" w:pos="810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Nel corso degli ultimi 4 mesi ha subito: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tatuaggio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bCs/>
                <w:sz w:val="16"/>
                <w:szCs w:val="16"/>
                <w:lang w:val="it-CH"/>
              </w:rPr>
              <w:t xml:space="preserve"> una gastro-</w:t>
            </w:r>
            <w:r w:rsidR="00370290" w:rsidRPr="00C47C75">
              <w:rPr>
                <w:bCs/>
                <w:sz w:val="16"/>
                <w:szCs w:val="16"/>
                <w:lang w:val="it-CH"/>
              </w:rPr>
              <w:t xml:space="preserve"> </w:t>
            </w:r>
            <w:r w:rsidR="00DA1D85" w:rsidRPr="00C47C75">
              <w:rPr>
                <w:bCs/>
                <w:sz w:val="16"/>
                <w:szCs w:val="16"/>
                <w:lang w:val="it-CH"/>
              </w:rPr>
              <w:t xml:space="preserve">o </w:t>
            </w:r>
            <w:r w:rsidRPr="00C47C75">
              <w:rPr>
                <w:sz w:val="16"/>
                <w:szCs w:val="16"/>
                <w:lang w:val="it-CH"/>
              </w:rPr>
              <w:t>coloscopia</w:t>
            </w:r>
            <w:r w:rsidR="00DA1D85" w:rsidRPr="00C47C75">
              <w:rPr>
                <w:sz w:val="16"/>
                <w:szCs w:val="16"/>
                <w:lang w:val="it-CH"/>
              </w:rPr>
              <w:t xml:space="preserve">, </w:t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/>
                <w:bCs/>
                <w:sz w:val="16"/>
                <w:szCs w:val="16"/>
                <w:lang w:val="it-CH"/>
              </w:rPr>
            </w:r>
            <w:r w:rsidR="003C33F5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trattamento tramite agopuntura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una depilazione con aghi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piercing</w:t>
            </w:r>
            <w:r w:rsidR="00DA1D85" w:rsidRPr="00C47C75">
              <w:rPr>
                <w:sz w:val="16"/>
                <w:szCs w:val="16"/>
                <w:lang w:val="it-CH"/>
              </w:rPr>
              <w:t xml:space="preserve">,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maquillage permanente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0C30FF" w:rsidRPr="00C47C75">
              <w:rPr>
                <w:sz w:val="16"/>
                <w:szCs w:val="16"/>
                <w:lang w:val="it-CH"/>
              </w:rPr>
              <w:br/>
            </w:r>
            <w:r w:rsidR="000C30FF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30FF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0C30FF" w:rsidRPr="00C47C75">
              <w:rPr>
                <w:sz w:val="16"/>
                <w:szCs w:val="16"/>
                <w:lang w:val="it-CH"/>
              </w:rPr>
              <w:fldChar w:fldCharType="end"/>
            </w:r>
            <w:r w:rsidR="000C30FF" w:rsidRPr="00C47C75">
              <w:rPr>
                <w:sz w:val="16"/>
                <w:szCs w:val="16"/>
                <w:lang w:val="it-CH"/>
              </w:rPr>
              <w:t xml:space="preserve"> il micro-blading,</w:t>
            </w:r>
            <w:r w:rsidR="00DA1D85"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DA1D85" w:rsidRPr="00C47C75">
              <w:rPr>
                <w:sz w:val="16"/>
                <w:szCs w:val="16"/>
                <w:lang w:val="it-CH"/>
              </w:rPr>
              <w:t xml:space="preserve"> un contatto </w:t>
            </w:r>
            <w:r w:rsidRPr="00C47C75">
              <w:rPr>
                <w:sz w:val="16"/>
                <w:szCs w:val="16"/>
                <w:lang w:val="it-CH"/>
              </w:rPr>
              <w:t>con sangue estraneo (ferita con una puntura d’ago, spruzzi di sangue negli occhi, nella bocca o</w:t>
            </w:r>
            <w:r w:rsidR="00544424" w:rsidRPr="00C47C75">
              <w:rPr>
                <w:sz w:val="16"/>
                <w:szCs w:val="16"/>
                <w:lang w:val="it-CH"/>
              </w:rPr>
              <w:t xml:space="preserve"> un’altra parte del corpo)? </w:t>
            </w:r>
            <w:r w:rsidRPr="00C47C75">
              <w:rPr>
                <w:sz w:val="16"/>
                <w:szCs w:val="16"/>
                <w:lang w:val="it-CH"/>
              </w:rPr>
              <w:t xml:space="preserve">Se sì, </w:t>
            </w:r>
            <w:r w:rsidR="00203D34" w:rsidRPr="00C47C75">
              <w:rPr>
                <w:sz w:val="16"/>
                <w:szCs w:val="16"/>
                <w:lang w:val="it-CH"/>
              </w:rPr>
              <w:t xml:space="preserve">quando?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3008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8A9B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4522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E96794F" w14:textId="77777777" w:rsidTr="00DD73E4">
        <w:trPr>
          <w:trHeight w:val="242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CA08" w14:textId="06BA1861" w:rsidR="00DA5DA5" w:rsidRPr="00C47C75" w:rsidRDefault="00881C92" w:rsidP="00203D3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</w:t>
            </w:r>
            <w:r w:rsidR="00DA5DA5" w:rsidRPr="00C47C75">
              <w:rPr>
                <w:sz w:val="16"/>
                <w:szCs w:val="16"/>
                <w:lang w:val="it-CH"/>
              </w:rPr>
              <w:t>a mai avuto l’</w:t>
            </w:r>
            <w:r w:rsidR="00440BC2" w:rsidRPr="00C47C75">
              <w:rPr>
                <w:sz w:val="16"/>
                <w:szCs w:val="16"/>
                <w:lang w:val="it-CH"/>
              </w:rPr>
              <w:t>ittero o</w:t>
            </w:r>
            <w:r w:rsidRPr="00C47C75">
              <w:rPr>
                <w:sz w:val="16"/>
                <w:szCs w:val="16"/>
                <w:lang w:val="it-CH"/>
              </w:rPr>
              <w:t xml:space="preserve"> un test</w:t>
            </w:r>
            <w:r w:rsidR="00671227" w:rsidRPr="00C47C75">
              <w:rPr>
                <w:sz w:val="16"/>
                <w:szCs w:val="16"/>
                <w:lang w:val="it-CH"/>
              </w:rPr>
              <w:t xml:space="preserve"> risultato </w:t>
            </w:r>
            <w:r w:rsidRPr="00C47C75">
              <w:rPr>
                <w:sz w:val="16"/>
                <w:szCs w:val="16"/>
                <w:lang w:val="it-CH"/>
              </w:rPr>
              <w:t xml:space="preserve">positivo all’epatite? </w:t>
            </w:r>
          </w:p>
          <w:p w14:paraId="5087BA61" w14:textId="2F84858F" w:rsidR="00DA5DA5" w:rsidRPr="00C47C75" w:rsidRDefault="00FC0CFD" w:rsidP="00A02F9C">
            <w:pPr>
              <w:tabs>
                <w:tab w:val="left" w:pos="1158"/>
                <w:tab w:val="left" w:pos="2009"/>
                <w:tab w:val="left" w:pos="2576"/>
                <w:tab w:val="left" w:pos="3284"/>
                <w:tab w:val="left" w:pos="3993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Quale?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t>Epatite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="00DA5DA5" w:rsidRPr="00C47C75">
              <w:rPr>
                <w:sz w:val="16"/>
                <w:szCs w:val="16"/>
                <w:lang w:val="it-CH"/>
              </w:rPr>
              <w:t xml:space="preserve"> A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="00DA5DA5" w:rsidRPr="00C47C75">
              <w:rPr>
                <w:sz w:val="16"/>
                <w:szCs w:val="16"/>
                <w:lang w:val="it-CH"/>
              </w:rPr>
              <w:t xml:space="preserve"> B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="00DA5DA5" w:rsidRPr="00C47C75">
              <w:rPr>
                <w:sz w:val="16"/>
                <w:szCs w:val="16"/>
                <w:lang w:val="it-CH"/>
              </w:rPr>
              <w:t xml:space="preserve"> C 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t xml:space="preserve">Altra forma </w:t>
            </w:r>
            <w:r w:rsidR="000B2B33" w:rsidRPr="00C47C75">
              <w:rPr>
                <w:sz w:val="16"/>
                <w:szCs w:val="16"/>
                <w:lang w:val="it-CH"/>
              </w:rPr>
              <w:t>d’</w:t>
            </w:r>
            <w:r w:rsidR="00DA5DA5" w:rsidRPr="00C47C75">
              <w:rPr>
                <w:sz w:val="16"/>
                <w:szCs w:val="16"/>
                <w:lang w:val="it-CH"/>
              </w:rPr>
              <w:t>ittero:</w:t>
            </w:r>
            <w:r w:rsidR="008A0340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  <w:p w14:paraId="0015D8D9" w14:textId="1B5329BE" w:rsidR="00DA5DA5" w:rsidRPr="00C47C75" w:rsidRDefault="00A02F9C" w:rsidP="00A02F9C">
            <w:pPr>
              <w:tabs>
                <w:tab w:val="left" w:pos="2009"/>
                <w:tab w:val="left" w:pos="3993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Quando?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2B0AFA" w:rsidRPr="00C47C75">
              <w:rPr>
                <w:sz w:val="16"/>
                <w:szCs w:val="16"/>
                <w:lang w:val="it-CH"/>
              </w:rPr>
              <w:t>a</w:t>
            </w:r>
            <w:r w:rsidRPr="00C47C75">
              <w:rPr>
                <w:sz w:val="16"/>
                <w:szCs w:val="16"/>
                <w:lang w:val="it-CH"/>
              </w:rPr>
              <w:t>lla nascita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t>Altra data:</w:t>
            </w:r>
            <w:r w:rsidR="008A0340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CA2E5" w14:textId="5F1470CE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20F87" w14:textId="77777777" w:rsidR="00881C92" w:rsidRPr="00C47C75" w:rsidRDefault="00881C9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A511D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142B3C69" w14:textId="77777777" w:rsidTr="00DD73E4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B93E" w14:textId="270039F9" w:rsidR="00881C92" w:rsidRPr="00C47C75" w:rsidRDefault="00440BC2" w:rsidP="00EC3831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Qualcuno della sua famiglia, o del suo ambiente domestico, oppure il(la) suo(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a) partner sessuale abituale ha sofferto di un ittero (epatite) </w:t>
            </w:r>
            <w:r w:rsidR="00B83E6F" w:rsidRPr="00C47C75">
              <w:rPr>
                <w:sz w:val="16"/>
                <w:szCs w:val="16"/>
                <w:lang w:val="it-CH"/>
              </w:rPr>
              <w:t>nel corso degli ultimi 12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mesi?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76ECB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23179" w14:textId="77777777" w:rsidR="00881C92" w:rsidRPr="00C47C75" w:rsidRDefault="00881C9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0AC9F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B83E6F" w:rsidRPr="00C47C75" w14:paraId="6A7BE19D" w14:textId="77777777" w:rsidTr="00DD73E4">
        <w:trPr>
          <w:trHeight w:val="31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A0D5D" w14:textId="526E2AF5" w:rsidR="00B83E6F" w:rsidRPr="00C47C75" w:rsidRDefault="00EF3F7F" w:rsidP="00F85742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Nel corso degli ultimi 12 mesi ha soggiornato almeno 6 mesi in un paese con elevato tasso di AIDS </w:t>
            </w:r>
            <w:r w:rsidRPr="00C47C75">
              <w:rPr>
                <w:b/>
                <w:sz w:val="16"/>
                <w:szCs w:val="16"/>
                <w:lang w:val="it-CH"/>
              </w:rPr>
              <w:t>e</w:t>
            </w:r>
            <w:r w:rsidRPr="00C47C75">
              <w:rPr>
                <w:sz w:val="16"/>
                <w:szCs w:val="16"/>
                <w:lang w:val="it-CH"/>
              </w:rPr>
              <w:t xml:space="preserve"> durante questo soggiorno si è esposto</w:t>
            </w:r>
            <w:r w:rsidR="000B2B33" w:rsidRPr="00C47C75">
              <w:rPr>
                <w:sz w:val="16"/>
                <w:szCs w:val="16"/>
                <w:lang w:val="it-CH"/>
              </w:rPr>
              <w:t>/a</w:t>
            </w:r>
            <w:r w:rsidRPr="00C47C75">
              <w:rPr>
                <w:sz w:val="16"/>
                <w:szCs w:val="16"/>
                <w:lang w:val="it-CH"/>
              </w:rPr>
              <w:t xml:space="preserve"> a un rischio d’infezione dal virus HIV? (p.es. via rapporti sessuali, intervento medico, tatuaggio, piercing)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A205" w14:textId="529FA958" w:rsidR="00B83E6F" w:rsidRPr="00C47C75" w:rsidRDefault="00B83E6F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6FC1" w14:textId="52307E3E" w:rsidR="00B83E6F" w:rsidRPr="00C47C75" w:rsidRDefault="00B83E6F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4C6E" w14:textId="77777777" w:rsidR="00B83E6F" w:rsidRPr="00C47C75" w:rsidRDefault="00B83E6F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B354CC" w:rsidRPr="00C47C75" w14:paraId="643AF808" w14:textId="77777777" w:rsidTr="00DD73E4">
        <w:trPr>
          <w:trHeight w:val="336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4A28" w14:textId="5747D8A7" w:rsidR="00B354CC" w:rsidRPr="00C47C75" w:rsidRDefault="00B354CC" w:rsidP="00203D3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Una o più delle seguenti situazioni a rischio la riguardano?</w:t>
            </w:r>
          </w:p>
          <w:p w14:paraId="345EBB58" w14:textId="020CEBDD" w:rsidR="00B354CC" w:rsidRPr="00C47C75" w:rsidRDefault="00671985" w:rsidP="005931A8">
            <w:pPr>
              <w:tabs>
                <w:tab w:val="left" w:pos="308"/>
                <w:tab w:val="left" w:pos="3993"/>
                <w:tab w:val="left" w:leader="underscore" w:pos="8104"/>
              </w:tabs>
              <w:spacing w:before="20"/>
              <w:ind w:left="2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B354CC" w:rsidRPr="00C47C75">
              <w:rPr>
                <w:sz w:val="16"/>
                <w:szCs w:val="16"/>
                <w:lang w:val="it-CH"/>
              </w:rPr>
              <w:t xml:space="preserve"> </w:t>
            </w:r>
            <w:r w:rsidR="00476CCE" w:rsidRPr="00C47C75">
              <w:rPr>
                <w:sz w:val="16"/>
                <w:szCs w:val="16"/>
                <w:lang w:val="it-CH"/>
              </w:rPr>
              <w:t>n</w:t>
            </w:r>
            <w:r w:rsidR="00B354CC" w:rsidRPr="00C47C75">
              <w:rPr>
                <w:sz w:val="16"/>
                <w:szCs w:val="16"/>
                <w:lang w:val="it-CH"/>
              </w:rPr>
              <w:t>uovo/</w:t>
            </w:r>
            <w:r w:rsidR="000E0E58" w:rsidRPr="00C47C75">
              <w:rPr>
                <w:sz w:val="16"/>
                <w:szCs w:val="16"/>
                <w:lang w:val="it-CH"/>
              </w:rPr>
              <w:t>a/</w:t>
            </w:r>
            <w:r w:rsidR="00B354CC" w:rsidRPr="00C47C75">
              <w:rPr>
                <w:sz w:val="16"/>
                <w:szCs w:val="16"/>
                <w:lang w:val="it-CH"/>
              </w:rPr>
              <w:t>i partner s</w:t>
            </w:r>
            <w:r w:rsidR="005931A8" w:rsidRPr="00C47C75">
              <w:rPr>
                <w:sz w:val="16"/>
                <w:szCs w:val="16"/>
                <w:lang w:val="it-CH"/>
              </w:rPr>
              <w:t>essuale/i negli ultimi 4 mesi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t>Quanti/e:</w:t>
            </w:r>
            <w:r w:rsidR="005833D6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  <w:p w14:paraId="3145FE81" w14:textId="49CF945C" w:rsidR="00B354CC" w:rsidRPr="00C47C75" w:rsidRDefault="00671985" w:rsidP="00671985">
            <w:pPr>
              <w:tabs>
                <w:tab w:val="left" w:pos="308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476CCE" w:rsidRPr="00C47C75">
              <w:rPr>
                <w:sz w:val="16"/>
                <w:szCs w:val="16"/>
                <w:lang w:val="it-CH"/>
              </w:rPr>
              <w:t>r</w:t>
            </w:r>
            <w:r w:rsidR="00B354CC" w:rsidRPr="00C47C75">
              <w:rPr>
                <w:sz w:val="16"/>
                <w:szCs w:val="16"/>
                <w:lang w:val="it-CH"/>
              </w:rPr>
              <w:t>apporti sessuali a scopo di lucro (donatore</w:t>
            </w:r>
            <w:r w:rsidR="00DA6D87" w:rsidRPr="00C47C75">
              <w:rPr>
                <w:sz w:val="16"/>
                <w:szCs w:val="16"/>
                <w:lang w:val="it-CH"/>
              </w:rPr>
              <w:t>/donatrice</w:t>
            </w:r>
            <w:r w:rsidR="00B354CC" w:rsidRPr="00C47C75">
              <w:rPr>
                <w:sz w:val="16"/>
                <w:szCs w:val="16"/>
                <w:lang w:val="it-CH"/>
              </w:rPr>
              <w:t xml:space="preserve"> paga o è pagato</w:t>
            </w:r>
            <w:r w:rsidR="00DA6D87" w:rsidRPr="00C47C75">
              <w:rPr>
                <w:sz w:val="16"/>
                <w:szCs w:val="16"/>
                <w:lang w:val="it-CH"/>
              </w:rPr>
              <w:t>/a</w:t>
            </w:r>
            <w:r w:rsidR="00B354CC" w:rsidRPr="00C47C75">
              <w:rPr>
                <w:sz w:val="16"/>
                <w:szCs w:val="16"/>
                <w:lang w:val="it-CH"/>
              </w:rPr>
              <w:t>) nel corso degli ultimi 12 mesi</w:t>
            </w:r>
          </w:p>
          <w:p w14:paraId="79DE113A" w14:textId="37C069D6" w:rsidR="00B354CC" w:rsidRPr="00C47C75" w:rsidRDefault="00671985" w:rsidP="00BC12B7">
            <w:pPr>
              <w:tabs>
                <w:tab w:val="left" w:pos="449"/>
                <w:tab w:val="left" w:pos="1870"/>
                <w:tab w:val="left" w:pos="2434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C12B7">
              <w:rPr>
                <w:sz w:val="16"/>
                <w:szCs w:val="16"/>
                <w:lang w:val="it-CH"/>
              </w:rPr>
              <w:t xml:space="preserve">  </w:t>
            </w:r>
            <w:r w:rsidR="0090000C" w:rsidRPr="00C47C75">
              <w:rPr>
                <w:sz w:val="16"/>
                <w:szCs w:val="16"/>
                <w:lang w:val="it-CH"/>
              </w:rPr>
              <w:t>Più di una volta?</w:t>
            </w:r>
            <w:r w:rsidR="0090000C"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3807CE" w:rsidRPr="00C47C75">
              <w:rPr>
                <w:sz w:val="16"/>
                <w:szCs w:val="16"/>
                <w:lang w:val="it-CH"/>
              </w:rPr>
              <w:t xml:space="preserve"> </w:t>
            </w:r>
            <w:r w:rsidR="00B354CC" w:rsidRPr="00C47C75">
              <w:rPr>
                <w:sz w:val="16"/>
                <w:szCs w:val="16"/>
                <w:lang w:val="it-CH"/>
              </w:rPr>
              <w:t>Si</w:t>
            </w:r>
            <w:r w:rsidR="0090000C"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3807CE" w:rsidRPr="00C47C75">
              <w:rPr>
                <w:sz w:val="16"/>
                <w:szCs w:val="16"/>
                <w:lang w:val="it-CH"/>
              </w:rPr>
              <w:t xml:space="preserve"> </w:t>
            </w:r>
            <w:r w:rsidR="00B354CC" w:rsidRPr="00C47C75">
              <w:rPr>
                <w:sz w:val="16"/>
                <w:szCs w:val="16"/>
                <w:lang w:val="it-CH"/>
              </w:rPr>
              <w:t>No</w:t>
            </w:r>
          </w:p>
          <w:p w14:paraId="436C8F2E" w14:textId="56D68F03" w:rsidR="00440BC2" w:rsidRPr="00C47C75" w:rsidRDefault="0090000C" w:rsidP="0090000C">
            <w:pPr>
              <w:tabs>
                <w:tab w:val="left" w:pos="308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B354CC" w:rsidRPr="00C47C75">
              <w:rPr>
                <w:sz w:val="16"/>
                <w:szCs w:val="16"/>
                <w:lang w:val="it-CH"/>
              </w:rPr>
              <w:t xml:space="preserve"> </w:t>
            </w:r>
            <w:r w:rsidR="00476CCE" w:rsidRPr="00C47C75">
              <w:rPr>
                <w:sz w:val="16"/>
                <w:szCs w:val="16"/>
                <w:lang w:val="it-CH"/>
              </w:rPr>
              <w:t>i</w:t>
            </w:r>
            <w:r w:rsidR="00B354CC" w:rsidRPr="00C47C75">
              <w:rPr>
                <w:sz w:val="16"/>
                <w:szCs w:val="16"/>
                <w:lang w:val="it-CH"/>
              </w:rPr>
              <w:t>niezione di droghe negli ultimi 10 anni</w:t>
            </w:r>
          </w:p>
          <w:p w14:paraId="21AA6AE8" w14:textId="60440866" w:rsidR="00671227" w:rsidRPr="00C47C75" w:rsidRDefault="0090000C" w:rsidP="0090000C">
            <w:pPr>
              <w:tabs>
                <w:tab w:val="left" w:pos="308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671227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1227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="00671227" w:rsidRPr="00C47C75">
              <w:rPr>
                <w:sz w:val="16"/>
                <w:szCs w:val="16"/>
                <w:lang w:val="it-CH"/>
              </w:rPr>
              <w:fldChar w:fldCharType="end"/>
            </w:r>
            <w:r w:rsidR="00671227" w:rsidRPr="00C47C75">
              <w:rPr>
                <w:sz w:val="16"/>
                <w:szCs w:val="16"/>
                <w:lang w:val="it-CH"/>
              </w:rPr>
              <w:t xml:space="preserve"> test positivo al HIV (AIDS), alla sifilide o all’epatite C</w:t>
            </w:r>
          </w:p>
          <w:p w14:paraId="17849034" w14:textId="03BB4C58" w:rsidR="00440BC2" w:rsidRPr="00C47C75" w:rsidRDefault="00440BC2" w:rsidP="00203D34">
            <w:pPr>
              <w:tabs>
                <w:tab w:val="left" w:pos="426"/>
                <w:tab w:val="left" w:leader="underscore" w:pos="7938"/>
              </w:tabs>
              <w:spacing w:before="20"/>
              <w:rPr>
                <w:sz w:val="2"/>
                <w:szCs w:val="16"/>
                <w:lang w:val="it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4DCE" w14:textId="33E0E0E3" w:rsidR="00B354CC" w:rsidRPr="00C47C75" w:rsidRDefault="00B354CC" w:rsidP="00904776">
            <w:pPr>
              <w:spacing w:before="20"/>
              <w:rPr>
                <w:b/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AA79" w14:textId="5520383C" w:rsidR="00B354CC" w:rsidRPr="00C47C75" w:rsidRDefault="00B354CC" w:rsidP="00904776">
            <w:pPr>
              <w:spacing w:before="20"/>
              <w:rPr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3B747" w14:textId="77777777" w:rsidR="00B354CC" w:rsidRPr="00C47C75" w:rsidRDefault="00B354CC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B354CC" w:rsidRPr="00C47C75" w14:paraId="2A7F3AB6" w14:textId="77777777" w:rsidTr="00D62AA4">
        <w:trPr>
          <w:trHeight w:val="202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77D52" w14:textId="0EC69A6E" w:rsidR="00B354CC" w:rsidRPr="00C47C75" w:rsidRDefault="00B354CC" w:rsidP="00D62AA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Rapporti sessuali, attualmente o nel passato con persone dello stesso sesso?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89A2" w14:textId="3E4B5EB2" w:rsidR="00B354CC" w:rsidRPr="00C47C75" w:rsidRDefault="00B354CC" w:rsidP="00D62AA4">
            <w:pPr>
              <w:spacing w:before="20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D355" w14:textId="6C7CA575" w:rsidR="00B354CC" w:rsidRPr="00C47C75" w:rsidRDefault="00B354CC" w:rsidP="00D62AA4">
            <w:pPr>
              <w:spacing w:before="20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48A8" w14:textId="77777777" w:rsidR="00B354CC" w:rsidRPr="00C47C75" w:rsidRDefault="00B354CC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E2187F9" w14:textId="77777777" w:rsidTr="00DD73E4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318F" w14:textId="006073B4" w:rsidR="00881C92" w:rsidRPr="00C47C75" w:rsidRDefault="00881C92" w:rsidP="00203D3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Ha </w:t>
            </w:r>
            <w:r w:rsidR="0070599F" w:rsidRPr="00C47C75">
              <w:rPr>
                <w:sz w:val="16"/>
                <w:szCs w:val="16"/>
                <w:lang w:val="it-CH"/>
              </w:rPr>
              <w:t>avuto, negli ultimi 12 mesi, rapporti sessuali</w:t>
            </w:r>
            <w:r w:rsidR="005454AD" w:rsidRPr="00C47C75">
              <w:rPr>
                <w:sz w:val="16"/>
                <w:szCs w:val="16"/>
                <w:lang w:val="it-CH"/>
              </w:rPr>
              <w:t xml:space="preserve"> con partner che</w:t>
            </w:r>
          </w:p>
          <w:p w14:paraId="758B38EB" w14:textId="778D1D0C" w:rsidR="0070599F" w:rsidRPr="00C47C75" w:rsidRDefault="005454AD" w:rsidP="005931A8">
            <w:pPr>
              <w:tabs>
                <w:tab w:val="left" w:pos="612"/>
                <w:tab w:val="left" w:leader="underscore" w:pos="7938"/>
              </w:tabs>
              <w:ind w:left="30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70599F" w:rsidRPr="00C47C75">
              <w:rPr>
                <w:sz w:val="16"/>
                <w:szCs w:val="16"/>
                <w:lang w:val="it-CH"/>
              </w:rPr>
              <w:t>s</w:t>
            </w:r>
            <w:r w:rsidR="00881C92" w:rsidRPr="00C47C75">
              <w:rPr>
                <w:sz w:val="16"/>
                <w:szCs w:val="16"/>
                <w:lang w:val="it-CH"/>
              </w:rPr>
              <w:t>ono stati(e) esposti(e) ai rischi indicati alla domanda 17</w:t>
            </w:r>
          </w:p>
          <w:p w14:paraId="6C603C12" w14:textId="17867E5C" w:rsidR="00881C92" w:rsidRPr="00C47C75" w:rsidRDefault="005454AD" w:rsidP="005931A8">
            <w:pPr>
              <w:tabs>
                <w:tab w:val="left" w:pos="612"/>
                <w:tab w:val="left" w:leader="underscore" w:pos="7938"/>
              </w:tabs>
              <w:ind w:left="30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sz w:val="16"/>
                <w:szCs w:val="16"/>
                <w:lang w:val="it-CH"/>
              </w:rPr>
            </w:r>
            <w:r w:rsidR="003C33F5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1538CA" w:rsidRPr="001538CA">
              <w:rPr>
                <w:sz w:val="16"/>
                <w:szCs w:val="16"/>
                <w:lang w:val="it-CH"/>
              </w:rPr>
              <w:t xml:space="preserve">negli ultimi 12 mesi </w:t>
            </w:r>
            <w:r w:rsidR="0070599F" w:rsidRPr="00C47C75">
              <w:rPr>
                <w:sz w:val="16"/>
                <w:szCs w:val="16"/>
                <w:lang w:val="it-CH"/>
              </w:rPr>
              <w:t>hanno ricevuto trasfusioni</w:t>
            </w:r>
            <w:r w:rsidR="000C017A" w:rsidRPr="00C47C75">
              <w:rPr>
                <w:sz w:val="16"/>
                <w:szCs w:val="16"/>
                <w:lang w:val="it-CH"/>
              </w:rPr>
              <w:t xml:space="preserve"> oppure sono stati</w:t>
            </w:r>
            <w:r w:rsidR="00DA6D87" w:rsidRPr="00C47C75">
              <w:rPr>
                <w:sz w:val="16"/>
                <w:szCs w:val="16"/>
                <w:lang w:val="it-CH"/>
              </w:rPr>
              <w:t>/e</w:t>
            </w:r>
            <w:r w:rsidR="000C017A" w:rsidRPr="00C47C75">
              <w:rPr>
                <w:sz w:val="16"/>
                <w:szCs w:val="16"/>
                <w:lang w:val="it-CH"/>
              </w:rPr>
              <w:t xml:space="preserve"> esposti</w:t>
            </w:r>
            <w:r w:rsidR="00DA6D87" w:rsidRPr="00C47C75">
              <w:rPr>
                <w:sz w:val="16"/>
                <w:szCs w:val="16"/>
                <w:lang w:val="it-CH"/>
              </w:rPr>
              <w:t>/e</w:t>
            </w:r>
            <w:r w:rsidR="000C017A" w:rsidRPr="00C47C75">
              <w:rPr>
                <w:sz w:val="16"/>
                <w:szCs w:val="16"/>
                <w:lang w:val="it-CH"/>
              </w:rPr>
              <w:t xml:space="preserve"> a un altro ri</w:t>
            </w:r>
            <w:r w:rsidR="00DA6D87" w:rsidRPr="00C47C75">
              <w:rPr>
                <w:sz w:val="16"/>
                <w:szCs w:val="16"/>
                <w:lang w:val="it-CH"/>
              </w:rPr>
              <w:t>schio d’infezione dal virus HIV in paesi con un elevato tasso di AIDS?</w:t>
            </w:r>
          </w:p>
          <w:p w14:paraId="48B62524" w14:textId="07A8B899" w:rsidR="00440BC2" w:rsidRPr="00C47C75" w:rsidRDefault="00440BC2" w:rsidP="00203D34">
            <w:pPr>
              <w:pStyle w:val="Listenabsatz"/>
              <w:tabs>
                <w:tab w:val="left" w:pos="612"/>
                <w:tab w:val="left" w:leader="underscore" w:pos="7938"/>
              </w:tabs>
              <w:ind w:left="527"/>
              <w:rPr>
                <w:sz w:val="10"/>
                <w:szCs w:val="16"/>
                <w:lang w:val="it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03BB" w14:textId="10EB349F" w:rsidR="00881C92" w:rsidRPr="00C47C75" w:rsidRDefault="00881C92" w:rsidP="0002647A">
            <w:pPr>
              <w:spacing w:beforeLines="20" w:before="48" w:afterLines="20" w:after="48"/>
              <w:rPr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</w:rPr>
            </w:r>
            <w:r w:rsidR="003C33F5">
              <w:rPr>
                <w:bCs/>
                <w:sz w:val="16"/>
                <w:szCs w:val="16"/>
              </w:rPr>
              <w:fldChar w:fldCharType="separate"/>
            </w:r>
            <w:r w:rsidRPr="00C47C75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2950" w14:textId="3A71B70A" w:rsidR="00881C92" w:rsidRPr="00C47C75" w:rsidRDefault="00881C92" w:rsidP="00EC34A7">
            <w:pPr>
              <w:spacing w:beforeLines="20" w:before="48" w:afterLines="20" w:after="48"/>
              <w:rPr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</w:rPr>
            </w:r>
            <w:r w:rsidR="003C33F5">
              <w:rPr>
                <w:bCs/>
                <w:sz w:val="16"/>
                <w:szCs w:val="16"/>
              </w:rPr>
              <w:fldChar w:fldCharType="separate"/>
            </w:r>
            <w:r w:rsidRPr="00C47C75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A3EE" w14:textId="77777777" w:rsidR="00881C92" w:rsidRPr="00C47C75" w:rsidRDefault="00881C92" w:rsidP="00E3701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70599F" w:rsidRPr="003C33F5" w14:paraId="4D1F3B47" w14:textId="77777777" w:rsidTr="00464638">
        <w:trPr>
          <w:trHeight w:val="80"/>
        </w:trPr>
        <w:tc>
          <w:tcPr>
            <w:tcW w:w="10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09FC41" w14:textId="1D1813B9" w:rsidR="0070599F" w:rsidRPr="00C47C75" w:rsidRDefault="0070599F" w:rsidP="00203D34">
            <w:pPr>
              <w:tabs>
                <w:tab w:val="left" w:leader="underscore" w:pos="7938"/>
              </w:tabs>
              <w:spacing w:beforeLines="20" w:before="48" w:afterLines="20" w:after="48"/>
              <w:jc w:val="center"/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Domande solo per le donne</w:t>
            </w:r>
          </w:p>
        </w:tc>
      </w:tr>
      <w:tr w:rsidR="00881C92" w:rsidRPr="00C47C75" w14:paraId="7E127943" w14:textId="77777777" w:rsidTr="00DD73E4">
        <w:trPr>
          <w:trHeight w:val="8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7136" w14:textId="61607B42" w:rsidR="00881C92" w:rsidRPr="00C47C75" w:rsidRDefault="0002647A" w:rsidP="00064574">
            <w:pPr>
              <w:numPr>
                <w:ilvl w:val="0"/>
                <w:numId w:val="12"/>
              </w:numPr>
              <w:tabs>
                <w:tab w:val="clear" w:pos="360"/>
                <w:tab w:val="left" w:pos="1348"/>
                <w:tab w:val="left" w:leader="underscore" w:pos="7938"/>
              </w:tabs>
              <w:spacing w:beforeLines="20" w:before="48" w:afterLines="20" w:after="48"/>
              <w:ind w:left="284" w:hanging="28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Ha partorito n</w:t>
            </w:r>
            <w:r w:rsidR="0070599F" w:rsidRPr="00C47C75">
              <w:rPr>
                <w:sz w:val="16"/>
                <w:szCs w:val="16"/>
                <w:lang w:val="it-CH"/>
              </w:rPr>
              <w:t>egli ultimi 12 mesi, sta al</w:t>
            </w:r>
            <w:r w:rsidRPr="00C47C75">
              <w:rPr>
                <w:sz w:val="16"/>
                <w:szCs w:val="16"/>
                <w:lang w:val="it-CH"/>
              </w:rPr>
              <w:t>lattando attualmente o è attual</w:t>
            </w:r>
            <w:r w:rsidR="0070599F" w:rsidRPr="00C47C75">
              <w:rPr>
                <w:sz w:val="16"/>
                <w:szCs w:val="16"/>
                <w:lang w:val="it-CH"/>
              </w:rPr>
              <w:t>mente incinta</w:t>
            </w:r>
            <w:r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EBCC" w14:textId="6A8ACC0E" w:rsidR="00881C92" w:rsidRPr="00C47C75" w:rsidRDefault="00881C92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E061" w14:textId="69C31CA2" w:rsidR="00881C92" w:rsidRPr="00C47C75" w:rsidRDefault="00881C92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7B909" w14:textId="77777777" w:rsidR="00881C92" w:rsidRPr="00C47C75" w:rsidRDefault="00881C92" w:rsidP="00E3701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085FA3" w:rsidRPr="003C33F5" w14:paraId="04A47B2C" w14:textId="77777777" w:rsidTr="00DD73E4">
        <w:trPr>
          <w:trHeight w:val="8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CA4B" w14:textId="43101F49" w:rsidR="00085FA3" w:rsidRPr="00C47C75" w:rsidRDefault="00085FA3" w:rsidP="00085FA3">
            <w:pPr>
              <w:numPr>
                <w:ilvl w:val="0"/>
                <w:numId w:val="12"/>
              </w:numPr>
              <w:tabs>
                <w:tab w:val="clear" w:pos="360"/>
                <w:tab w:val="left" w:pos="1348"/>
                <w:tab w:val="left" w:leader="underscore" w:pos="7938"/>
              </w:tabs>
              <w:spacing w:beforeLines="20" w:before="48" w:afterLines="20" w:after="48"/>
              <w:ind w:left="284" w:hanging="28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Quante gravidanze </w:t>
            </w:r>
            <w:r w:rsidR="00F41EDD" w:rsidRPr="00C47C75">
              <w:rPr>
                <w:sz w:val="16"/>
                <w:szCs w:val="16"/>
                <w:lang w:val="it-CH"/>
              </w:rPr>
              <w:t>h</w:t>
            </w:r>
            <w:r w:rsidRPr="00C47C75">
              <w:rPr>
                <w:sz w:val="16"/>
                <w:szCs w:val="16"/>
                <w:lang w:val="it-CH"/>
              </w:rPr>
              <w:t>a avuto (incl. aborti)?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5C50" w14:textId="77777777" w:rsidR="00085FA3" w:rsidRPr="00C47C75" w:rsidRDefault="00085FA3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4453" w14:textId="77777777" w:rsidR="00085FA3" w:rsidRPr="00C47C75" w:rsidRDefault="00085FA3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0722" w14:textId="77777777" w:rsidR="00085FA3" w:rsidRPr="00C47C75" w:rsidRDefault="00085FA3" w:rsidP="00E3701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</w:tbl>
    <w:p w14:paraId="25C30E3B" w14:textId="77777777" w:rsidR="00BB65F0" w:rsidRPr="00C47C75" w:rsidRDefault="00BB65F0" w:rsidP="003174D4">
      <w:pPr>
        <w:rPr>
          <w:sz w:val="18"/>
          <w:szCs w:val="18"/>
          <w:lang w:val="it-CH"/>
        </w:rPr>
        <w:sectPr w:rsidR="00BB65F0" w:rsidRPr="00C47C75" w:rsidSect="00A34E3C">
          <w:type w:val="continuous"/>
          <w:pgSz w:w="11906" w:h="16838" w:code="9"/>
          <w:pgMar w:top="1843" w:right="709" w:bottom="993" w:left="1134" w:header="284" w:footer="342" w:gutter="0"/>
          <w:cols w:space="440"/>
          <w:docGrid w:charSpace="-2975"/>
        </w:sectPr>
      </w:pPr>
    </w:p>
    <w:p w14:paraId="02E5A2F4" w14:textId="7D5369AA" w:rsidR="00265E24" w:rsidRDefault="00265E24" w:rsidP="00FB7D9E">
      <w:pPr>
        <w:pStyle w:val="Textkrper"/>
        <w:tabs>
          <w:tab w:val="clear" w:pos="570"/>
        </w:tabs>
        <w:spacing w:before="0"/>
        <w:ind w:right="-851"/>
        <w:jc w:val="both"/>
        <w:rPr>
          <w:b w:val="0"/>
          <w:bCs/>
          <w:i w:val="0"/>
          <w:iCs/>
          <w:sz w:val="12"/>
          <w:lang w:val="it-CH"/>
        </w:rPr>
      </w:pPr>
    </w:p>
    <w:tbl>
      <w:tblPr>
        <w:tblStyle w:val="Tabellenraster"/>
        <w:tblW w:w="0" w:type="auto"/>
        <w:tblInd w:w="-147" w:type="dxa"/>
        <w:tblLook w:val="04A0" w:firstRow="1" w:lastRow="0" w:firstColumn="1" w:lastColumn="0" w:noHBand="0" w:noVBand="1"/>
      </w:tblPr>
      <w:tblGrid>
        <w:gridCol w:w="10318"/>
      </w:tblGrid>
      <w:tr w:rsidR="003174D4" w:rsidRPr="003C33F5" w14:paraId="4AD7748D" w14:textId="77777777" w:rsidTr="003C33F5">
        <w:tc>
          <w:tcPr>
            <w:tcW w:w="10318" w:type="dxa"/>
            <w:shd w:val="clear" w:color="auto" w:fill="000000" w:themeFill="text1"/>
          </w:tcPr>
          <w:p w14:paraId="2A16E18C" w14:textId="0D27915D" w:rsidR="003174D4" w:rsidRPr="003174D4" w:rsidRDefault="003174D4" w:rsidP="003174D4">
            <w:pPr>
              <w:pStyle w:val="Textkrper"/>
              <w:tabs>
                <w:tab w:val="clear" w:pos="570"/>
              </w:tabs>
              <w:spacing w:before="0"/>
              <w:ind w:right="-851" w:firstLine="37"/>
              <w:jc w:val="both"/>
              <w:rPr>
                <w:i w:val="0"/>
                <w:iCs/>
                <w:sz w:val="18"/>
                <w:szCs w:val="18"/>
                <w:lang w:val="it-CH"/>
              </w:rPr>
            </w:pPr>
            <w:r w:rsidRPr="003174D4">
              <w:rPr>
                <w:i w:val="0"/>
                <w:iCs/>
                <w:color w:val="FFFFFF" w:themeColor="background1"/>
                <w:sz w:val="18"/>
                <w:szCs w:val="18"/>
                <w:lang w:val="it-CH"/>
              </w:rPr>
              <w:t>Confermazione da riempire e firmare dalla donatrice/dal donatore:</w:t>
            </w:r>
          </w:p>
        </w:tc>
      </w:tr>
    </w:tbl>
    <w:p w14:paraId="76F2ADB8" w14:textId="77777777" w:rsidR="008C69E3" w:rsidRPr="00C47C75" w:rsidRDefault="008C69E3" w:rsidP="00912602">
      <w:pPr>
        <w:ind w:left="410"/>
        <w:jc w:val="both"/>
        <w:rPr>
          <w:rFonts w:cs="Arial"/>
          <w:sz w:val="8"/>
          <w:szCs w:val="8"/>
          <w:lang w:val="it-CH"/>
        </w:rPr>
      </w:pPr>
    </w:p>
    <w:p w14:paraId="240880CC" w14:textId="3668CD12" w:rsidR="00B61E50" w:rsidRPr="00C47C75" w:rsidRDefault="003174D4" w:rsidP="003C33F5">
      <w:pPr>
        <w:tabs>
          <w:tab w:val="left" w:pos="1025"/>
          <w:tab w:val="left" w:pos="9923"/>
        </w:tabs>
        <w:ind w:right="281"/>
        <w:jc w:val="both"/>
        <w:rPr>
          <w:rFonts w:cs="Arial"/>
          <w:sz w:val="16"/>
          <w:szCs w:val="16"/>
          <w:lang w:val="it-CH"/>
        </w:rPr>
      </w:pPr>
      <w:r w:rsidRPr="003174D4">
        <w:rPr>
          <w:rFonts w:cs="Arial"/>
          <w:sz w:val="16"/>
          <w:szCs w:val="16"/>
          <w:lang w:val="it-CH"/>
        </w:rPr>
        <w:t>I dati personali rilevati sono soggetti all’obbligo del segreto professionale. Trasfusione CRS Svizzera SA sottostà alla legge federale sulla protezione dei dati (LPD).</w:t>
      </w:r>
    </w:p>
    <w:p w14:paraId="2C737E71" w14:textId="77777777" w:rsidR="008216C5" w:rsidRPr="00C47C75" w:rsidRDefault="008216C5" w:rsidP="000F6F6C">
      <w:pPr>
        <w:tabs>
          <w:tab w:val="left" w:pos="1025"/>
        </w:tabs>
        <w:jc w:val="both"/>
        <w:rPr>
          <w:rFonts w:cs="Arial"/>
          <w:sz w:val="16"/>
          <w:szCs w:val="16"/>
          <w:lang w:val="it-CH"/>
        </w:rPr>
      </w:pPr>
    </w:p>
    <w:p w14:paraId="65C66D8B" w14:textId="43D653A3" w:rsidR="008216C5" w:rsidRPr="00C47C75" w:rsidRDefault="008216C5" w:rsidP="000F6F6C">
      <w:pPr>
        <w:tabs>
          <w:tab w:val="left" w:pos="1025"/>
        </w:tabs>
        <w:jc w:val="both"/>
        <w:rPr>
          <w:rFonts w:cs="Arial"/>
          <w:b/>
          <w:sz w:val="16"/>
          <w:szCs w:val="16"/>
          <w:lang w:val="it-CH"/>
        </w:rPr>
      </w:pPr>
      <w:r w:rsidRPr="00C47C75">
        <w:rPr>
          <w:rFonts w:cs="Arial"/>
          <w:b/>
          <w:sz w:val="16"/>
          <w:szCs w:val="16"/>
          <w:lang w:val="it-CH"/>
        </w:rPr>
        <w:t>Confermo l’esattezza dei miei dati personali e che le risposte al questionario sono corrette.</w:t>
      </w:r>
    </w:p>
    <w:p w14:paraId="105360B8" w14:textId="77777777" w:rsidR="008216C5" w:rsidRPr="00C47C75" w:rsidRDefault="008216C5" w:rsidP="000F6F6C">
      <w:pPr>
        <w:tabs>
          <w:tab w:val="left" w:pos="1025"/>
        </w:tabs>
        <w:jc w:val="both"/>
        <w:rPr>
          <w:rFonts w:cs="Arial"/>
          <w:b/>
          <w:sz w:val="16"/>
          <w:szCs w:val="16"/>
          <w:lang w:val="it-CH"/>
        </w:rPr>
      </w:pPr>
    </w:p>
    <w:p w14:paraId="473C54DF" w14:textId="77AD8CDE" w:rsidR="008216C5" w:rsidRPr="00C47C75" w:rsidRDefault="008216C5" w:rsidP="003174D4">
      <w:pPr>
        <w:tabs>
          <w:tab w:val="left" w:leader="underscore" w:pos="3402"/>
          <w:tab w:val="left" w:pos="3544"/>
          <w:tab w:val="left" w:leader="underscore" w:pos="6804"/>
          <w:tab w:val="left" w:pos="6946"/>
          <w:tab w:val="left" w:leader="underscore" w:pos="10204"/>
        </w:tabs>
        <w:jc w:val="both"/>
        <w:rPr>
          <w:rFonts w:cs="Arial"/>
          <w:sz w:val="16"/>
          <w:szCs w:val="16"/>
          <w:lang w:val="it-CH"/>
        </w:rPr>
      </w:pPr>
      <w:r w:rsidRPr="00C47C75">
        <w:rPr>
          <w:rFonts w:cs="Arial"/>
          <w:sz w:val="16"/>
          <w:szCs w:val="16"/>
          <w:lang w:val="it-CH"/>
        </w:rPr>
        <w:t>Nome:</w:t>
      </w:r>
      <w:r w:rsidR="00960A9F" w:rsidRPr="00C47C75">
        <w:rPr>
          <w:rFonts w:cs="Arial"/>
          <w:sz w:val="16"/>
          <w:szCs w:val="16"/>
          <w:lang w:val="it-CH"/>
        </w:rPr>
        <w:t xml:space="preserve"> </w:t>
      </w:r>
      <w:r w:rsidR="0065782B">
        <w:rPr>
          <w:rFonts w:cs="Arial"/>
          <w:sz w:val="16"/>
          <w:szCs w:val="16"/>
          <w:lang w:val="it-CH"/>
        </w:rPr>
        <w:tab/>
      </w:r>
      <w:r w:rsidR="00935B66">
        <w:rPr>
          <w:rFonts w:cs="Arial"/>
          <w:sz w:val="16"/>
          <w:szCs w:val="16"/>
          <w:lang w:val="it-CH"/>
        </w:rPr>
        <w:tab/>
      </w:r>
      <w:r w:rsidRPr="00C47C75">
        <w:rPr>
          <w:rFonts w:cs="Arial"/>
          <w:sz w:val="16"/>
          <w:szCs w:val="16"/>
          <w:lang w:val="it-CH"/>
        </w:rPr>
        <w:t>Cognome:</w:t>
      </w:r>
      <w:r w:rsidR="00E1538B">
        <w:rPr>
          <w:rFonts w:cs="Arial"/>
          <w:sz w:val="16"/>
          <w:szCs w:val="16"/>
          <w:lang w:val="it-CH"/>
        </w:rPr>
        <w:t xml:space="preserve"> </w:t>
      </w:r>
      <w:r w:rsidR="00935B66">
        <w:rPr>
          <w:rFonts w:cs="Arial"/>
          <w:sz w:val="16"/>
          <w:szCs w:val="16"/>
          <w:lang w:val="it-CH"/>
        </w:rPr>
        <w:tab/>
      </w:r>
      <w:r w:rsidR="0058409B">
        <w:rPr>
          <w:rFonts w:cs="Arial"/>
          <w:sz w:val="16"/>
          <w:szCs w:val="16"/>
          <w:lang w:val="it-CH"/>
        </w:rPr>
        <w:tab/>
      </w:r>
      <w:r w:rsidR="00203D34" w:rsidRPr="00C47C75">
        <w:rPr>
          <w:rFonts w:cs="Arial"/>
          <w:sz w:val="16"/>
          <w:szCs w:val="16"/>
          <w:lang w:val="it-CH"/>
        </w:rPr>
        <w:t xml:space="preserve">Data di nascita: </w:t>
      </w:r>
      <w:r w:rsidR="00203D34" w:rsidRPr="00C47C75">
        <w:rPr>
          <w:rFonts w:cs="Arial"/>
          <w:sz w:val="16"/>
          <w:szCs w:val="16"/>
          <w:lang w:val="it-CH"/>
        </w:rPr>
        <w:tab/>
      </w:r>
    </w:p>
    <w:p w14:paraId="0DB6EE99" w14:textId="77777777" w:rsidR="003807CE" w:rsidRPr="00C47C75" w:rsidRDefault="003807CE" w:rsidP="000F6F6C">
      <w:pPr>
        <w:tabs>
          <w:tab w:val="left" w:pos="1025"/>
        </w:tabs>
        <w:jc w:val="both"/>
        <w:rPr>
          <w:rFonts w:cs="Arial"/>
          <w:sz w:val="16"/>
          <w:szCs w:val="16"/>
          <w:lang w:val="it-CH"/>
        </w:rPr>
      </w:pPr>
    </w:p>
    <w:p w14:paraId="79B880F8" w14:textId="261FC336" w:rsidR="00B61E50" w:rsidRPr="00C47C75" w:rsidRDefault="003174D4" w:rsidP="004D6073">
      <w:pPr>
        <w:tabs>
          <w:tab w:val="left" w:pos="3402"/>
          <w:tab w:val="left" w:pos="3544"/>
          <w:tab w:val="left" w:leader="underscore" w:pos="6804"/>
          <w:tab w:val="left" w:pos="6946"/>
          <w:tab w:val="left" w:leader="underscore" w:pos="10204"/>
        </w:tabs>
        <w:spacing w:after="60"/>
        <w:jc w:val="both"/>
        <w:rPr>
          <w:rFonts w:cs="Arial"/>
          <w:sz w:val="16"/>
          <w:szCs w:val="16"/>
          <w:lang w:val="it-CH"/>
        </w:rPr>
      </w:pPr>
      <w:r>
        <w:rPr>
          <w:rFonts w:cs="Arial"/>
          <w:sz w:val="16"/>
          <w:szCs w:val="16"/>
          <w:lang w:val="it-CH"/>
        </w:rPr>
        <w:tab/>
      </w:r>
      <w:r>
        <w:rPr>
          <w:rFonts w:cs="Arial"/>
          <w:sz w:val="16"/>
          <w:szCs w:val="16"/>
          <w:lang w:val="it-CH"/>
        </w:rPr>
        <w:tab/>
      </w:r>
      <w:r w:rsidR="008216C5" w:rsidRPr="00C47C75">
        <w:rPr>
          <w:rFonts w:cs="Arial"/>
          <w:sz w:val="16"/>
          <w:szCs w:val="16"/>
          <w:lang w:val="it-CH"/>
        </w:rPr>
        <w:t>Data:</w:t>
      </w:r>
      <w:r w:rsidR="00513DE1">
        <w:rPr>
          <w:rFonts w:cs="Arial"/>
          <w:sz w:val="16"/>
          <w:szCs w:val="16"/>
          <w:lang w:val="it-CH"/>
        </w:rPr>
        <w:t xml:space="preserve"> </w:t>
      </w:r>
      <w:r w:rsidR="00513DE1">
        <w:rPr>
          <w:rFonts w:cs="Arial"/>
          <w:sz w:val="16"/>
          <w:szCs w:val="16"/>
          <w:lang w:val="it-CH"/>
        </w:rPr>
        <w:tab/>
      </w:r>
      <w:r w:rsidR="0058409B">
        <w:rPr>
          <w:rFonts w:cs="Arial"/>
          <w:sz w:val="16"/>
          <w:szCs w:val="16"/>
          <w:lang w:val="it-CH"/>
        </w:rPr>
        <w:tab/>
      </w:r>
      <w:r w:rsidR="00203D34" w:rsidRPr="00C47C75">
        <w:rPr>
          <w:rFonts w:cs="Arial"/>
          <w:sz w:val="16"/>
          <w:szCs w:val="16"/>
          <w:lang w:val="it-CH"/>
        </w:rPr>
        <w:t xml:space="preserve">Firma: </w:t>
      </w:r>
      <w:r w:rsidR="00203D34" w:rsidRPr="00C47C75">
        <w:rPr>
          <w:rFonts w:cs="Arial"/>
          <w:sz w:val="16"/>
          <w:szCs w:val="16"/>
          <w:lang w:val="it-CH"/>
        </w:rPr>
        <w:tab/>
      </w:r>
    </w:p>
    <w:p w14:paraId="347193CF" w14:textId="77777777" w:rsidR="00B61E50" w:rsidRPr="00C47C75" w:rsidRDefault="00B61E50" w:rsidP="000F6F6C">
      <w:pPr>
        <w:tabs>
          <w:tab w:val="left" w:pos="1025"/>
        </w:tabs>
        <w:jc w:val="both"/>
        <w:rPr>
          <w:rFonts w:cs="Arial"/>
          <w:color w:val="FFFFFF" w:themeColor="background1"/>
          <w:sz w:val="16"/>
          <w:szCs w:val="16"/>
          <w:lang w:val="it-CH"/>
        </w:rPr>
      </w:pPr>
    </w:p>
    <w:tbl>
      <w:tblPr>
        <w:tblStyle w:val="Tabellenraster"/>
        <w:tblW w:w="10318" w:type="dxa"/>
        <w:tblInd w:w="-147" w:type="dxa"/>
        <w:tblLook w:val="04A0" w:firstRow="1" w:lastRow="0" w:firstColumn="1" w:lastColumn="0" w:noHBand="0" w:noVBand="1"/>
      </w:tblPr>
      <w:tblGrid>
        <w:gridCol w:w="10318"/>
      </w:tblGrid>
      <w:tr w:rsidR="00CE09CF" w:rsidRPr="003174D4" w14:paraId="736F2B26" w14:textId="77777777" w:rsidTr="003C33F5">
        <w:tc>
          <w:tcPr>
            <w:tcW w:w="10318" w:type="dxa"/>
            <w:shd w:val="clear" w:color="auto" w:fill="000000" w:themeFill="text1"/>
          </w:tcPr>
          <w:p w14:paraId="3D3D4AE6" w14:textId="7910BE26" w:rsidR="008216C5" w:rsidRPr="00C47C75" w:rsidRDefault="003174D4" w:rsidP="000F6F6C">
            <w:pPr>
              <w:tabs>
                <w:tab w:val="left" w:pos="1025"/>
              </w:tabs>
              <w:jc w:val="both"/>
              <w:rPr>
                <w:rFonts w:cs="Arial"/>
                <w:b/>
                <w:color w:val="FFFFFF" w:themeColor="background1"/>
                <w:sz w:val="16"/>
                <w:szCs w:val="16"/>
                <w:lang w:val="it-CH"/>
              </w:rPr>
            </w:pPr>
            <w:r w:rsidRPr="003174D4">
              <w:rPr>
                <w:rFonts w:cs="Arial"/>
                <w:b/>
                <w:color w:val="FFFFFF" w:themeColor="background1"/>
                <w:sz w:val="16"/>
                <w:szCs w:val="16"/>
                <w:shd w:val="clear" w:color="auto" w:fill="000000" w:themeFill="text1"/>
                <w:lang w:val="it-CH"/>
              </w:rPr>
              <w:t>Per uso interno:</w:t>
            </w:r>
          </w:p>
        </w:tc>
      </w:tr>
      <w:tr w:rsidR="008216C5" w:rsidRPr="003C33F5" w14:paraId="002EF835" w14:textId="77777777" w:rsidTr="003C33F5">
        <w:tc>
          <w:tcPr>
            <w:tcW w:w="10318" w:type="dxa"/>
            <w:shd w:val="clear" w:color="auto" w:fill="D9D9D9" w:themeFill="background1" w:themeFillShade="D9"/>
          </w:tcPr>
          <w:p w14:paraId="59CE5C91" w14:textId="703F36F2" w:rsidR="008216C5" w:rsidRPr="00C47C75" w:rsidRDefault="008216C5" w:rsidP="000F6F6C">
            <w:pPr>
              <w:tabs>
                <w:tab w:val="left" w:pos="1025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2DDBB00E" w14:textId="73D58E81" w:rsidR="008216C5" w:rsidRPr="00C47C75" w:rsidRDefault="008216C5" w:rsidP="008010BB">
            <w:pPr>
              <w:tabs>
                <w:tab w:val="left" w:pos="1025"/>
                <w:tab w:val="left" w:leader="underscore" w:pos="9750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rFonts w:cs="Arial"/>
                <w:sz w:val="16"/>
                <w:szCs w:val="16"/>
                <w:lang w:val="it-CH"/>
              </w:rPr>
              <w:t>Osservazioni</w:t>
            </w:r>
            <w:r w:rsidR="00203D34" w:rsidRPr="00C47C75">
              <w:rPr>
                <w:rFonts w:cs="Arial"/>
                <w:sz w:val="16"/>
                <w:szCs w:val="16"/>
                <w:lang w:val="it-CH"/>
              </w:rPr>
              <w:t xml:space="preserve">: </w:t>
            </w:r>
            <w:r w:rsidR="008010BB" w:rsidRPr="00C47C75">
              <w:rPr>
                <w:rFonts w:cs="Arial"/>
                <w:sz w:val="16"/>
                <w:szCs w:val="16"/>
                <w:lang w:val="it-CH"/>
              </w:rPr>
              <w:tab/>
            </w:r>
            <w:r w:rsidR="008010BB" w:rsidRPr="00C47C75">
              <w:rPr>
                <w:rFonts w:cs="Arial"/>
                <w:sz w:val="16"/>
                <w:szCs w:val="16"/>
                <w:lang w:val="it-CH"/>
              </w:rPr>
              <w:tab/>
            </w:r>
          </w:p>
          <w:p w14:paraId="712DAC4D" w14:textId="77777777" w:rsidR="008010BB" w:rsidRPr="00C47C75" w:rsidRDefault="008010BB" w:rsidP="008010BB">
            <w:pPr>
              <w:tabs>
                <w:tab w:val="left" w:pos="1025"/>
                <w:tab w:val="left" w:leader="underscore" w:pos="9750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0549C804" w14:textId="0EAE2A7C" w:rsidR="00CA2D12" w:rsidRPr="00C47C75" w:rsidRDefault="00CA2D12" w:rsidP="00203D34">
            <w:pPr>
              <w:tabs>
                <w:tab w:val="left" w:leader="underscore" w:pos="9750"/>
              </w:tabs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</w:p>
          <w:p w14:paraId="4AA09EE7" w14:textId="26D61341" w:rsidR="00CA2D12" w:rsidRPr="00C47C75" w:rsidRDefault="00CA2D12" w:rsidP="00203D34">
            <w:pPr>
              <w:tabs>
                <w:tab w:val="left" w:leader="underscore" w:pos="9750"/>
              </w:tabs>
              <w:rPr>
                <w:sz w:val="16"/>
                <w:szCs w:val="16"/>
                <w:lang w:val="it-CH"/>
              </w:rPr>
            </w:pPr>
          </w:p>
          <w:p w14:paraId="7DAD796E" w14:textId="3E06880E" w:rsidR="00CA2D12" w:rsidRPr="00C47C75" w:rsidRDefault="00CA2D12" w:rsidP="00203D34">
            <w:pPr>
              <w:tabs>
                <w:tab w:val="left" w:leader="underscore" w:pos="9750"/>
              </w:tabs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</w:p>
          <w:p w14:paraId="67F18CF7" w14:textId="77777777" w:rsidR="00CE09CF" w:rsidRPr="00C47C75" w:rsidRDefault="00CE09CF" w:rsidP="00203D34">
            <w:pPr>
              <w:tabs>
                <w:tab w:val="left" w:pos="9750"/>
              </w:tabs>
              <w:rPr>
                <w:rFonts w:cs="Arial"/>
                <w:sz w:val="16"/>
                <w:szCs w:val="16"/>
                <w:lang w:val="it-CH"/>
              </w:rPr>
            </w:pPr>
          </w:p>
          <w:p w14:paraId="38B9CC14" w14:textId="786A4883" w:rsidR="00CE09CF" w:rsidRPr="00C47C75" w:rsidRDefault="00203D34" w:rsidP="00203D34">
            <w:pPr>
              <w:tabs>
                <w:tab w:val="left" w:leader="underscore" w:pos="9750"/>
              </w:tabs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rFonts w:cs="Arial"/>
                <w:sz w:val="16"/>
                <w:szCs w:val="16"/>
                <w:lang w:val="it-CH"/>
              </w:rPr>
              <w:tab/>
            </w:r>
          </w:p>
          <w:p w14:paraId="7B746289" w14:textId="77777777" w:rsidR="00CE09CF" w:rsidRPr="00C47C75" w:rsidRDefault="00CE09CF" w:rsidP="000F6F6C">
            <w:pPr>
              <w:tabs>
                <w:tab w:val="left" w:pos="1025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56990064" w14:textId="2A7045D3" w:rsidR="008216C5" w:rsidRPr="00C47C75" w:rsidRDefault="008216C5" w:rsidP="007163FB">
            <w:pPr>
              <w:tabs>
                <w:tab w:val="left" w:pos="1025"/>
                <w:tab w:val="left" w:pos="6119"/>
                <w:tab w:val="left" w:pos="7679"/>
                <w:tab w:val="left" w:leader="underscore" w:pos="9752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rFonts w:cs="Arial"/>
                <w:sz w:val="16"/>
                <w:szCs w:val="16"/>
                <w:lang w:val="it-CH"/>
              </w:rPr>
              <w:t xml:space="preserve"> </w:t>
            </w:r>
            <w:r w:rsidR="00411647" w:rsidRPr="00C47C75">
              <w:rPr>
                <w:rFonts w:cs="Arial"/>
                <w:sz w:val="16"/>
                <w:szCs w:val="16"/>
                <w:lang w:val="it-CH"/>
              </w:rPr>
              <w:t>Completezza</w:t>
            </w:r>
            <w:r w:rsidRPr="00C47C75">
              <w:rPr>
                <w:rFonts w:cs="Arial"/>
                <w:sz w:val="16"/>
                <w:szCs w:val="16"/>
                <w:lang w:val="it-CH"/>
              </w:rPr>
              <w:t xml:space="preserve"> del qu</w:t>
            </w:r>
            <w:r w:rsidR="007163FB" w:rsidRPr="00C47C75">
              <w:rPr>
                <w:rFonts w:cs="Arial"/>
                <w:sz w:val="16"/>
                <w:szCs w:val="16"/>
                <w:lang w:val="it-CH"/>
              </w:rPr>
              <w:t>estionario controllato</w:t>
            </w:r>
            <w:r w:rsidR="007163FB" w:rsidRPr="00C47C75">
              <w:rPr>
                <w:rFonts w:cs="Arial"/>
                <w:sz w:val="16"/>
                <w:szCs w:val="16"/>
                <w:lang w:val="it-CH"/>
              </w:rPr>
              <w:tab/>
              <w:t>Data: ___________</w:t>
            </w:r>
            <w:r w:rsidR="007163FB" w:rsidRPr="00C47C75">
              <w:rPr>
                <w:rFonts w:cs="Arial"/>
                <w:sz w:val="16"/>
                <w:szCs w:val="16"/>
                <w:lang w:val="it-CH"/>
              </w:rPr>
              <w:tab/>
            </w:r>
            <w:r w:rsidRPr="00C47C75">
              <w:rPr>
                <w:rFonts w:cs="Arial"/>
                <w:sz w:val="16"/>
                <w:szCs w:val="16"/>
                <w:lang w:val="it-CH"/>
              </w:rPr>
              <w:t>Visto STR:</w:t>
            </w:r>
            <w:r w:rsidR="00203D34" w:rsidRPr="00C47C75">
              <w:rPr>
                <w:rFonts w:cs="Arial"/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rFonts w:cs="Arial"/>
                <w:sz w:val="16"/>
                <w:szCs w:val="16"/>
                <w:lang w:val="it-CH"/>
              </w:rPr>
              <w:tab/>
            </w:r>
          </w:p>
          <w:p w14:paraId="31377927" w14:textId="77777777" w:rsidR="008216C5" w:rsidRPr="00C47C75" w:rsidRDefault="008216C5" w:rsidP="00203D34">
            <w:pPr>
              <w:tabs>
                <w:tab w:val="left" w:pos="1025"/>
                <w:tab w:val="left" w:leader="underscore" w:pos="9752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4953FF6E" w14:textId="7205837A" w:rsidR="008216C5" w:rsidRPr="00C47C75" w:rsidRDefault="008216C5" w:rsidP="007163FB">
            <w:pPr>
              <w:tabs>
                <w:tab w:val="left" w:pos="1025"/>
                <w:tab w:val="left" w:pos="2150"/>
                <w:tab w:val="left" w:pos="2434"/>
                <w:tab w:val="left" w:leader="underscore" w:pos="9752"/>
              </w:tabs>
              <w:jc w:val="both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="007163FB" w:rsidRPr="00C47C75">
              <w:rPr>
                <w:bCs/>
                <w:sz w:val="16"/>
                <w:szCs w:val="16"/>
                <w:lang w:val="it-CH"/>
              </w:rPr>
              <w:t xml:space="preserve"> Idoneità alla donazione</w:t>
            </w:r>
            <w:r w:rsidR="007163FB" w:rsidRPr="00C47C75">
              <w:rPr>
                <w:bCs/>
                <w:sz w:val="16"/>
                <w:szCs w:val="16"/>
                <w:lang w:val="it-CH"/>
              </w:rPr>
              <w:tab/>
            </w:r>
            <w:r w:rsidRPr="00C47C75">
              <w:rPr>
                <w:bCs/>
                <w:sz w:val="16"/>
                <w:szCs w:val="16"/>
                <w:lang w:val="it-CH"/>
              </w:rPr>
              <w:t>Si</w:t>
            </w:r>
            <w:r w:rsidR="007163FB" w:rsidRPr="00C47C75">
              <w:rPr>
                <w:bCs/>
                <w:sz w:val="16"/>
                <w:szCs w:val="16"/>
                <w:lang w:val="it-CH"/>
              </w:rPr>
              <w:tab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="007163FB" w:rsidRPr="00C47C75">
              <w:rPr>
                <w:bCs/>
                <w:sz w:val="16"/>
                <w:szCs w:val="16"/>
                <w:lang w:val="it-CH"/>
              </w:rPr>
              <w:t xml:space="preserve"> </w:t>
            </w:r>
          </w:p>
          <w:p w14:paraId="0AD74998" w14:textId="6A16CCDC" w:rsidR="008216C5" w:rsidRDefault="007163FB" w:rsidP="003C33F5">
            <w:pPr>
              <w:tabs>
                <w:tab w:val="left" w:pos="1025"/>
                <w:tab w:val="left" w:pos="2150"/>
                <w:tab w:val="left" w:pos="2434"/>
                <w:tab w:val="left" w:pos="6119"/>
                <w:tab w:val="left" w:pos="7679"/>
                <w:tab w:val="left" w:leader="underscore" w:pos="9752"/>
              </w:tabs>
              <w:spacing w:after="120"/>
              <w:jc w:val="both"/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tab/>
            </w:r>
            <w:r w:rsidRPr="00C47C75">
              <w:rPr>
                <w:bCs/>
                <w:sz w:val="16"/>
                <w:szCs w:val="16"/>
                <w:lang w:val="it-CH"/>
              </w:rPr>
              <w:tab/>
            </w:r>
            <w:r w:rsidR="008216C5" w:rsidRPr="00C47C75">
              <w:rPr>
                <w:bCs/>
                <w:sz w:val="16"/>
                <w:szCs w:val="16"/>
                <w:lang w:val="it-CH"/>
              </w:rPr>
              <w:t>No</w:t>
            </w:r>
            <w:r w:rsidRPr="00C47C75">
              <w:rPr>
                <w:bCs/>
                <w:sz w:val="16"/>
                <w:szCs w:val="16"/>
                <w:lang w:val="it-CH"/>
              </w:rPr>
              <w:tab/>
            </w:r>
            <w:r w:rsidR="008216C5"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16C5"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3C33F5">
              <w:rPr>
                <w:bCs/>
                <w:sz w:val="16"/>
                <w:szCs w:val="16"/>
                <w:lang w:val="it-CH"/>
              </w:rPr>
            </w:r>
            <w:r w:rsidR="003C33F5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="008216C5"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="008216C5" w:rsidRPr="00C47C75">
              <w:rPr>
                <w:bCs/>
                <w:sz w:val="16"/>
                <w:szCs w:val="16"/>
                <w:lang w:val="it-CH"/>
              </w:rPr>
              <w:t xml:space="preserve"> </w:t>
            </w:r>
            <w:proofErr w:type="gramStart"/>
            <w:r w:rsidR="008216C5" w:rsidRPr="00C47C75">
              <w:rPr>
                <w:bCs/>
                <w:sz w:val="16"/>
                <w:szCs w:val="16"/>
                <w:lang w:val="it-CH"/>
              </w:rPr>
              <w:t>Motivo:_</w:t>
            </w:r>
            <w:proofErr w:type="gramEnd"/>
            <w:r w:rsidR="008216C5" w:rsidRPr="00C47C75">
              <w:rPr>
                <w:bCs/>
                <w:sz w:val="16"/>
                <w:szCs w:val="16"/>
                <w:lang w:val="it-CH"/>
              </w:rPr>
              <w:t>___________</w:t>
            </w:r>
            <w:r w:rsidR="004F0C7F" w:rsidRPr="00C47C75">
              <w:rPr>
                <w:bCs/>
                <w:sz w:val="16"/>
                <w:szCs w:val="16"/>
                <w:lang w:val="it-CH"/>
              </w:rPr>
              <w:t>___________________</w:t>
            </w:r>
            <w:r w:rsidR="004F0C7F" w:rsidRPr="00C47C75">
              <w:rPr>
                <w:bCs/>
                <w:sz w:val="16"/>
                <w:szCs w:val="16"/>
                <w:lang w:val="it-CH"/>
              </w:rPr>
              <w:tab/>
            </w:r>
            <w:r w:rsidR="004F0C7F" w:rsidRPr="00C47C75">
              <w:rPr>
                <w:rFonts w:cs="Arial"/>
                <w:sz w:val="16"/>
                <w:szCs w:val="16"/>
                <w:lang w:val="it-CH"/>
              </w:rPr>
              <w:t>Data: ___________</w:t>
            </w:r>
            <w:r w:rsidR="00484A9D" w:rsidRPr="00C47C75">
              <w:rPr>
                <w:rFonts w:cs="Arial"/>
                <w:sz w:val="16"/>
                <w:szCs w:val="16"/>
                <w:lang w:val="it-CH"/>
              </w:rPr>
              <w:tab/>
              <w:t>V</w:t>
            </w:r>
            <w:r w:rsidR="00CE09CF" w:rsidRPr="00C47C75">
              <w:rPr>
                <w:rFonts w:cs="Arial"/>
                <w:sz w:val="16"/>
                <w:szCs w:val="16"/>
                <w:lang w:val="it-CH"/>
              </w:rPr>
              <w:t>isto STR:</w:t>
            </w:r>
            <w:r w:rsidR="00203D34">
              <w:rPr>
                <w:rFonts w:cs="Arial"/>
                <w:sz w:val="16"/>
                <w:szCs w:val="16"/>
                <w:lang w:val="it-CH"/>
              </w:rPr>
              <w:t xml:space="preserve"> </w:t>
            </w:r>
            <w:r w:rsidR="00203D34">
              <w:rPr>
                <w:rFonts w:cs="Arial"/>
                <w:sz w:val="16"/>
                <w:szCs w:val="16"/>
                <w:lang w:val="it-CH"/>
              </w:rPr>
              <w:tab/>
            </w:r>
          </w:p>
        </w:tc>
      </w:tr>
    </w:tbl>
    <w:p w14:paraId="12BA824A" w14:textId="77777777" w:rsidR="0022327D" w:rsidRPr="0022327D" w:rsidRDefault="0022327D" w:rsidP="0022327D">
      <w:pPr>
        <w:rPr>
          <w:sz w:val="14"/>
          <w:szCs w:val="14"/>
          <w:lang w:val="it-CH"/>
        </w:rPr>
      </w:pPr>
    </w:p>
    <w:sectPr w:rsidR="0022327D" w:rsidRPr="0022327D" w:rsidSect="00DD73E4">
      <w:type w:val="continuous"/>
      <w:pgSz w:w="11906" w:h="16838" w:code="9"/>
      <w:pgMar w:top="1951" w:right="709" w:bottom="426" w:left="993" w:header="284" w:footer="12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94F2E" w14:textId="77777777" w:rsidR="00B5032E" w:rsidRDefault="00B5032E">
      <w:r>
        <w:separator/>
      </w:r>
    </w:p>
  </w:endnote>
  <w:endnote w:type="continuationSeparator" w:id="0">
    <w:p w14:paraId="56DBB57A" w14:textId="77777777" w:rsidR="00B5032E" w:rsidRDefault="00B5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207" w:type="dxa"/>
      <w:tblInd w:w="-289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135"/>
      <w:gridCol w:w="6095"/>
      <w:gridCol w:w="1134"/>
      <w:gridCol w:w="1843"/>
    </w:tblGrid>
    <w:tr w:rsidR="00965C87" w:rsidRPr="008D67F2" w14:paraId="07264B4F" w14:textId="77777777" w:rsidTr="003C33F5">
      <w:tc>
        <w:tcPr>
          <w:tcW w:w="1135" w:type="dxa"/>
        </w:tcPr>
        <w:p w14:paraId="1586EA3E" w14:textId="01C86574" w:rsidR="00965C87" w:rsidRPr="00DF21D3" w:rsidRDefault="00965C87" w:rsidP="00965C87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proofErr w:type="spellStart"/>
          <w:r>
            <w:rPr>
              <w:b/>
              <w:sz w:val="16"/>
              <w:szCs w:val="16"/>
            </w:rPr>
            <w:t>Nr</w:t>
          </w:r>
          <w:proofErr w:type="spellEnd"/>
          <w:r>
            <w:rPr>
              <w:b/>
              <w:sz w:val="16"/>
              <w:szCs w:val="16"/>
            </w:rPr>
            <w:t xml:space="preserve">: </w:t>
          </w:r>
          <w:r w:rsidRPr="00A04B07">
            <w:rPr>
              <w:sz w:val="16"/>
              <w:szCs w:val="16"/>
            </w:rPr>
            <w:t>21</w:t>
          </w:r>
          <w:r>
            <w:rPr>
              <w:sz w:val="16"/>
              <w:szCs w:val="16"/>
            </w:rPr>
            <w:t>36</w:t>
          </w:r>
        </w:p>
      </w:tc>
      <w:tc>
        <w:tcPr>
          <w:tcW w:w="6095" w:type="dxa"/>
        </w:tcPr>
        <w:p w14:paraId="73D50BC3" w14:textId="09953D5B" w:rsidR="00965C87" w:rsidRPr="008F565B" w:rsidRDefault="00965C87" w:rsidP="00965C87">
          <w:pPr>
            <w:rPr>
              <w:sz w:val="16"/>
              <w:szCs w:val="16"/>
              <w:lang w:val="en-GB"/>
            </w:rPr>
          </w:pPr>
          <w:r w:rsidRPr="004C27C2">
            <w:rPr>
              <w:b/>
              <w:sz w:val="16"/>
              <w:szCs w:val="16"/>
              <w:lang w:val="en-GB"/>
            </w:rPr>
            <w:t>Name:</w:t>
          </w:r>
          <w:r>
            <w:rPr>
              <w:sz w:val="16"/>
              <w:szCs w:val="16"/>
              <w:lang w:val="en-GB"/>
            </w:rPr>
            <w:t xml:space="preserve"> FOR_Medical_Questionnaire_CT/VT_Medical_CheckUp_I</w:t>
          </w:r>
        </w:p>
      </w:tc>
      <w:tc>
        <w:tcPr>
          <w:tcW w:w="1134" w:type="dxa"/>
        </w:tcPr>
        <w:p w14:paraId="4F311D5E" w14:textId="248C76B3" w:rsidR="00965C87" w:rsidRPr="001C3E0F" w:rsidRDefault="00965C87" w:rsidP="00965C87">
          <w:pPr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3478E2">
            <w:rPr>
              <w:sz w:val="16"/>
              <w:szCs w:val="16"/>
            </w:rPr>
            <w:t>8</w:t>
          </w:r>
        </w:p>
      </w:tc>
      <w:tc>
        <w:tcPr>
          <w:tcW w:w="1843" w:type="dxa"/>
        </w:tcPr>
        <w:p w14:paraId="2A407DC9" w14:textId="58A26165" w:rsidR="00965C87" w:rsidRPr="001C3E0F" w:rsidRDefault="00965C87" w:rsidP="001B0D24">
          <w:pPr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DA1013">
            <w:rPr>
              <w:sz w:val="16"/>
              <w:szCs w:val="16"/>
            </w:rPr>
            <w:t xml:space="preserve"> </w:t>
          </w:r>
          <w:r w:rsidR="00464638">
            <w:rPr>
              <w:sz w:val="16"/>
              <w:szCs w:val="16"/>
            </w:rPr>
            <w:t>17.12</w:t>
          </w:r>
          <w:r w:rsidR="001B0D24">
            <w:rPr>
              <w:sz w:val="16"/>
              <w:szCs w:val="16"/>
            </w:rPr>
            <w:t>.202</w:t>
          </w:r>
          <w:r w:rsidR="003478E2">
            <w:rPr>
              <w:sz w:val="16"/>
              <w:szCs w:val="16"/>
            </w:rPr>
            <w:t>4</w:t>
          </w:r>
        </w:p>
      </w:tc>
    </w:tr>
    <w:tr w:rsidR="001B0D24" w:rsidRPr="008D67F2" w14:paraId="666C7D50" w14:textId="77777777" w:rsidTr="003C33F5">
      <w:trPr>
        <w:trHeight w:val="91"/>
      </w:trPr>
      <w:tc>
        <w:tcPr>
          <w:tcW w:w="10207" w:type="dxa"/>
          <w:gridSpan w:val="4"/>
        </w:tcPr>
        <w:p w14:paraId="0DFAB7DE" w14:textId="04D3A1C7" w:rsidR="001B0D24" w:rsidRPr="001C3E0F" w:rsidRDefault="001B0D24" w:rsidP="001B0D24">
          <w:pPr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927305">
            <w:rPr>
              <w:noProof/>
              <w:sz w:val="16"/>
              <w:szCs w:val="22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927305">
            <w:rPr>
              <w:noProof/>
              <w:sz w:val="16"/>
              <w:szCs w:val="22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1159C264" w14:textId="77777777" w:rsidR="00B5032E" w:rsidRPr="00965C87" w:rsidRDefault="00B5032E" w:rsidP="00965C87">
    <w:pPr>
      <w:pStyle w:val="Fuzeile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B5032E" w:rsidRPr="00000381" w14:paraId="7C7DA01A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07B59151" w14:textId="77777777" w:rsidR="00B5032E" w:rsidRPr="00000381" w:rsidRDefault="00B5032E" w:rsidP="00F10FAC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>
            <w:rPr>
              <w:sz w:val="28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5B9482A0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6B6428C9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 w:rsidRPr="00000381">
            <w:rPr>
              <w:sz w:val="28"/>
            </w:rPr>
            <w:t>VOR312</w:t>
          </w:r>
        </w:p>
      </w:tc>
    </w:tr>
    <w:tr w:rsidR="00B5032E" w:rsidRPr="00000381" w14:paraId="256B20F1" w14:textId="77777777">
      <w:trPr>
        <w:trHeight w:val="374"/>
      </w:trPr>
      <w:tc>
        <w:tcPr>
          <w:tcW w:w="3391" w:type="dxa"/>
        </w:tcPr>
        <w:p w14:paraId="7A73F3A9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000381">
            <w:rPr>
              <w:sz w:val="14"/>
            </w:rPr>
            <w:t>Freigabe</w:t>
          </w:r>
        </w:p>
      </w:tc>
      <w:tc>
        <w:tcPr>
          <w:tcW w:w="3391" w:type="dxa"/>
        </w:tcPr>
        <w:p w14:paraId="4D57A217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>
            <w:rPr>
              <w:sz w:val="14"/>
            </w:rPr>
            <w:t>Gültig ab: 01.01.14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35F22466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B5032E" w:rsidRPr="003C33F5" w14:paraId="15CD85B7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19DB86C2" w14:textId="32E47FD1" w:rsidR="00B5032E" w:rsidRPr="00CC5536" w:rsidRDefault="00B5032E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  <w:szCs w:val="16"/>
              <w:lang w:val="it-IT"/>
            </w:rPr>
          </w:pPr>
          <w:r w:rsidRPr="00B76D02">
            <w:rPr>
              <w:sz w:val="16"/>
              <w:szCs w:val="16"/>
              <w:lang w:val="it-CH"/>
            </w:rPr>
            <w:t>Questionario medico-IT</w:t>
          </w:r>
          <w:r w:rsidRPr="00CC5536">
            <w:rPr>
              <w:sz w:val="16"/>
              <w:szCs w:val="16"/>
              <w:lang w:val="it-IT"/>
            </w:rPr>
            <w:tab/>
          </w:r>
          <w:r w:rsidRPr="00CC5536">
            <w:rPr>
              <w:snapToGrid w:val="0"/>
              <w:sz w:val="16"/>
              <w:szCs w:val="16"/>
              <w:lang w:val="it-IT"/>
            </w:rPr>
            <w:t xml:space="preserve">Seite </w:t>
          </w:r>
          <w:r w:rsidRPr="00B76D02">
            <w:rPr>
              <w:rStyle w:val="Seitenzahl"/>
              <w:sz w:val="16"/>
              <w:szCs w:val="16"/>
            </w:rPr>
            <w:fldChar w:fldCharType="begin"/>
          </w:r>
          <w:r w:rsidRPr="00CC5536">
            <w:rPr>
              <w:rStyle w:val="Seitenzahl"/>
              <w:sz w:val="16"/>
              <w:szCs w:val="16"/>
              <w:lang w:val="it-IT"/>
            </w:rPr>
            <w:instrText xml:space="preserve"> PAGE </w:instrText>
          </w:r>
          <w:r w:rsidRPr="00B76D02">
            <w:rPr>
              <w:rStyle w:val="Seitenzahl"/>
              <w:sz w:val="16"/>
              <w:szCs w:val="16"/>
            </w:rPr>
            <w:fldChar w:fldCharType="separate"/>
          </w:r>
          <w:r w:rsidRPr="00CC5536">
            <w:rPr>
              <w:rStyle w:val="Seitenzahl"/>
              <w:noProof/>
              <w:sz w:val="16"/>
              <w:szCs w:val="16"/>
              <w:lang w:val="it-IT"/>
            </w:rPr>
            <w:t>1</w:t>
          </w:r>
          <w:r w:rsidRPr="00B76D02">
            <w:rPr>
              <w:rStyle w:val="Seitenzahl"/>
              <w:sz w:val="16"/>
              <w:szCs w:val="16"/>
            </w:rPr>
            <w:fldChar w:fldCharType="end"/>
          </w:r>
          <w:r w:rsidRPr="00CC5536">
            <w:rPr>
              <w:rStyle w:val="Seitenzahl"/>
              <w:sz w:val="16"/>
              <w:szCs w:val="16"/>
              <w:lang w:val="it-IT"/>
            </w:rPr>
            <w:t xml:space="preserve"> von </w:t>
          </w:r>
          <w:r w:rsidRPr="00B76D02">
            <w:rPr>
              <w:rStyle w:val="Seitenzahl"/>
              <w:sz w:val="16"/>
              <w:szCs w:val="16"/>
            </w:rPr>
            <w:fldChar w:fldCharType="begin"/>
          </w:r>
          <w:r w:rsidRPr="00CC5536">
            <w:rPr>
              <w:rStyle w:val="Seitenzahl"/>
              <w:sz w:val="16"/>
              <w:szCs w:val="16"/>
              <w:lang w:val="it-IT"/>
            </w:rPr>
            <w:instrText xml:space="preserve"> NUMPAGES </w:instrText>
          </w:r>
          <w:r w:rsidRPr="00B76D02">
            <w:rPr>
              <w:rStyle w:val="Seitenzahl"/>
              <w:sz w:val="16"/>
              <w:szCs w:val="16"/>
            </w:rPr>
            <w:fldChar w:fldCharType="separate"/>
          </w:r>
          <w:r w:rsidR="007C05F0">
            <w:rPr>
              <w:rStyle w:val="Seitenzahl"/>
              <w:noProof/>
              <w:sz w:val="16"/>
              <w:szCs w:val="16"/>
              <w:lang w:val="it-IT"/>
            </w:rPr>
            <w:t>2</w:t>
          </w:r>
          <w:r w:rsidRPr="00B76D02">
            <w:rPr>
              <w:rStyle w:val="Seitenzahl"/>
              <w:sz w:val="16"/>
              <w:szCs w:val="16"/>
            </w:rPr>
            <w:fldChar w:fldCharType="end"/>
          </w:r>
        </w:p>
      </w:tc>
    </w:tr>
    <w:tr w:rsidR="00B5032E" w:rsidRPr="00000381" w14:paraId="00FBC38B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088F6AAA" w14:textId="77777777" w:rsidR="00B5032E" w:rsidRPr="00000381" w:rsidRDefault="00B5032E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000381">
            <w:rPr>
              <w:sz w:val="16"/>
            </w:rPr>
            <w:t>Version</w:t>
          </w:r>
          <w:r w:rsidRPr="00000381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55895F6C" w14:textId="77777777" w:rsidR="00B5032E" w:rsidRPr="00000381" w:rsidRDefault="00B5032E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0F252" w14:textId="77777777" w:rsidR="00B5032E" w:rsidRDefault="00B5032E">
      <w:r>
        <w:separator/>
      </w:r>
    </w:p>
  </w:footnote>
  <w:footnote w:type="continuationSeparator" w:id="0">
    <w:p w14:paraId="2D80AF7D" w14:textId="77777777" w:rsidR="00B5032E" w:rsidRDefault="00B50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91827" w14:textId="6F0C97A1" w:rsidR="00B5032E" w:rsidRPr="00CC5536" w:rsidRDefault="0022327D" w:rsidP="00950B2A">
    <w:pPr>
      <w:pStyle w:val="Kopfzeile"/>
      <w:ind w:left="-142"/>
      <w:rPr>
        <w:sz w:val="16"/>
        <w:szCs w:val="16"/>
        <w:lang w:val="it-IT"/>
      </w:rPr>
    </w:pPr>
    <w:r>
      <w:rPr>
        <w:noProof/>
      </w:rPr>
      <w:drawing>
        <wp:inline distT="0" distB="0" distL="0" distR="0" wp14:anchorId="454DF937" wp14:editId="0C4461FE">
          <wp:extent cx="5829300" cy="1060697"/>
          <wp:effectExtent l="0" t="0" r="0" b="635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9930" cy="1064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B5032E" w14:paraId="761CF8A2" w14:textId="77777777" w:rsidTr="000139A5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325A9056" w14:textId="77777777" w:rsidR="00B5032E" w:rsidRDefault="00B5032E" w:rsidP="000139A5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60873DFC" wp14:editId="3F61D705">
                <wp:extent cx="485775" cy="514350"/>
                <wp:effectExtent l="0" t="0" r="9525" b="0"/>
                <wp:docPr id="2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5760013E" w14:textId="77777777" w:rsidR="00B5032E" w:rsidRDefault="00B5032E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191C84BD" w14:textId="77777777" w:rsidR="00B5032E" w:rsidRDefault="00B5032E">
          <w:pPr>
            <w:pStyle w:val="Kopfzeile"/>
            <w:rPr>
              <w:sz w:val="24"/>
            </w:rPr>
          </w:pPr>
        </w:p>
      </w:tc>
    </w:tr>
    <w:tr w:rsidR="00B5032E" w14:paraId="5511F1F8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507B64F9" w14:textId="77777777" w:rsidR="00B5032E" w:rsidRDefault="00B5032E" w:rsidP="000139A5">
          <w:pPr>
            <w:pStyle w:val="Kopfzeile"/>
            <w:spacing w:before="60" w:after="60"/>
            <w:jc w:val="center"/>
            <w:rPr>
              <w:i/>
              <w:iCs/>
            </w:rPr>
          </w:pP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28DD83B1" w14:textId="77777777" w:rsidR="00B5032E" w:rsidRDefault="00B5032E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2C7C9AAD" w14:textId="77777777" w:rsidR="00B5032E" w:rsidRDefault="00B5032E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F03DDF"/>
    <w:multiLevelType w:val="multilevel"/>
    <w:tmpl w:val="9F761CB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D2C2050"/>
    <w:multiLevelType w:val="multilevel"/>
    <w:tmpl w:val="9F761CB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F88250A"/>
    <w:multiLevelType w:val="hybridMultilevel"/>
    <w:tmpl w:val="49F4703C"/>
    <w:lvl w:ilvl="0" w:tplc="0810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9376E8"/>
    <w:multiLevelType w:val="hybridMultilevel"/>
    <w:tmpl w:val="64FC82D2"/>
    <w:lvl w:ilvl="0" w:tplc="0810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6" w15:restartNumberingAfterBreak="0">
    <w:nsid w:val="44DE3C36"/>
    <w:multiLevelType w:val="hybridMultilevel"/>
    <w:tmpl w:val="6692810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32BE3"/>
    <w:multiLevelType w:val="hybridMultilevel"/>
    <w:tmpl w:val="9F761CB6"/>
    <w:lvl w:ilvl="0" w:tplc="B0D436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AA60A6"/>
    <w:multiLevelType w:val="hybridMultilevel"/>
    <w:tmpl w:val="3C70045A"/>
    <w:lvl w:ilvl="0" w:tplc="0807000F">
      <w:start w:val="1"/>
      <w:numFmt w:val="decimal"/>
      <w:lvlText w:val="%1."/>
      <w:lvlJc w:val="left"/>
      <w:pPr>
        <w:ind w:left="1060" w:hanging="360"/>
      </w:pPr>
    </w:lvl>
    <w:lvl w:ilvl="1" w:tplc="08070019" w:tentative="1">
      <w:start w:val="1"/>
      <w:numFmt w:val="lowerLetter"/>
      <w:lvlText w:val="%2."/>
      <w:lvlJc w:val="left"/>
      <w:pPr>
        <w:ind w:left="1780" w:hanging="360"/>
      </w:pPr>
    </w:lvl>
    <w:lvl w:ilvl="2" w:tplc="0807001B" w:tentative="1">
      <w:start w:val="1"/>
      <w:numFmt w:val="lowerRoman"/>
      <w:lvlText w:val="%3."/>
      <w:lvlJc w:val="right"/>
      <w:pPr>
        <w:ind w:left="2500" w:hanging="180"/>
      </w:pPr>
    </w:lvl>
    <w:lvl w:ilvl="3" w:tplc="0807000F" w:tentative="1">
      <w:start w:val="1"/>
      <w:numFmt w:val="decimal"/>
      <w:lvlText w:val="%4."/>
      <w:lvlJc w:val="left"/>
      <w:pPr>
        <w:ind w:left="3220" w:hanging="360"/>
      </w:pPr>
    </w:lvl>
    <w:lvl w:ilvl="4" w:tplc="08070019" w:tentative="1">
      <w:start w:val="1"/>
      <w:numFmt w:val="lowerLetter"/>
      <w:lvlText w:val="%5."/>
      <w:lvlJc w:val="left"/>
      <w:pPr>
        <w:ind w:left="3940" w:hanging="360"/>
      </w:pPr>
    </w:lvl>
    <w:lvl w:ilvl="5" w:tplc="0807001B" w:tentative="1">
      <w:start w:val="1"/>
      <w:numFmt w:val="lowerRoman"/>
      <w:lvlText w:val="%6."/>
      <w:lvlJc w:val="right"/>
      <w:pPr>
        <w:ind w:left="4660" w:hanging="180"/>
      </w:pPr>
    </w:lvl>
    <w:lvl w:ilvl="6" w:tplc="0807000F" w:tentative="1">
      <w:start w:val="1"/>
      <w:numFmt w:val="decimal"/>
      <w:lvlText w:val="%7."/>
      <w:lvlJc w:val="left"/>
      <w:pPr>
        <w:ind w:left="5380" w:hanging="360"/>
      </w:pPr>
    </w:lvl>
    <w:lvl w:ilvl="7" w:tplc="08070019" w:tentative="1">
      <w:start w:val="1"/>
      <w:numFmt w:val="lowerLetter"/>
      <w:lvlText w:val="%8."/>
      <w:lvlJc w:val="left"/>
      <w:pPr>
        <w:ind w:left="6100" w:hanging="360"/>
      </w:pPr>
    </w:lvl>
    <w:lvl w:ilvl="8" w:tplc="0807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2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B516EF"/>
    <w:multiLevelType w:val="hybridMultilevel"/>
    <w:tmpl w:val="2DFC92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2"/>
  </w:num>
  <w:num w:numId="7">
    <w:abstractNumId w:val="22"/>
  </w:num>
  <w:num w:numId="8">
    <w:abstractNumId w:val="10"/>
  </w:num>
  <w:num w:numId="9">
    <w:abstractNumId w:val="26"/>
  </w:num>
  <w:num w:numId="10">
    <w:abstractNumId w:val="11"/>
  </w:num>
  <w:num w:numId="11">
    <w:abstractNumId w:val="5"/>
  </w:num>
  <w:num w:numId="12">
    <w:abstractNumId w:val="17"/>
  </w:num>
  <w:num w:numId="13">
    <w:abstractNumId w:val="25"/>
  </w:num>
  <w:num w:numId="14">
    <w:abstractNumId w:val="21"/>
  </w:num>
  <w:num w:numId="15">
    <w:abstractNumId w:val="3"/>
  </w:num>
  <w:num w:numId="16">
    <w:abstractNumId w:val="1"/>
  </w:num>
  <w:num w:numId="17">
    <w:abstractNumId w:val="18"/>
  </w:num>
  <w:num w:numId="18">
    <w:abstractNumId w:val="6"/>
  </w:num>
  <w:num w:numId="19">
    <w:abstractNumId w:val="23"/>
  </w:num>
  <w:num w:numId="20">
    <w:abstractNumId w:val="4"/>
  </w:num>
  <w:num w:numId="21">
    <w:abstractNumId w:val="9"/>
  </w:num>
  <w:num w:numId="22">
    <w:abstractNumId w:val="2"/>
  </w:num>
  <w:num w:numId="23">
    <w:abstractNumId w:val="7"/>
  </w:num>
  <w:num w:numId="24">
    <w:abstractNumId w:val="19"/>
  </w:num>
  <w:num w:numId="25">
    <w:abstractNumId w:val="15"/>
  </w:num>
  <w:num w:numId="26">
    <w:abstractNumId w:val="8"/>
  </w:num>
  <w:num w:numId="27">
    <w:abstractNumId w:val="16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activeWritingStyle w:appName="MSWord" w:lang="de-CH" w:vendorID="64" w:dllVersion="6" w:nlCheck="1" w:checkStyle="0"/>
  <w:activeWritingStyle w:appName="MSWord" w:lang="fr-CH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it-CH" w:vendorID="64" w:dllVersion="6" w:nlCheck="1" w:checkStyle="0"/>
  <w:activeWritingStyle w:appName="MSWord" w:lang="it-CH" w:vendorID="64" w:dllVersion="0" w:nlCheck="1" w:checkStyle="0"/>
  <w:activeWritingStyle w:appName="MSWord" w:lang="fr-CH" w:vendorID="64" w:dllVersion="4096" w:nlCheck="1" w:checkStyle="0"/>
  <w:activeWritingStyle w:appName="MSWord" w:lang="de-CH" w:vendorID="64" w:dllVersion="4096" w:nlCheck="1" w:checkStyle="0"/>
  <w:activeWritingStyle w:appName="MSWord" w:lang="it-IT" w:vendorID="64" w:dllVersion="0" w:nlCheck="1" w:checkStyle="0"/>
  <w:activeWritingStyle w:appName="MSWord" w:lang="de-CH" w:vendorID="64" w:dllVersion="0" w:nlCheck="1" w:checkStyle="0"/>
  <w:activeWritingStyle w:appName="MSWord" w:lang="en-GB" w:vendorID="64" w:dllVersion="6" w:nlCheck="1" w:checkStyle="0"/>
  <w:activeWritingStyle w:appName="MSWord" w:lang="it-CH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it-CH" w:vendorID="3" w:dllVersion="517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B3"/>
    <w:rsid w:val="00000381"/>
    <w:rsid w:val="00002552"/>
    <w:rsid w:val="000049A4"/>
    <w:rsid w:val="000074E5"/>
    <w:rsid w:val="00012DD0"/>
    <w:rsid w:val="000139A5"/>
    <w:rsid w:val="00022565"/>
    <w:rsid w:val="00025D44"/>
    <w:rsid w:val="0002647A"/>
    <w:rsid w:val="000331C0"/>
    <w:rsid w:val="000339D1"/>
    <w:rsid w:val="00033DA8"/>
    <w:rsid w:val="00034B1F"/>
    <w:rsid w:val="000367F1"/>
    <w:rsid w:val="0004009D"/>
    <w:rsid w:val="0004070D"/>
    <w:rsid w:val="000453A8"/>
    <w:rsid w:val="00046C7A"/>
    <w:rsid w:val="00047B54"/>
    <w:rsid w:val="00056A07"/>
    <w:rsid w:val="00064574"/>
    <w:rsid w:val="00076DD0"/>
    <w:rsid w:val="000820ED"/>
    <w:rsid w:val="00085FA3"/>
    <w:rsid w:val="000872C9"/>
    <w:rsid w:val="000A2157"/>
    <w:rsid w:val="000A2F5D"/>
    <w:rsid w:val="000A42C5"/>
    <w:rsid w:val="000A4875"/>
    <w:rsid w:val="000A4EE3"/>
    <w:rsid w:val="000A5EA3"/>
    <w:rsid w:val="000A782C"/>
    <w:rsid w:val="000B2B33"/>
    <w:rsid w:val="000C017A"/>
    <w:rsid w:val="000C1D4B"/>
    <w:rsid w:val="000C2106"/>
    <w:rsid w:val="000C25B7"/>
    <w:rsid w:val="000C2BB1"/>
    <w:rsid w:val="000C30FF"/>
    <w:rsid w:val="000C4D31"/>
    <w:rsid w:val="000C52D2"/>
    <w:rsid w:val="000C5685"/>
    <w:rsid w:val="000C6F9B"/>
    <w:rsid w:val="000C7CC1"/>
    <w:rsid w:val="000D0537"/>
    <w:rsid w:val="000D0A59"/>
    <w:rsid w:val="000D0DC8"/>
    <w:rsid w:val="000D27DB"/>
    <w:rsid w:val="000D7349"/>
    <w:rsid w:val="000E0E58"/>
    <w:rsid w:val="000E1C25"/>
    <w:rsid w:val="000E5A73"/>
    <w:rsid w:val="000F292B"/>
    <w:rsid w:val="000F550C"/>
    <w:rsid w:val="000F6F6C"/>
    <w:rsid w:val="000F77F1"/>
    <w:rsid w:val="001004B8"/>
    <w:rsid w:val="00101412"/>
    <w:rsid w:val="00101CBE"/>
    <w:rsid w:val="001040E4"/>
    <w:rsid w:val="00106571"/>
    <w:rsid w:val="00106810"/>
    <w:rsid w:val="001178EA"/>
    <w:rsid w:val="001220F0"/>
    <w:rsid w:val="00127D79"/>
    <w:rsid w:val="00136C8E"/>
    <w:rsid w:val="0013755A"/>
    <w:rsid w:val="001406EF"/>
    <w:rsid w:val="00141141"/>
    <w:rsid w:val="0014154E"/>
    <w:rsid w:val="00146C52"/>
    <w:rsid w:val="001475FB"/>
    <w:rsid w:val="00150E47"/>
    <w:rsid w:val="001538CA"/>
    <w:rsid w:val="00155329"/>
    <w:rsid w:val="00156635"/>
    <w:rsid w:val="00160304"/>
    <w:rsid w:val="0016243B"/>
    <w:rsid w:val="001727DA"/>
    <w:rsid w:val="00173073"/>
    <w:rsid w:val="00175783"/>
    <w:rsid w:val="00180E90"/>
    <w:rsid w:val="001837AA"/>
    <w:rsid w:val="001859C5"/>
    <w:rsid w:val="0018784D"/>
    <w:rsid w:val="001917FA"/>
    <w:rsid w:val="00191824"/>
    <w:rsid w:val="00191BA2"/>
    <w:rsid w:val="00192A91"/>
    <w:rsid w:val="0019609E"/>
    <w:rsid w:val="0019631A"/>
    <w:rsid w:val="001A0C85"/>
    <w:rsid w:val="001B0D24"/>
    <w:rsid w:val="001B136D"/>
    <w:rsid w:val="001C0A18"/>
    <w:rsid w:val="001C12A0"/>
    <w:rsid w:val="001C1AE5"/>
    <w:rsid w:val="001C1B58"/>
    <w:rsid w:val="001C1DA8"/>
    <w:rsid w:val="001C5FF6"/>
    <w:rsid w:val="001D1DF6"/>
    <w:rsid w:val="001D5D59"/>
    <w:rsid w:val="001E4971"/>
    <w:rsid w:val="001E6661"/>
    <w:rsid w:val="001F53E9"/>
    <w:rsid w:val="002006DA"/>
    <w:rsid w:val="00203D34"/>
    <w:rsid w:val="00204DE7"/>
    <w:rsid w:val="00205D8E"/>
    <w:rsid w:val="0021223C"/>
    <w:rsid w:val="00212D4B"/>
    <w:rsid w:val="00213F0A"/>
    <w:rsid w:val="00215ABF"/>
    <w:rsid w:val="00215E7D"/>
    <w:rsid w:val="00216E3D"/>
    <w:rsid w:val="00221E93"/>
    <w:rsid w:val="0022327D"/>
    <w:rsid w:val="00223C64"/>
    <w:rsid w:val="00226CC7"/>
    <w:rsid w:val="0023179A"/>
    <w:rsid w:val="002318E1"/>
    <w:rsid w:val="00233243"/>
    <w:rsid w:val="002363F2"/>
    <w:rsid w:val="00237E5C"/>
    <w:rsid w:val="0024088B"/>
    <w:rsid w:val="00243631"/>
    <w:rsid w:val="00246920"/>
    <w:rsid w:val="00247D59"/>
    <w:rsid w:val="00247EC5"/>
    <w:rsid w:val="0025255D"/>
    <w:rsid w:val="00252C1D"/>
    <w:rsid w:val="0025438C"/>
    <w:rsid w:val="002627F5"/>
    <w:rsid w:val="00265933"/>
    <w:rsid w:val="00265E24"/>
    <w:rsid w:val="00266DC8"/>
    <w:rsid w:val="00270818"/>
    <w:rsid w:val="0027343F"/>
    <w:rsid w:val="00273CC7"/>
    <w:rsid w:val="00275FF8"/>
    <w:rsid w:val="0027680E"/>
    <w:rsid w:val="00277C62"/>
    <w:rsid w:val="002867AC"/>
    <w:rsid w:val="002912C1"/>
    <w:rsid w:val="00292102"/>
    <w:rsid w:val="00292BEC"/>
    <w:rsid w:val="00292F2D"/>
    <w:rsid w:val="002A4EEF"/>
    <w:rsid w:val="002B09E2"/>
    <w:rsid w:val="002B0AFA"/>
    <w:rsid w:val="002B3B50"/>
    <w:rsid w:val="002B5CD1"/>
    <w:rsid w:val="002B651D"/>
    <w:rsid w:val="002B6E97"/>
    <w:rsid w:val="002C02F4"/>
    <w:rsid w:val="002D094E"/>
    <w:rsid w:val="002E0100"/>
    <w:rsid w:val="002E728C"/>
    <w:rsid w:val="002F1AF3"/>
    <w:rsid w:val="002F252F"/>
    <w:rsid w:val="002F2574"/>
    <w:rsid w:val="002F6FD5"/>
    <w:rsid w:val="00304568"/>
    <w:rsid w:val="00305531"/>
    <w:rsid w:val="00310C8F"/>
    <w:rsid w:val="00313AD1"/>
    <w:rsid w:val="003174D4"/>
    <w:rsid w:val="00321ACE"/>
    <w:rsid w:val="00321AD8"/>
    <w:rsid w:val="003220C1"/>
    <w:rsid w:val="00322E73"/>
    <w:rsid w:val="00322F13"/>
    <w:rsid w:val="00323773"/>
    <w:rsid w:val="00324908"/>
    <w:rsid w:val="003251A3"/>
    <w:rsid w:val="00326A2F"/>
    <w:rsid w:val="00336850"/>
    <w:rsid w:val="00340970"/>
    <w:rsid w:val="00341BA9"/>
    <w:rsid w:val="003478E2"/>
    <w:rsid w:val="003500C8"/>
    <w:rsid w:val="00350478"/>
    <w:rsid w:val="003521A5"/>
    <w:rsid w:val="00352630"/>
    <w:rsid w:val="003527B6"/>
    <w:rsid w:val="00352C60"/>
    <w:rsid w:val="00360E99"/>
    <w:rsid w:val="0036258E"/>
    <w:rsid w:val="00363329"/>
    <w:rsid w:val="00363AC0"/>
    <w:rsid w:val="0036419C"/>
    <w:rsid w:val="00367B3C"/>
    <w:rsid w:val="00370290"/>
    <w:rsid w:val="00372F30"/>
    <w:rsid w:val="003739B5"/>
    <w:rsid w:val="0037789A"/>
    <w:rsid w:val="003779F8"/>
    <w:rsid w:val="003807CE"/>
    <w:rsid w:val="00380F0A"/>
    <w:rsid w:val="00381317"/>
    <w:rsid w:val="003829CD"/>
    <w:rsid w:val="0038307A"/>
    <w:rsid w:val="00383550"/>
    <w:rsid w:val="0038458B"/>
    <w:rsid w:val="003A3667"/>
    <w:rsid w:val="003A4B7D"/>
    <w:rsid w:val="003A6B68"/>
    <w:rsid w:val="003A72CB"/>
    <w:rsid w:val="003A787C"/>
    <w:rsid w:val="003B2480"/>
    <w:rsid w:val="003B473C"/>
    <w:rsid w:val="003B4762"/>
    <w:rsid w:val="003C0F74"/>
    <w:rsid w:val="003C33F5"/>
    <w:rsid w:val="003D1DED"/>
    <w:rsid w:val="003D2FF2"/>
    <w:rsid w:val="003D41F7"/>
    <w:rsid w:val="003D5684"/>
    <w:rsid w:val="003E313A"/>
    <w:rsid w:val="003E5221"/>
    <w:rsid w:val="003F0A94"/>
    <w:rsid w:val="00405810"/>
    <w:rsid w:val="00407741"/>
    <w:rsid w:val="00411647"/>
    <w:rsid w:val="004206B1"/>
    <w:rsid w:val="004219D4"/>
    <w:rsid w:val="00440BC2"/>
    <w:rsid w:val="0044192C"/>
    <w:rsid w:val="00442495"/>
    <w:rsid w:val="00444020"/>
    <w:rsid w:val="004448BD"/>
    <w:rsid w:val="0044780E"/>
    <w:rsid w:val="004633AE"/>
    <w:rsid w:val="00463A41"/>
    <w:rsid w:val="004641F8"/>
    <w:rsid w:val="00464638"/>
    <w:rsid w:val="00466D3F"/>
    <w:rsid w:val="0046734D"/>
    <w:rsid w:val="0047542F"/>
    <w:rsid w:val="00476CCE"/>
    <w:rsid w:val="00482E28"/>
    <w:rsid w:val="00484A9D"/>
    <w:rsid w:val="00485A52"/>
    <w:rsid w:val="00487DCF"/>
    <w:rsid w:val="00493331"/>
    <w:rsid w:val="004A2192"/>
    <w:rsid w:val="004A3694"/>
    <w:rsid w:val="004A3722"/>
    <w:rsid w:val="004A3865"/>
    <w:rsid w:val="004A6428"/>
    <w:rsid w:val="004A6AAF"/>
    <w:rsid w:val="004B1531"/>
    <w:rsid w:val="004C023F"/>
    <w:rsid w:val="004C05B4"/>
    <w:rsid w:val="004C0A70"/>
    <w:rsid w:val="004C110E"/>
    <w:rsid w:val="004C21C4"/>
    <w:rsid w:val="004C3955"/>
    <w:rsid w:val="004C3F10"/>
    <w:rsid w:val="004C5C5C"/>
    <w:rsid w:val="004D58D6"/>
    <w:rsid w:val="004D6073"/>
    <w:rsid w:val="004E593D"/>
    <w:rsid w:val="004F0C7F"/>
    <w:rsid w:val="004F4113"/>
    <w:rsid w:val="004F7636"/>
    <w:rsid w:val="00502C50"/>
    <w:rsid w:val="005048DF"/>
    <w:rsid w:val="00512961"/>
    <w:rsid w:val="00513DE1"/>
    <w:rsid w:val="005161B4"/>
    <w:rsid w:val="00520B8A"/>
    <w:rsid w:val="00544424"/>
    <w:rsid w:val="005454AD"/>
    <w:rsid w:val="00554F8B"/>
    <w:rsid w:val="00562F82"/>
    <w:rsid w:val="005712D1"/>
    <w:rsid w:val="005721BD"/>
    <w:rsid w:val="00576F69"/>
    <w:rsid w:val="005833D6"/>
    <w:rsid w:val="005837C7"/>
    <w:rsid w:val="00583D4A"/>
    <w:rsid w:val="0058409B"/>
    <w:rsid w:val="00590949"/>
    <w:rsid w:val="005931A8"/>
    <w:rsid w:val="00597F42"/>
    <w:rsid w:val="005A120A"/>
    <w:rsid w:val="005A69F1"/>
    <w:rsid w:val="005B2620"/>
    <w:rsid w:val="005B598F"/>
    <w:rsid w:val="005C0757"/>
    <w:rsid w:val="005C085A"/>
    <w:rsid w:val="005C22FF"/>
    <w:rsid w:val="005D0427"/>
    <w:rsid w:val="005D41B7"/>
    <w:rsid w:val="005E2BE1"/>
    <w:rsid w:val="005E42B0"/>
    <w:rsid w:val="005E7796"/>
    <w:rsid w:val="005E7E1D"/>
    <w:rsid w:val="005F153E"/>
    <w:rsid w:val="005F1DE6"/>
    <w:rsid w:val="005F4548"/>
    <w:rsid w:val="005F7D04"/>
    <w:rsid w:val="00600D52"/>
    <w:rsid w:val="006113EA"/>
    <w:rsid w:val="00613A5B"/>
    <w:rsid w:val="00615ED8"/>
    <w:rsid w:val="00617A6B"/>
    <w:rsid w:val="0062380C"/>
    <w:rsid w:val="006267F9"/>
    <w:rsid w:val="006272F6"/>
    <w:rsid w:val="006318F1"/>
    <w:rsid w:val="00631DB8"/>
    <w:rsid w:val="00634A91"/>
    <w:rsid w:val="00637688"/>
    <w:rsid w:val="00652F81"/>
    <w:rsid w:val="0065405F"/>
    <w:rsid w:val="00655933"/>
    <w:rsid w:val="0065782B"/>
    <w:rsid w:val="00657962"/>
    <w:rsid w:val="00660012"/>
    <w:rsid w:val="0066353F"/>
    <w:rsid w:val="0066382F"/>
    <w:rsid w:val="00665413"/>
    <w:rsid w:val="006670A2"/>
    <w:rsid w:val="00671227"/>
    <w:rsid w:val="00671740"/>
    <w:rsid w:val="00671985"/>
    <w:rsid w:val="00672A5C"/>
    <w:rsid w:val="006744FF"/>
    <w:rsid w:val="00675E73"/>
    <w:rsid w:val="00677D17"/>
    <w:rsid w:val="00681678"/>
    <w:rsid w:val="0068244B"/>
    <w:rsid w:val="006826A4"/>
    <w:rsid w:val="00682909"/>
    <w:rsid w:val="00687D62"/>
    <w:rsid w:val="0069748A"/>
    <w:rsid w:val="006A2724"/>
    <w:rsid w:val="006A5368"/>
    <w:rsid w:val="006A5AAF"/>
    <w:rsid w:val="006A71F5"/>
    <w:rsid w:val="006B1DDC"/>
    <w:rsid w:val="006B6065"/>
    <w:rsid w:val="006B6DE3"/>
    <w:rsid w:val="006C1A5F"/>
    <w:rsid w:val="006C266D"/>
    <w:rsid w:val="006C2ED4"/>
    <w:rsid w:val="006C73E9"/>
    <w:rsid w:val="006D19E0"/>
    <w:rsid w:val="006D3C74"/>
    <w:rsid w:val="006E6FA1"/>
    <w:rsid w:val="006E7C4B"/>
    <w:rsid w:val="006F07AA"/>
    <w:rsid w:val="007005C2"/>
    <w:rsid w:val="00700A7B"/>
    <w:rsid w:val="00703D46"/>
    <w:rsid w:val="0070599F"/>
    <w:rsid w:val="00707147"/>
    <w:rsid w:val="00710F30"/>
    <w:rsid w:val="0071264E"/>
    <w:rsid w:val="00715ABB"/>
    <w:rsid w:val="007163FB"/>
    <w:rsid w:val="0072427A"/>
    <w:rsid w:val="007245B6"/>
    <w:rsid w:val="0073022D"/>
    <w:rsid w:val="00732222"/>
    <w:rsid w:val="00732E6D"/>
    <w:rsid w:val="00733D2D"/>
    <w:rsid w:val="0073599F"/>
    <w:rsid w:val="00735A5B"/>
    <w:rsid w:val="00736573"/>
    <w:rsid w:val="00740022"/>
    <w:rsid w:val="00741D79"/>
    <w:rsid w:val="007506DA"/>
    <w:rsid w:val="00754039"/>
    <w:rsid w:val="00755CAD"/>
    <w:rsid w:val="007712FC"/>
    <w:rsid w:val="00771F60"/>
    <w:rsid w:val="00782357"/>
    <w:rsid w:val="007837C4"/>
    <w:rsid w:val="00791F13"/>
    <w:rsid w:val="0079223F"/>
    <w:rsid w:val="007A2056"/>
    <w:rsid w:val="007A35FB"/>
    <w:rsid w:val="007A363F"/>
    <w:rsid w:val="007A58FA"/>
    <w:rsid w:val="007B2772"/>
    <w:rsid w:val="007B49A8"/>
    <w:rsid w:val="007B6771"/>
    <w:rsid w:val="007C05F0"/>
    <w:rsid w:val="007C09B3"/>
    <w:rsid w:val="007C0CCC"/>
    <w:rsid w:val="007C392E"/>
    <w:rsid w:val="007C59A3"/>
    <w:rsid w:val="007D359F"/>
    <w:rsid w:val="007D48B7"/>
    <w:rsid w:val="007D6948"/>
    <w:rsid w:val="007E2661"/>
    <w:rsid w:val="007E280D"/>
    <w:rsid w:val="007F3065"/>
    <w:rsid w:val="007F5110"/>
    <w:rsid w:val="008010BB"/>
    <w:rsid w:val="00807837"/>
    <w:rsid w:val="0081073D"/>
    <w:rsid w:val="008114CC"/>
    <w:rsid w:val="00811B6A"/>
    <w:rsid w:val="0082018A"/>
    <w:rsid w:val="008216C5"/>
    <w:rsid w:val="00823290"/>
    <w:rsid w:val="00823F2F"/>
    <w:rsid w:val="0082466F"/>
    <w:rsid w:val="00827124"/>
    <w:rsid w:val="00827AF5"/>
    <w:rsid w:val="008327AD"/>
    <w:rsid w:val="00842475"/>
    <w:rsid w:val="008454F1"/>
    <w:rsid w:val="0084620A"/>
    <w:rsid w:val="00847C2D"/>
    <w:rsid w:val="00850799"/>
    <w:rsid w:val="0085357A"/>
    <w:rsid w:val="008713B5"/>
    <w:rsid w:val="00874A60"/>
    <w:rsid w:val="00875D0A"/>
    <w:rsid w:val="00876FD7"/>
    <w:rsid w:val="0088164D"/>
    <w:rsid w:val="00881C92"/>
    <w:rsid w:val="00884BE9"/>
    <w:rsid w:val="00884C05"/>
    <w:rsid w:val="00884FDF"/>
    <w:rsid w:val="008878FD"/>
    <w:rsid w:val="00895297"/>
    <w:rsid w:val="008A0340"/>
    <w:rsid w:val="008A0DE9"/>
    <w:rsid w:val="008A1C2D"/>
    <w:rsid w:val="008A330D"/>
    <w:rsid w:val="008A3378"/>
    <w:rsid w:val="008A5C0B"/>
    <w:rsid w:val="008B128B"/>
    <w:rsid w:val="008B4FD1"/>
    <w:rsid w:val="008C69E3"/>
    <w:rsid w:val="008D172A"/>
    <w:rsid w:val="008D34AE"/>
    <w:rsid w:val="008D4157"/>
    <w:rsid w:val="008D53FE"/>
    <w:rsid w:val="008D6347"/>
    <w:rsid w:val="008D7831"/>
    <w:rsid w:val="008E3970"/>
    <w:rsid w:val="008E6C11"/>
    <w:rsid w:val="008F2219"/>
    <w:rsid w:val="008F61F1"/>
    <w:rsid w:val="0090000C"/>
    <w:rsid w:val="00900ABB"/>
    <w:rsid w:val="00904776"/>
    <w:rsid w:val="00904C94"/>
    <w:rsid w:val="009065D6"/>
    <w:rsid w:val="00906731"/>
    <w:rsid w:val="009100AF"/>
    <w:rsid w:val="0091186A"/>
    <w:rsid w:val="00912602"/>
    <w:rsid w:val="00914FE8"/>
    <w:rsid w:val="009159BD"/>
    <w:rsid w:val="00917354"/>
    <w:rsid w:val="0092074C"/>
    <w:rsid w:val="00926026"/>
    <w:rsid w:val="009260B2"/>
    <w:rsid w:val="00927305"/>
    <w:rsid w:val="00927D49"/>
    <w:rsid w:val="00931A0B"/>
    <w:rsid w:val="00935164"/>
    <w:rsid w:val="00935B66"/>
    <w:rsid w:val="0093674B"/>
    <w:rsid w:val="0093736F"/>
    <w:rsid w:val="00943A18"/>
    <w:rsid w:val="00945133"/>
    <w:rsid w:val="00950B2A"/>
    <w:rsid w:val="0095356F"/>
    <w:rsid w:val="009540AA"/>
    <w:rsid w:val="00955C3F"/>
    <w:rsid w:val="00960A9F"/>
    <w:rsid w:val="009646F5"/>
    <w:rsid w:val="00965303"/>
    <w:rsid w:val="00965C87"/>
    <w:rsid w:val="009660FB"/>
    <w:rsid w:val="00973B17"/>
    <w:rsid w:val="00974B48"/>
    <w:rsid w:val="00977365"/>
    <w:rsid w:val="009804AA"/>
    <w:rsid w:val="00980C7C"/>
    <w:rsid w:val="00984259"/>
    <w:rsid w:val="00986C6B"/>
    <w:rsid w:val="009903FF"/>
    <w:rsid w:val="00991803"/>
    <w:rsid w:val="0099540E"/>
    <w:rsid w:val="009974D1"/>
    <w:rsid w:val="0099762C"/>
    <w:rsid w:val="009A5F3E"/>
    <w:rsid w:val="009B1A71"/>
    <w:rsid w:val="009B27B7"/>
    <w:rsid w:val="009B31C5"/>
    <w:rsid w:val="009B3DDF"/>
    <w:rsid w:val="009C005F"/>
    <w:rsid w:val="009C217A"/>
    <w:rsid w:val="009D0883"/>
    <w:rsid w:val="009D2AA6"/>
    <w:rsid w:val="009D4C31"/>
    <w:rsid w:val="009D7105"/>
    <w:rsid w:val="009E7ECA"/>
    <w:rsid w:val="009F0D65"/>
    <w:rsid w:val="009F3851"/>
    <w:rsid w:val="009F63AC"/>
    <w:rsid w:val="00A01AAF"/>
    <w:rsid w:val="00A02F9C"/>
    <w:rsid w:val="00A03325"/>
    <w:rsid w:val="00A033D8"/>
    <w:rsid w:val="00A05779"/>
    <w:rsid w:val="00A05C26"/>
    <w:rsid w:val="00A07D8C"/>
    <w:rsid w:val="00A1371C"/>
    <w:rsid w:val="00A13AF6"/>
    <w:rsid w:val="00A2016E"/>
    <w:rsid w:val="00A2264B"/>
    <w:rsid w:val="00A2440A"/>
    <w:rsid w:val="00A24CDE"/>
    <w:rsid w:val="00A300AF"/>
    <w:rsid w:val="00A30691"/>
    <w:rsid w:val="00A30E48"/>
    <w:rsid w:val="00A31312"/>
    <w:rsid w:val="00A313F2"/>
    <w:rsid w:val="00A31FFF"/>
    <w:rsid w:val="00A328C6"/>
    <w:rsid w:val="00A34E3C"/>
    <w:rsid w:val="00A35303"/>
    <w:rsid w:val="00A35665"/>
    <w:rsid w:val="00A430DD"/>
    <w:rsid w:val="00A45168"/>
    <w:rsid w:val="00A46455"/>
    <w:rsid w:val="00A46BE2"/>
    <w:rsid w:val="00A47D87"/>
    <w:rsid w:val="00A512ED"/>
    <w:rsid w:val="00A55583"/>
    <w:rsid w:val="00A57713"/>
    <w:rsid w:val="00A64B9F"/>
    <w:rsid w:val="00A64BC3"/>
    <w:rsid w:val="00A71BEA"/>
    <w:rsid w:val="00A73FBF"/>
    <w:rsid w:val="00A77AA1"/>
    <w:rsid w:val="00A82CED"/>
    <w:rsid w:val="00A96B36"/>
    <w:rsid w:val="00A97655"/>
    <w:rsid w:val="00AA130F"/>
    <w:rsid w:val="00AA1C49"/>
    <w:rsid w:val="00AB5623"/>
    <w:rsid w:val="00AB66B3"/>
    <w:rsid w:val="00AC2494"/>
    <w:rsid w:val="00AD7585"/>
    <w:rsid w:val="00AE0532"/>
    <w:rsid w:val="00AE4AEB"/>
    <w:rsid w:val="00AF211A"/>
    <w:rsid w:val="00AF30FF"/>
    <w:rsid w:val="00AF38F0"/>
    <w:rsid w:val="00B006DA"/>
    <w:rsid w:val="00B03139"/>
    <w:rsid w:val="00B05B60"/>
    <w:rsid w:val="00B06430"/>
    <w:rsid w:val="00B06F77"/>
    <w:rsid w:val="00B131CC"/>
    <w:rsid w:val="00B1325D"/>
    <w:rsid w:val="00B136BB"/>
    <w:rsid w:val="00B20459"/>
    <w:rsid w:val="00B22241"/>
    <w:rsid w:val="00B26DCC"/>
    <w:rsid w:val="00B30ED9"/>
    <w:rsid w:val="00B31970"/>
    <w:rsid w:val="00B354CC"/>
    <w:rsid w:val="00B43A6E"/>
    <w:rsid w:val="00B44B2F"/>
    <w:rsid w:val="00B5032E"/>
    <w:rsid w:val="00B614FA"/>
    <w:rsid w:val="00B61E50"/>
    <w:rsid w:val="00B62C46"/>
    <w:rsid w:val="00B62E76"/>
    <w:rsid w:val="00B71691"/>
    <w:rsid w:val="00B72B1A"/>
    <w:rsid w:val="00B736E5"/>
    <w:rsid w:val="00B75D05"/>
    <w:rsid w:val="00B76D02"/>
    <w:rsid w:val="00B76E5E"/>
    <w:rsid w:val="00B77A40"/>
    <w:rsid w:val="00B82071"/>
    <w:rsid w:val="00B82E4C"/>
    <w:rsid w:val="00B83E6F"/>
    <w:rsid w:val="00B85BE9"/>
    <w:rsid w:val="00B86C95"/>
    <w:rsid w:val="00B911EC"/>
    <w:rsid w:val="00B92126"/>
    <w:rsid w:val="00B92915"/>
    <w:rsid w:val="00B94DF6"/>
    <w:rsid w:val="00B95FBB"/>
    <w:rsid w:val="00BA31BE"/>
    <w:rsid w:val="00BA6665"/>
    <w:rsid w:val="00BA6925"/>
    <w:rsid w:val="00BB65F0"/>
    <w:rsid w:val="00BB702E"/>
    <w:rsid w:val="00BC12B7"/>
    <w:rsid w:val="00BC1A16"/>
    <w:rsid w:val="00BC5E04"/>
    <w:rsid w:val="00BD0B78"/>
    <w:rsid w:val="00BD1F56"/>
    <w:rsid w:val="00BD3DE3"/>
    <w:rsid w:val="00BD5154"/>
    <w:rsid w:val="00BE7457"/>
    <w:rsid w:val="00C0121F"/>
    <w:rsid w:val="00C0156E"/>
    <w:rsid w:val="00C0295F"/>
    <w:rsid w:val="00C04002"/>
    <w:rsid w:val="00C0518E"/>
    <w:rsid w:val="00C051C5"/>
    <w:rsid w:val="00C0682A"/>
    <w:rsid w:val="00C10B51"/>
    <w:rsid w:val="00C128FE"/>
    <w:rsid w:val="00C147CE"/>
    <w:rsid w:val="00C204AA"/>
    <w:rsid w:val="00C23E51"/>
    <w:rsid w:val="00C23E6D"/>
    <w:rsid w:val="00C31D43"/>
    <w:rsid w:val="00C341A3"/>
    <w:rsid w:val="00C357F3"/>
    <w:rsid w:val="00C35980"/>
    <w:rsid w:val="00C361D7"/>
    <w:rsid w:val="00C41843"/>
    <w:rsid w:val="00C47C75"/>
    <w:rsid w:val="00C504B8"/>
    <w:rsid w:val="00C5079C"/>
    <w:rsid w:val="00C50940"/>
    <w:rsid w:val="00C50CC7"/>
    <w:rsid w:val="00C51682"/>
    <w:rsid w:val="00C566C6"/>
    <w:rsid w:val="00C64F66"/>
    <w:rsid w:val="00C70DB4"/>
    <w:rsid w:val="00C72132"/>
    <w:rsid w:val="00C721EE"/>
    <w:rsid w:val="00C76861"/>
    <w:rsid w:val="00C8559E"/>
    <w:rsid w:val="00C87639"/>
    <w:rsid w:val="00C9448D"/>
    <w:rsid w:val="00C94F01"/>
    <w:rsid w:val="00C95881"/>
    <w:rsid w:val="00CA0623"/>
    <w:rsid w:val="00CA0F23"/>
    <w:rsid w:val="00CA1977"/>
    <w:rsid w:val="00CA1F95"/>
    <w:rsid w:val="00CA2D12"/>
    <w:rsid w:val="00CA5BEB"/>
    <w:rsid w:val="00CA6ECC"/>
    <w:rsid w:val="00CB0C15"/>
    <w:rsid w:val="00CB0CEA"/>
    <w:rsid w:val="00CC0966"/>
    <w:rsid w:val="00CC0D88"/>
    <w:rsid w:val="00CC1568"/>
    <w:rsid w:val="00CC5536"/>
    <w:rsid w:val="00CC6EDF"/>
    <w:rsid w:val="00CD768C"/>
    <w:rsid w:val="00CD7FA5"/>
    <w:rsid w:val="00CE09CF"/>
    <w:rsid w:val="00CE576C"/>
    <w:rsid w:val="00CE725C"/>
    <w:rsid w:val="00CE7A6F"/>
    <w:rsid w:val="00CF2995"/>
    <w:rsid w:val="00CF6888"/>
    <w:rsid w:val="00D07CC6"/>
    <w:rsid w:val="00D1615A"/>
    <w:rsid w:val="00D22900"/>
    <w:rsid w:val="00D2609C"/>
    <w:rsid w:val="00D2775C"/>
    <w:rsid w:val="00D31126"/>
    <w:rsid w:val="00D31B8F"/>
    <w:rsid w:val="00D32B47"/>
    <w:rsid w:val="00D337E7"/>
    <w:rsid w:val="00D36D04"/>
    <w:rsid w:val="00D400F0"/>
    <w:rsid w:val="00D4117A"/>
    <w:rsid w:val="00D42168"/>
    <w:rsid w:val="00D42B33"/>
    <w:rsid w:val="00D43140"/>
    <w:rsid w:val="00D439BB"/>
    <w:rsid w:val="00D44569"/>
    <w:rsid w:val="00D45ABD"/>
    <w:rsid w:val="00D504C9"/>
    <w:rsid w:val="00D52AC3"/>
    <w:rsid w:val="00D57556"/>
    <w:rsid w:val="00D62AA4"/>
    <w:rsid w:val="00D7406F"/>
    <w:rsid w:val="00D74F09"/>
    <w:rsid w:val="00D8264A"/>
    <w:rsid w:val="00D84516"/>
    <w:rsid w:val="00D84D2C"/>
    <w:rsid w:val="00D860F9"/>
    <w:rsid w:val="00D874D9"/>
    <w:rsid w:val="00D908CE"/>
    <w:rsid w:val="00D91E33"/>
    <w:rsid w:val="00DA1013"/>
    <w:rsid w:val="00DA1D85"/>
    <w:rsid w:val="00DA23B5"/>
    <w:rsid w:val="00DA308B"/>
    <w:rsid w:val="00DA427E"/>
    <w:rsid w:val="00DA5DA5"/>
    <w:rsid w:val="00DA6D87"/>
    <w:rsid w:val="00DB0D78"/>
    <w:rsid w:val="00DB1401"/>
    <w:rsid w:val="00DB1F69"/>
    <w:rsid w:val="00DB2E38"/>
    <w:rsid w:val="00DB433D"/>
    <w:rsid w:val="00DB5FD3"/>
    <w:rsid w:val="00DB639F"/>
    <w:rsid w:val="00DC07A6"/>
    <w:rsid w:val="00DD01A2"/>
    <w:rsid w:val="00DD3DA9"/>
    <w:rsid w:val="00DD5C00"/>
    <w:rsid w:val="00DD65B3"/>
    <w:rsid w:val="00DD73E4"/>
    <w:rsid w:val="00DE41CB"/>
    <w:rsid w:val="00DF6635"/>
    <w:rsid w:val="00DF764B"/>
    <w:rsid w:val="00E01527"/>
    <w:rsid w:val="00E06407"/>
    <w:rsid w:val="00E1538B"/>
    <w:rsid w:val="00E158C8"/>
    <w:rsid w:val="00E174EC"/>
    <w:rsid w:val="00E20789"/>
    <w:rsid w:val="00E21718"/>
    <w:rsid w:val="00E23A90"/>
    <w:rsid w:val="00E24CF6"/>
    <w:rsid w:val="00E274CF"/>
    <w:rsid w:val="00E34D36"/>
    <w:rsid w:val="00E3597C"/>
    <w:rsid w:val="00E37013"/>
    <w:rsid w:val="00E37866"/>
    <w:rsid w:val="00E40ED2"/>
    <w:rsid w:val="00E4353B"/>
    <w:rsid w:val="00E43BD4"/>
    <w:rsid w:val="00E446DA"/>
    <w:rsid w:val="00E53C00"/>
    <w:rsid w:val="00E57091"/>
    <w:rsid w:val="00E576F4"/>
    <w:rsid w:val="00E713C4"/>
    <w:rsid w:val="00E7178A"/>
    <w:rsid w:val="00E71AC8"/>
    <w:rsid w:val="00E71AFB"/>
    <w:rsid w:val="00E7235E"/>
    <w:rsid w:val="00E81F59"/>
    <w:rsid w:val="00E93DED"/>
    <w:rsid w:val="00E94756"/>
    <w:rsid w:val="00EA1794"/>
    <w:rsid w:val="00EA287A"/>
    <w:rsid w:val="00EA585F"/>
    <w:rsid w:val="00EA6122"/>
    <w:rsid w:val="00EA6E6D"/>
    <w:rsid w:val="00EA70A6"/>
    <w:rsid w:val="00EB1949"/>
    <w:rsid w:val="00EB2454"/>
    <w:rsid w:val="00EB3A91"/>
    <w:rsid w:val="00EC34A7"/>
    <w:rsid w:val="00EC3831"/>
    <w:rsid w:val="00EC7A48"/>
    <w:rsid w:val="00ED0754"/>
    <w:rsid w:val="00ED2B3D"/>
    <w:rsid w:val="00ED490D"/>
    <w:rsid w:val="00ED498A"/>
    <w:rsid w:val="00ED6A85"/>
    <w:rsid w:val="00EE059F"/>
    <w:rsid w:val="00EE0DE3"/>
    <w:rsid w:val="00EE1D49"/>
    <w:rsid w:val="00EE3998"/>
    <w:rsid w:val="00EE4761"/>
    <w:rsid w:val="00EE70D7"/>
    <w:rsid w:val="00EE76BC"/>
    <w:rsid w:val="00EF3926"/>
    <w:rsid w:val="00EF3B26"/>
    <w:rsid w:val="00EF3F7F"/>
    <w:rsid w:val="00EF6DE0"/>
    <w:rsid w:val="00EF6E0B"/>
    <w:rsid w:val="00F00831"/>
    <w:rsid w:val="00F07701"/>
    <w:rsid w:val="00F10FAC"/>
    <w:rsid w:val="00F12223"/>
    <w:rsid w:val="00F148B1"/>
    <w:rsid w:val="00F1604D"/>
    <w:rsid w:val="00F17C93"/>
    <w:rsid w:val="00F260F7"/>
    <w:rsid w:val="00F41EDD"/>
    <w:rsid w:val="00F43288"/>
    <w:rsid w:val="00F52065"/>
    <w:rsid w:val="00F5739B"/>
    <w:rsid w:val="00F57A94"/>
    <w:rsid w:val="00F63373"/>
    <w:rsid w:val="00F659F3"/>
    <w:rsid w:val="00F67CCD"/>
    <w:rsid w:val="00F703D5"/>
    <w:rsid w:val="00F72BD2"/>
    <w:rsid w:val="00F77C4F"/>
    <w:rsid w:val="00F80B2A"/>
    <w:rsid w:val="00F833DC"/>
    <w:rsid w:val="00F83928"/>
    <w:rsid w:val="00F85742"/>
    <w:rsid w:val="00F901FE"/>
    <w:rsid w:val="00F90BD6"/>
    <w:rsid w:val="00F95B6C"/>
    <w:rsid w:val="00FA040F"/>
    <w:rsid w:val="00FA2BFD"/>
    <w:rsid w:val="00FA34E8"/>
    <w:rsid w:val="00FA3D93"/>
    <w:rsid w:val="00FA4596"/>
    <w:rsid w:val="00FB2121"/>
    <w:rsid w:val="00FB24A6"/>
    <w:rsid w:val="00FB7D9E"/>
    <w:rsid w:val="00FB7E5A"/>
    <w:rsid w:val="00FC0CFD"/>
    <w:rsid w:val="00FC34CA"/>
    <w:rsid w:val="00FC5CEE"/>
    <w:rsid w:val="00FD07B3"/>
    <w:rsid w:val="00FD2FFC"/>
    <w:rsid w:val="00FD7504"/>
    <w:rsid w:val="00FE2E0D"/>
    <w:rsid w:val="00FE490E"/>
    <w:rsid w:val="00FF015B"/>
    <w:rsid w:val="00FF0E06"/>
    <w:rsid w:val="00FF2717"/>
    <w:rsid w:val="00FF4532"/>
    <w:rsid w:val="00FF48B8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;"/>
  <w14:docId w14:val="296703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25438C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uiPriority w:val="34"/>
    <w:qFormat/>
    <w:rsid w:val="00EE4761"/>
    <w:pPr>
      <w:ind w:left="720"/>
      <w:contextualSpacing/>
    </w:pPr>
  </w:style>
  <w:style w:type="character" w:styleId="Kommentarzeichen">
    <w:name w:val="annotation reference"/>
    <w:basedOn w:val="Absatz-Standardschriftart"/>
    <w:semiHidden/>
    <w:unhideWhenUsed/>
    <w:rsid w:val="00D8451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D8451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D84516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D8451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D84516"/>
    <w:rPr>
      <w:rFonts w:ascii="Arial" w:hAnsi="Arial"/>
      <w:b/>
      <w:bCs/>
      <w:lang w:eastAsia="de-DE"/>
    </w:rPr>
  </w:style>
  <w:style w:type="table" w:styleId="Tabellenraster">
    <w:name w:val="Table Grid"/>
    <w:basedOn w:val="NormaleTabelle"/>
    <w:uiPriority w:val="59"/>
    <w:rsid w:val="00821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A7071-AAF2-4DBC-AD65-46F88910C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2136_FOR_Medical_Questionnaire_CT_VT_Medical_CheckUp_I.dotm</Template>
  <TotalTime>0</TotalTime>
  <Pages>2</Pages>
  <Words>1147</Words>
  <Characters>7229</Characters>
  <Application>Microsoft Office Word</Application>
  <DocSecurity>0</DocSecurity>
  <Lines>60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TITRE :   Fragebogen / Merkblatt</vt:lpstr>
      <vt:lpstr>TITRE :   Fragebogen / Merkblatt</vt:lpstr>
    </vt:vector>
  </TitlesOfParts>
  <Company>SRK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hca</dc:creator>
  <cp:lastModifiedBy>Tabitha Bucher</cp:lastModifiedBy>
  <cp:revision>147</cp:revision>
  <cp:lastPrinted>2020-01-24T12:25:00Z</cp:lastPrinted>
  <dcterms:created xsi:type="dcterms:W3CDTF">2019-01-22T16:21:00Z</dcterms:created>
  <dcterms:modified xsi:type="dcterms:W3CDTF">2024-10-18T14:31:00Z</dcterms:modified>
</cp:coreProperties>
</file>