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15FD1" w14:textId="1A5898EB" w:rsidR="00076680" w:rsidRPr="001B1D80" w:rsidRDefault="001B1D80" w:rsidP="001B1D80">
      <w:pPr>
        <w:spacing w:before="240" w:after="360" w:line="276" w:lineRule="auto"/>
        <w:rPr>
          <w:b/>
          <w:iCs/>
          <w:sz w:val="24"/>
          <w:lang w:val="fr-CH"/>
        </w:rPr>
      </w:pPr>
      <w:r w:rsidRPr="001B1D80">
        <w:rPr>
          <w:b/>
          <w:iCs/>
          <w:sz w:val="24"/>
          <w:lang w:val="fr-CH"/>
        </w:rPr>
        <w:t xml:space="preserve">Informations et consentement pour la réutilisation des données </w:t>
      </w:r>
      <w:r w:rsidR="0053388C" w:rsidRPr="00C60EB1">
        <w:rPr>
          <w:b/>
          <w:iCs/>
          <w:sz w:val="24"/>
          <w:lang w:val="fr-CH"/>
        </w:rPr>
        <w:t>lié</w:t>
      </w:r>
      <w:r w:rsidR="008B3076">
        <w:rPr>
          <w:b/>
          <w:iCs/>
          <w:sz w:val="24"/>
          <w:lang w:val="fr-CH"/>
        </w:rPr>
        <w:t>e</w:t>
      </w:r>
      <w:r w:rsidR="0053388C" w:rsidRPr="00C60EB1">
        <w:rPr>
          <w:b/>
          <w:iCs/>
          <w:sz w:val="24"/>
          <w:lang w:val="fr-CH"/>
        </w:rPr>
        <w:t xml:space="preserve">s à la santé </w:t>
      </w:r>
      <w:r w:rsidRPr="001B1D80">
        <w:rPr>
          <w:b/>
          <w:iCs/>
          <w:sz w:val="24"/>
          <w:lang w:val="fr-CH"/>
        </w:rPr>
        <w:t xml:space="preserve">et </w:t>
      </w:r>
      <w:r w:rsidR="008B3076">
        <w:rPr>
          <w:b/>
          <w:iCs/>
          <w:sz w:val="24"/>
          <w:lang w:val="fr-CH"/>
        </w:rPr>
        <w:t>d’</w:t>
      </w:r>
      <w:r w:rsidRPr="001B1D80">
        <w:rPr>
          <w:b/>
          <w:iCs/>
          <w:sz w:val="24"/>
          <w:lang w:val="fr-CH"/>
        </w:rPr>
        <w:t xml:space="preserve">échantillons dans le cadre d’un don de cellules souches </w:t>
      </w:r>
      <w:r w:rsidR="00983DD3">
        <w:rPr>
          <w:b/>
          <w:iCs/>
          <w:sz w:val="24"/>
          <w:lang w:val="fr-CH"/>
        </w:rPr>
        <w:t>du sang</w:t>
      </w:r>
      <w:r w:rsidRPr="001B1D80">
        <w:rPr>
          <w:b/>
          <w:iCs/>
          <w:sz w:val="24"/>
          <w:lang w:val="fr-CH"/>
        </w:rPr>
        <w:t xml:space="preserve"> apparenté</w:t>
      </w:r>
      <w:r w:rsidR="00C60EB1">
        <w:rPr>
          <w:b/>
          <w:iCs/>
          <w:sz w:val="24"/>
          <w:lang w:val="fr-CH"/>
        </w:rPr>
        <w:t>(e)</w:t>
      </w:r>
      <w:r w:rsidRPr="001B1D80">
        <w:rPr>
          <w:b/>
          <w:iCs/>
          <w:sz w:val="24"/>
          <w:lang w:val="fr-CH"/>
        </w:rPr>
        <w:t xml:space="preserve"> </w:t>
      </w:r>
      <w:r w:rsidR="00F51B82">
        <w:rPr>
          <w:b/>
          <w:iCs/>
          <w:sz w:val="24"/>
          <w:lang w:val="fr-CH"/>
        </w:rPr>
        <w:t xml:space="preserve">allogénique </w:t>
      </w:r>
      <w:r w:rsidRPr="001B1D80">
        <w:rPr>
          <w:b/>
          <w:iCs/>
          <w:sz w:val="24"/>
          <w:lang w:val="fr-CH"/>
        </w:rPr>
        <w:t>ou autologue</w:t>
      </w:r>
      <w:r w:rsidR="00C60EB1" w:rsidRPr="00C60EB1">
        <w:rPr>
          <w:lang w:val="fr-CH"/>
        </w:rPr>
        <w:t xml:space="preserve"> </w:t>
      </w:r>
    </w:p>
    <w:p w14:paraId="0425E1CC" w14:textId="249F8834" w:rsidR="00076680" w:rsidRPr="001B1D80" w:rsidRDefault="001B1D80" w:rsidP="00076680">
      <w:pPr>
        <w:pBdr>
          <w:top w:val="none" w:sz="4" w:space="0" w:color="000000"/>
        </w:pBdr>
        <w:spacing w:after="240"/>
        <w:ind w:right="-1" w:firstLine="238"/>
        <w:rPr>
          <w:b/>
          <w:szCs w:val="20"/>
          <w:lang w:val="fr-CH"/>
        </w:rPr>
      </w:pPr>
      <w:r w:rsidRPr="001B1D80">
        <w:rPr>
          <w:b/>
          <w:szCs w:val="20"/>
          <w:lang w:val="fr-CH"/>
        </w:rPr>
        <w:t xml:space="preserve">Contact pour questions ou </w:t>
      </w:r>
      <w:r w:rsidR="0053388C">
        <w:rPr>
          <w:b/>
          <w:szCs w:val="20"/>
          <w:lang w:val="fr-CH"/>
        </w:rPr>
        <w:t>révocation</w:t>
      </w:r>
      <w:r w:rsidR="0053388C" w:rsidRPr="001B1D80">
        <w:rPr>
          <w:b/>
          <w:szCs w:val="20"/>
          <w:lang w:val="fr-CH"/>
        </w:rPr>
        <w:t xml:space="preserve"> </w:t>
      </w:r>
      <w:r w:rsidRPr="001B1D80">
        <w:rPr>
          <w:b/>
          <w:szCs w:val="20"/>
          <w:lang w:val="fr-CH"/>
        </w:rPr>
        <w:t>du consentement</w:t>
      </w:r>
    </w:p>
    <w:p w14:paraId="3C53EECE" w14:textId="77777777" w:rsidR="0029508B" w:rsidRPr="001B1D80" w:rsidRDefault="001B1D80" w:rsidP="00B922A1">
      <w:pPr>
        <w:spacing w:before="0" w:after="0" w:line="276" w:lineRule="auto"/>
        <w:ind w:firstLine="238"/>
        <w:rPr>
          <w:b/>
          <w:bCs/>
          <w:szCs w:val="20"/>
          <w:lang w:val="fr-CH"/>
        </w:rPr>
      </w:pPr>
      <w:r w:rsidRPr="001B1D80">
        <w:rPr>
          <w:b/>
          <w:szCs w:val="20"/>
          <w:lang w:val="fr-CH"/>
        </w:rPr>
        <w:t>Nom de l’institution, e-mail, téléphone</w:t>
      </w:r>
      <w:r>
        <w:rPr>
          <w:b/>
          <w:szCs w:val="20"/>
          <w:lang w:val="fr-CH"/>
        </w:rPr>
        <w:t xml:space="preserve"> </w:t>
      </w:r>
      <w:r w:rsidR="00076680" w:rsidRPr="001B1D80">
        <w:rPr>
          <w:b/>
          <w:szCs w:val="20"/>
          <w:lang w:val="fr-CH"/>
        </w:rPr>
        <w:t>:</w:t>
      </w:r>
      <w:r w:rsidR="00DF10EB" w:rsidRPr="001B1D80">
        <w:rPr>
          <w:b/>
          <w:lang w:val="fr-CH"/>
        </w:rPr>
        <w:t xml:space="preserve"> </w:t>
      </w:r>
      <w:r w:rsidR="00DF10EB">
        <w:rPr>
          <w:b/>
        </w:rPr>
        <w:fldChar w:fldCharType="begin">
          <w:ffData>
            <w:name w:val="Text3"/>
            <w:enabled/>
            <w:calcOnExit w:val="0"/>
            <w:textInput/>
          </w:ffData>
        </w:fldChar>
      </w:r>
      <w:bookmarkStart w:id="0" w:name="Text3"/>
      <w:r w:rsidR="00DF10EB" w:rsidRPr="001B1D80">
        <w:rPr>
          <w:b/>
          <w:lang w:val="fr-CH"/>
        </w:rPr>
        <w:instrText xml:space="preserve"> FORMTEXT </w:instrText>
      </w:r>
      <w:r w:rsidR="00DF10EB">
        <w:rPr>
          <w:b/>
        </w:rPr>
      </w:r>
      <w:r w:rsidR="00DF10EB">
        <w:rPr>
          <w:b/>
        </w:rPr>
        <w:fldChar w:fldCharType="separate"/>
      </w:r>
      <w:r w:rsidR="00DF10EB">
        <w:rPr>
          <w:b/>
          <w:noProof/>
        </w:rPr>
        <w:t> </w:t>
      </w:r>
      <w:r w:rsidR="00DF10EB">
        <w:rPr>
          <w:b/>
          <w:noProof/>
        </w:rPr>
        <w:t> </w:t>
      </w:r>
      <w:r w:rsidR="00DF10EB">
        <w:rPr>
          <w:b/>
          <w:noProof/>
        </w:rPr>
        <w:t> </w:t>
      </w:r>
      <w:r w:rsidR="00DF10EB">
        <w:rPr>
          <w:b/>
          <w:noProof/>
        </w:rPr>
        <w:t> </w:t>
      </w:r>
      <w:r w:rsidR="00DF10EB">
        <w:rPr>
          <w:b/>
          <w:noProof/>
        </w:rPr>
        <w:t> </w:t>
      </w:r>
      <w:r w:rsidR="00DF10EB">
        <w:rPr>
          <w:b/>
        </w:rPr>
        <w:fldChar w:fldCharType="end"/>
      </w:r>
      <w:bookmarkEnd w:id="0"/>
    </w:p>
    <w:p w14:paraId="7AFD284E" w14:textId="77777777" w:rsidR="00E978AF" w:rsidRPr="001B1D80" w:rsidRDefault="001B1D80" w:rsidP="001F13AA">
      <w:pPr>
        <w:spacing w:before="720" w:line="276" w:lineRule="auto"/>
        <w:rPr>
          <w:b/>
          <w:bCs/>
          <w:szCs w:val="20"/>
          <w:lang w:val="fr-CH"/>
        </w:rPr>
      </w:pPr>
      <w:r w:rsidRPr="001B1D80">
        <w:rPr>
          <w:b/>
          <w:bCs/>
          <w:szCs w:val="20"/>
          <w:lang w:val="fr-CH"/>
        </w:rPr>
        <w:t>Contrôles de qualité</w:t>
      </w:r>
    </w:p>
    <w:p w14:paraId="5D001F83" w14:textId="1738E758" w:rsidR="001B1D80" w:rsidRPr="001B1D80" w:rsidRDefault="001B1D80" w:rsidP="001B1D80">
      <w:pPr>
        <w:spacing w:after="60" w:line="276" w:lineRule="auto"/>
        <w:rPr>
          <w:szCs w:val="20"/>
          <w:lang w:val="fr-CH"/>
        </w:rPr>
      </w:pPr>
      <w:r w:rsidRPr="001B1D80">
        <w:rPr>
          <w:szCs w:val="20"/>
          <w:lang w:val="fr-CH"/>
        </w:rPr>
        <w:t xml:space="preserve">Afin de garantir la qualité des produits </w:t>
      </w:r>
      <w:r w:rsidR="0053388C">
        <w:rPr>
          <w:szCs w:val="20"/>
          <w:lang w:val="fr-CH"/>
        </w:rPr>
        <w:t>issus</w:t>
      </w:r>
      <w:r w:rsidRPr="001B1D80">
        <w:rPr>
          <w:szCs w:val="20"/>
          <w:lang w:val="fr-CH"/>
        </w:rPr>
        <w:t xml:space="preserve"> de </w:t>
      </w:r>
      <w:r w:rsidR="00C60EB1" w:rsidRPr="00C60EB1">
        <w:rPr>
          <w:lang w:val="fr-CH"/>
        </w:rPr>
        <w:t>cellules souches du sang</w:t>
      </w:r>
      <w:r w:rsidRPr="001B1D80">
        <w:rPr>
          <w:szCs w:val="20"/>
          <w:lang w:val="fr-CH"/>
        </w:rPr>
        <w:t>, les laboratoires réalisent régulièrement des analyses. Pour cela, des cellules issues du don qui ne sont pas nécessaires au traitement du patient ou de la patiente sont utilisées.</w:t>
      </w:r>
      <w:r w:rsidR="00585665">
        <w:rPr>
          <w:szCs w:val="20"/>
          <w:lang w:val="fr-CH"/>
        </w:rPr>
        <w:t xml:space="preserve"> </w:t>
      </w:r>
      <w:r w:rsidRPr="001B1D80">
        <w:rPr>
          <w:szCs w:val="20"/>
          <w:lang w:val="fr-CH"/>
        </w:rPr>
        <w:t>Dans le cadre de ces contrôles de qualité, on vérifie par exemple la durée de conservation des cellules ou la fiabilité des méthodes de mesure. Aucun test génétique n’est effectué.</w:t>
      </w:r>
    </w:p>
    <w:p w14:paraId="68C5C312" w14:textId="77777777" w:rsidR="001F13AA" w:rsidRPr="001B1D80" w:rsidRDefault="001B1D80" w:rsidP="001B1D80">
      <w:pPr>
        <w:spacing w:before="0" w:after="60" w:line="276" w:lineRule="auto"/>
        <w:rPr>
          <w:szCs w:val="20"/>
          <w:lang w:val="fr-CH"/>
        </w:rPr>
      </w:pPr>
      <w:r w:rsidRPr="001B1D80">
        <w:rPr>
          <w:szCs w:val="20"/>
          <w:lang w:val="fr-CH"/>
        </w:rPr>
        <w:t>Si vous n’acceptez pas cette utilisation, merci de l’indiquer sur la deuxième page.</w:t>
      </w:r>
    </w:p>
    <w:p w14:paraId="05D98B9E" w14:textId="77777777" w:rsidR="00E978AF" w:rsidRPr="001B1D80" w:rsidRDefault="001B1D80" w:rsidP="00E978AF">
      <w:pPr>
        <w:spacing w:before="360" w:after="0" w:line="276" w:lineRule="auto"/>
        <w:rPr>
          <w:b/>
          <w:bCs/>
          <w:szCs w:val="20"/>
          <w:lang w:val="fr-CH"/>
        </w:rPr>
      </w:pPr>
      <w:r w:rsidRPr="001B1D80">
        <w:rPr>
          <w:b/>
          <w:bCs/>
          <w:szCs w:val="20"/>
          <w:lang w:val="fr-CH"/>
        </w:rPr>
        <w:t>Recherche</w:t>
      </w:r>
    </w:p>
    <w:p w14:paraId="05CDEC77" w14:textId="195252D6" w:rsidR="001B1D80" w:rsidRPr="001B1D80" w:rsidRDefault="001B1D80" w:rsidP="001B1D80">
      <w:pPr>
        <w:spacing w:line="276" w:lineRule="auto"/>
        <w:rPr>
          <w:szCs w:val="20"/>
          <w:lang w:val="fr-CH"/>
        </w:rPr>
      </w:pPr>
      <w:r w:rsidRPr="001B1D80">
        <w:rPr>
          <w:szCs w:val="20"/>
          <w:lang w:val="fr-CH"/>
        </w:rPr>
        <w:t xml:space="preserve">La recherche médicale a permis, au cours des dernières décennies, des progrès significatifs dans le diagnostic et le traitement de nombreuses maladies. Grâce à votre don de cellules souches </w:t>
      </w:r>
      <w:r w:rsidR="00C60EB1">
        <w:rPr>
          <w:szCs w:val="20"/>
          <w:lang w:val="fr-CH"/>
        </w:rPr>
        <w:t>du sang</w:t>
      </w:r>
      <w:r w:rsidRPr="001B1D80">
        <w:rPr>
          <w:szCs w:val="20"/>
          <w:lang w:val="fr-CH"/>
        </w:rPr>
        <w:t>, vous pouvez contribuer au développement de nouvelles thérapies.</w:t>
      </w:r>
    </w:p>
    <w:p w14:paraId="47F55052" w14:textId="0C2C041A" w:rsidR="001B1D80" w:rsidRPr="001B1D80" w:rsidRDefault="001B1D80" w:rsidP="001B1D80">
      <w:pPr>
        <w:spacing w:line="276" w:lineRule="auto"/>
        <w:rPr>
          <w:szCs w:val="20"/>
          <w:lang w:val="fr-CH"/>
        </w:rPr>
      </w:pPr>
      <w:r w:rsidRPr="001B1D80">
        <w:rPr>
          <w:szCs w:val="20"/>
          <w:lang w:val="fr-CH"/>
        </w:rPr>
        <w:t xml:space="preserve">Dans certains cas, </w:t>
      </w:r>
      <w:r w:rsidR="0062371B" w:rsidRPr="0062371B">
        <w:rPr>
          <w:szCs w:val="20"/>
          <w:lang w:val="fr-CH"/>
        </w:rPr>
        <w:t>pour des raisons médicales</w:t>
      </w:r>
      <w:r w:rsidR="0062371B">
        <w:rPr>
          <w:szCs w:val="20"/>
          <w:lang w:val="fr-CH"/>
        </w:rPr>
        <w:t xml:space="preserve">, </w:t>
      </w:r>
      <w:r w:rsidRPr="001B1D80">
        <w:rPr>
          <w:szCs w:val="20"/>
          <w:lang w:val="fr-CH"/>
        </w:rPr>
        <w:t>il n’est pas possible d’utiliser toutes les cellules pour le traitement du patient ou de la patiente, par exemple en cas de don très abondant. Ces cellules excédentaires peuvent, avec votre consentement explicite, être utilisées pour des projets de recherche. Ces projets sont réalisés uniquement après examen et approbation par un comité d’éthique. Aucun bénéfice commercial ne sera tiré de vos échantillons ou données.</w:t>
      </w:r>
    </w:p>
    <w:p w14:paraId="29173162" w14:textId="634A3341" w:rsidR="001B1D80" w:rsidRPr="001B1D80" w:rsidRDefault="001B1D80" w:rsidP="001B1D80">
      <w:pPr>
        <w:spacing w:line="276" w:lineRule="auto"/>
        <w:rPr>
          <w:szCs w:val="20"/>
          <w:lang w:val="fr-CH"/>
        </w:rPr>
      </w:pPr>
      <w:r w:rsidRPr="001B1D80">
        <w:rPr>
          <w:szCs w:val="20"/>
          <w:lang w:val="fr-CH"/>
        </w:rPr>
        <w:t>Votre consentement à l’utilisation des cellules excédentaires pour la recherche est volontaire, gratuit, valable indéfiniment et peut être retiré à tout moment. Le retrait</w:t>
      </w:r>
      <w:r w:rsidR="00C60EB1">
        <w:rPr>
          <w:szCs w:val="20"/>
          <w:lang w:val="fr-CH"/>
        </w:rPr>
        <w:t xml:space="preserve"> du consentement</w:t>
      </w:r>
      <w:r w:rsidRPr="001B1D80">
        <w:rPr>
          <w:szCs w:val="20"/>
          <w:lang w:val="fr-CH"/>
        </w:rPr>
        <w:t xml:space="preserve"> n’affecte pas </w:t>
      </w:r>
      <w:proofErr w:type="gramStart"/>
      <w:r w:rsidRPr="001B1D80">
        <w:rPr>
          <w:szCs w:val="20"/>
          <w:lang w:val="fr-CH"/>
        </w:rPr>
        <w:t xml:space="preserve">votre </w:t>
      </w:r>
      <w:r w:rsidR="00C60EB1" w:rsidRPr="00C60EB1">
        <w:rPr>
          <w:szCs w:val="20"/>
          <w:lang w:val="fr-CH"/>
        </w:rPr>
        <w:t>soins médicaux</w:t>
      </w:r>
      <w:proofErr w:type="gramEnd"/>
      <w:r w:rsidRPr="001B1D80">
        <w:rPr>
          <w:szCs w:val="20"/>
          <w:lang w:val="fr-CH"/>
        </w:rPr>
        <w:t xml:space="preserve">. Veuillez noter que les échantillons déjà utilisés ne peuvent pas être </w:t>
      </w:r>
      <w:r w:rsidR="00073F1C">
        <w:rPr>
          <w:szCs w:val="20"/>
          <w:lang w:val="fr-CH"/>
        </w:rPr>
        <w:t>reti</w:t>
      </w:r>
      <w:r w:rsidRPr="001B1D80">
        <w:rPr>
          <w:szCs w:val="20"/>
          <w:lang w:val="fr-CH"/>
        </w:rPr>
        <w:t>rés. Pour retirer votre consentement, veuillez contacter l’adresse indiquée ci-dessus.</w:t>
      </w:r>
    </w:p>
    <w:p w14:paraId="2E06411A" w14:textId="77777777" w:rsidR="004023A5" w:rsidRDefault="001B1D80" w:rsidP="001B1D80">
      <w:pPr>
        <w:spacing w:line="276" w:lineRule="auto"/>
        <w:rPr>
          <w:szCs w:val="20"/>
          <w:lang w:val="fr-CH"/>
        </w:rPr>
      </w:pPr>
      <w:r w:rsidRPr="001B1D80">
        <w:rPr>
          <w:szCs w:val="20"/>
          <w:lang w:val="fr-CH"/>
        </w:rPr>
        <w:t xml:space="preserve">Les échantillons sont conservés congelés dans une biobanque jusqu’à leur utilisation. </w:t>
      </w:r>
    </w:p>
    <w:p w14:paraId="7AB89FBC" w14:textId="176CCAFA" w:rsidR="001B1D80" w:rsidRPr="001B1D80" w:rsidRDefault="004023A5" w:rsidP="001B1D80">
      <w:pPr>
        <w:spacing w:line="276" w:lineRule="auto"/>
        <w:rPr>
          <w:szCs w:val="20"/>
          <w:lang w:val="fr-CH"/>
        </w:rPr>
      </w:pPr>
      <w:r w:rsidRPr="001B1D80">
        <w:rPr>
          <w:szCs w:val="20"/>
          <w:lang w:val="fr-CH"/>
        </w:rPr>
        <w:t>Les centres suisses de transplantation (allogénique et autologue) sont soumis à la loi suisse sur la protection des données.</w:t>
      </w:r>
      <w:r w:rsidRPr="004023A5">
        <w:rPr>
          <w:szCs w:val="20"/>
          <w:lang w:val="fr-CH"/>
        </w:rPr>
        <w:t xml:space="preserve"> </w:t>
      </w:r>
      <w:r w:rsidRPr="001B1D80">
        <w:rPr>
          <w:szCs w:val="20"/>
          <w:lang w:val="fr-CH"/>
        </w:rPr>
        <w:t>Vos données</w:t>
      </w:r>
      <w:r w:rsidRPr="004023A5">
        <w:rPr>
          <w:szCs w:val="20"/>
          <w:lang w:val="fr-CH"/>
        </w:rPr>
        <w:t xml:space="preserve"> </w:t>
      </w:r>
      <w:r w:rsidRPr="001B1D80">
        <w:rPr>
          <w:szCs w:val="20"/>
          <w:lang w:val="fr-CH"/>
        </w:rPr>
        <w:t xml:space="preserve">personnelles </w:t>
      </w:r>
      <w:r w:rsidR="00CB1611">
        <w:rPr>
          <w:szCs w:val="20"/>
          <w:lang w:val="fr-CH"/>
        </w:rPr>
        <w:t xml:space="preserve">et vos </w:t>
      </w:r>
      <w:r w:rsidR="00CB1611" w:rsidRPr="001B1D80">
        <w:rPr>
          <w:szCs w:val="20"/>
          <w:lang w:val="fr-CH"/>
        </w:rPr>
        <w:t xml:space="preserve">échantillons </w:t>
      </w:r>
      <w:r w:rsidRPr="001B1D80">
        <w:rPr>
          <w:szCs w:val="20"/>
          <w:lang w:val="fr-CH"/>
        </w:rPr>
        <w:t>sont traités de manière strictement confidentielle.</w:t>
      </w:r>
      <w:r>
        <w:rPr>
          <w:szCs w:val="20"/>
          <w:lang w:val="fr-CH"/>
        </w:rPr>
        <w:t xml:space="preserve"> </w:t>
      </w:r>
      <w:r w:rsidR="001B1D80" w:rsidRPr="001B1D80">
        <w:rPr>
          <w:szCs w:val="20"/>
          <w:lang w:val="fr-CH"/>
        </w:rPr>
        <w:t xml:space="preserve">Avant </w:t>
      </w:r>
      <w:r w:rsidR="00CB1611">
        <w:rPr>
          <w:szCs w:val="20"/>
          <w:lang w:val="fr-CH"/>
        </w:rPr>
        <w:t xml:space="preserve">leur </w:t>
      </w:r>
      <w:r w:rsidR="001B1D80" w:rsidRPr="001B1D80">
        <w:rPr>
          <w:szCs w:val="20"/>
          <w:lang w:val="fr-CH"/>
        </w:rPr>
        <w:t xml:space="preserve">transmission à des chercheurs, vos données </w:t>
      </w:r>
      <w:r w:rsidR="00CB1611">
        <w:rPr>
          <w:szCs w:val="20"/>
          <w:lang w:val="fr-CH"/>
        </w:rPr>
        <w:t xml:space="preserve">et vos </w:t>
      </w:r>
      <w:r w:rsidR="00CB1611" w:rsidRPr="001B1D80">
        <w:rPr>
          <w:szCs w:val="20"/>
          <w:lang w:val="fr-CH"/>
        </w:rPr>
        <w:t xml:space="preserve">échantillons </w:t>
      </w:r>
      <w:r w:rsidR="001B1D80" w:rsidRPr="001B1D80">
        <w:rPr>
          <w:szCs w:val="20"/>
          <w:lang w:val="fr-CH"/>
        </w:rPr>
        <w:t>sont pseudonymisés, c’est-à-dire codés de manière à ce qu’une identification soit impossible.</w:t>
      </w:r>
      <w:r>
        <w:rPr>
          <w:szCs w:val="20"/>
          <w:lang w:val="fr-CH"/>
        </w:rPr>
        <w:t xml:space="preserve"> </w:t>
      </w:r>
      <w:r w:rsidR="001B1D80" w:rsidRPr="001B1D80">
        <w:rPr>
          <w:szCs w:val="20"/>
          <w:lang w:val="fr-CH"/>
        </w:rPr>
        <w:t xml:space="preserve">Dans le cadre d’un projet de recherche concret approuvé par un comité d’éthique, vos données </w:t>
      </w:r>
      <w:r w:rsidR="00CB1611">
        <w:rPr>
          <w:szCs w:val="20"/>
          <w:lang w:val="fr-CH"/>
        </w:rPr>
        <w:t xml:space="preserve">et </w:t>
      </w:r>
      <w:r w:rsidR="00CB1611" w:rsidRPr="001B1D80">
        <w:rPr>
          <w:szCs w:val="20"/>
          <w:lang w:val="fr-CH"/>
        </w:rPr>
        <w:t xml:space="preserve">échantillons </w:t>
      </w:r>
      <w:r w:rsidR="001B1D80" w:rsidRPr="001B1D80">
        <w:rPr>
          <w:szCs w:val="20"/>
          <w:lang w:val="fr-CH"/>
        </w:rPr>
        <w:t xml:space="preserve">pseudonymisés peuvent être utilisés à l’échelle nationale et internationale. Cela peut inclure des pays ne disposant pas d’un niveau de protection des données comparable à celui de la Suisse, où la sécurité des données </w:t>
      </w:r>
      <w:r w:rsidR="00CB1611">
        <w:rPr>
          <w:szCs w:val="20"/>
          <w:lang w:val="fr-CH"/>
        </w:rPr>
        <w:t>peut ne pas être garantie au même niveau.</w:t>
      </w:r>
    </w:p>
    <w:p w14:paraId="17D4DF05" w14:textId="77777777" w:rsidR="001B1D80" w:rsidRPr="001B1D80" w:rsidRDefault="001B1D80" w:rsidP="001B1D80">
      <w:pPr>
        <w:spacing w:line="276" w:lineRule="auto"/>
        <w:rPr>
          <w:szCs w:val="20"/>
          <w:lang w:val="fr-CH"/>
        </w:rPr>
      </w:pPr>
      <w:r w:rsidRPr="001B1D80">
        <w:rPr>
          <w:szCs w:val="20"/>
          <w:lang w:val="fr-CH"/>
        </w:rPr>
        <w:t>Les résultats de recherche n’ont généralement pas de signification directe pour vous. Toutefois, si des résultats étaient médicalement pertinents pour vous, vous seriez informé dans la mesure du possible.</w:t>
      </w:r>
    </w:p>
    <w:p w14:paraId="5C7C6FB2" w14:textId="77777777" w:rsidR="00E978AF" w:rsidRPr="001B1D80" w:rsidRDefault="001B1D80" w:rsidP="001B1D80">
      <w:pPr>
        <w:spacing w:line="276" w:lineRule="auto"/>
        <w:rPr>
          <w:szCs w:val="20"/>
          <w:lang w:val="fr-CH"/>
        </w:rPr>
      </w:pPr>
      <w:r w:rsidRPr="001B1D80">
        <w:rPr>
          <w:szCs w:val="20"/>
          <w:lang w:val="fr-CH"/>
        </w:rPr>
        <w:lastRenderedPageBreak/>
        <w:t>Pour certains projets de recherche, un consentement supplémentaire spécifique au projet peut être requis, par exemple si des tests génétiques sont effectués. Dans ce cas, vous serez contacté et informé du contenu exact du projet, et vous déciderez librement de votre participation.</w:t>
      </w:r>
    </w:p>
    <w:p w14:paraId="2CD5F84D" w14:textId="77777777" w:rsidR="00E978AF" w:rsidRPr="001B1D80" w:rsidRDefault="00E978AF" w:rsidP="00E44D51">
      <w:pPr>
        <w:spacing w:before="0" w:after="60"/>
        <w:rPr>
          <w:szCs w:val="20"/>
          <w:lang w:val="fr-CH"/>
        </w:rPr>
      </w:pPr>
    </w:p>
    <w:p w14:paraId="27A36662" w14:textId="77777777" w:rsidR="00E978AF" w:rsidRPr="00585665" w:rsidRDefault="00585665" w:rsidP="00E978AF">
      <w:pPr>
        <w:rPr>
          <w:b/>
          <w:bCs/>
          <w:szCs w:val="20"/>
          <w:lang w:val="fr-CH"/>
        </w:rPr>
      </w:pPr>
      <w:r w:rsidRPr="00585665">
        <w:rPr>
          <w:b/>
          <w:bCs/>
          <w:szCs w:val="20"/>
          <w:lang w:val="fr-CH"/>
        </w:rPr>
        <w:t>Refus des contrôles de qualité</w:t>
      </w:r>
    </w:p>
    <w:p w14:paraId="429B9139" w14:textId="4631AF11" w:rsidR="00E978AF" w:rsidRPr="00585665" w:rsidRDefault="00585665" w:rsidP="00E978AF">
      <w:pPr>
        <w:rPr>
          <w:szCs w:val="20"/>
          <w:lang w:val="fr-CH"/>
        </w:rPr>
      </w:pPr>
      <w:r w:rsidRPr="00585665">
        <w:rPr>
          <w:szCs w:val="20"/>
          <w:lang w:val="fr-CH"/>
        </w:rPr>
        <w:t xml:space="preserve">Je suis informé que les cellules souches </w:t>
      </w:r>
      <w:r w:rsidR="00983DD3" w:rsidRPr="00C60EB1">
        <w:rPr>
          <w:lang w:val="fr-CH"/>
        </w:rPr>
        <w:t>du sang</w:t>
      </w:r>
      <w:r w:rsidR="00983DD3" w:rsidRPr="00585665">
        <w:rPr>
          <w:szCs w:val="20"/>
          <w:lang w:val="fr-CH"/>
        </w:rPr>
        <w:t xml:space="preserve"> </w:t>
      </w:r>
      <w:r w:rsidRPr="00585665">
        <w:rPr>
          <w:szCs w:val="20"/>
          <w:lang w:val="fr-CH"/>
        </w:rPr>
        <w:t>excédentaires peuvent être utilisées pour des analyses de qualité. Si je n’accepte pas cette utilisation, je peux l’indiquer ici :</w:t>
      </w:r>
    </w:p>
    <w:p w14:paraId="651F0674" w14:textId="6F4FAB7C" w:rsidR="00E978AF" w:rsidRPr="00585665" w:rsidRDefault="00E978AF" w:rsidP="00E978AF">
      <w:pPr>
        <w:rPr>
          <w:szCs w:val="20"/>
          <w:lang w:val="fr-CH"/>
        </w:rPr>
      </w:pPr>
      <w:r w:rsidRPr="00E44D51">
        <w:rPr>
          <w:szCs w:val="20"/>
        </w:rPr>
        <w:sym w:font="Wingdings" w:char="F06F"/>
      </w:r>
      <w:r w:rsidRPr="00585665">
        <w:rPr>
          <w:szCs w:val="20"/>
          <w:lang w:val="fr-CH"/>
        </w:rPr>
        <w:t xml:space="preserve"> </w:t>
      </w:r>
      <w:r w:rsidR="00585665" w:rsidRPr="00585665">
        <w:rPr>
          <w:i/>
          <w:iCs/>
          <w:szCs w:val="20"/>
          <w:lang w:val="fr-CH"/>
        </w:rPr>
        <w:t xml:space="preserve">Je refuse l’utilisation de mes cellules souches </w:t>
      </w:r>
      <w:r w:rsidR="00983DD3">
        <w:rPr>
          <w:i/>
          <w:iCs/>
          <w:szCs w:val="20"/>
          <w:lang w:val="fr-CH"/>
        </w:rPr>
        <w:t xml:space="preserve">du sang </w:t>
      </w:r>
      <w:r w:rsidR="00585665" w:rsidRPr="00585665">
        <w:rPr>
          <w:i/>
          <w:iCs/>
          <w:szCs w:val="20"/>
          <w:lang w:val="fr-CH"/>
        </w:rPr>
        <w:t>excédentaires pour les analyses de qualité.</w:t>
      </w:r>
    </w:p>
    <w:p w14:paraId="72478CAB" w14:textId="77777777" w:rsidR="00E978AF" w:rsidRPr="00585665" w:rsidRDefault="00E978AF" w:rsidP="00E978AF">
      <w:pPr>
        <w:spacing w:before="0" w:after="0"/>
        <w:rPr>
          <w:szCs w:val="20"/>
          <w:lang w:val="fr-CH"/>
        </w:rPr>
      </w:pPr>
    </w:p>
    <w:p w14:paraId="3DEC77FA" w14:textId="77777777" w:rsidR="00585665" w:rsidRPr="00C60EB1" w:rsidRDefault="00585665" w:rsidP="001E222F">
      <w:pPr>
        <w:rPr>
          <w:b/>
          <w:bCs/>
          <w:szCs w:val="20"/>
          <w:lang w:val="fr-CH"/>
        </w:rPr>
      </w:pPr>
      <w:r w:rsidRPr="00C60EB1">
        <w:rPr>
          <w:b/>
          <w:bCs/>
          <w:szCs w:val="20"/>
          <w:lang w:val="fr-CH"/>
        </w:rPr>
        <w:t>Consentement pour la recherche</w:t>
      </w:r>
    </w:p>
    <w:p w14:paraId="33C39567" w14:textId="010D0761" w:rsidR="001E222F" w:rsidRPr="00585665" w:rsidRDefault="00585665" w:rsidP="001E222F">
      <w:pPr>
        <w:rPr>
          <w:szCs w:val="20"/>
          <w:lang w:val="fr-CH"/>
        </w:rPr>
      </w:pPr>
      <w:r>
        <w:rPr>
          <w:szCs w:val="20"/>
          <w:lang w:val="fr-CH"/>
        </w:rPr>
        <w:t>J</w:t>
      </w:r>
      <w:r w:rsidRPr="00585665">
        <w:rPr>
          <w:szCs w:val="20"/>
          <w:lang w:val="fr-CH"/>
        </w:rPr>
        <w:t>e consens à ce que les cellules souches</w:t>
      </w:r>
      <w:r w:rsidR="00983DD3">
        <w:rPr>
          <w:szCs w:val="20"/>
          <w:lang w:val="fr-CH"/>
        </w:rPr>
        <w:t xml:space="preserve"> du sang</w:t>
      </w:r>
      <w:r w:rsidRPr="00585665">
        <w:rPr>
          <w:szCs w:val="20"/>
          <w:lang w:val="fr-CH"/>
        </w:rPr>
        <w:t xml:space="preserve"> excédentaires soient utilisées à des fins de recherche.</w:t>
      </w:r>
    </w:p>
    <w:p w14:paraId="71475340" w14:textId="77777777" w:rsidR="001E222F" w:rsidRPr="00585665" w:rsidRDefault="00585665" w:rsidP="001F13AA">
      <w:pPr>
        <w:spacing w:after="60"/>
        <w:rPr>
          <w:szCs w:val="20"/>
          <w:lang w:val="fr-CH"/>
        </w:rPr>
      </w:pPr>
      <w:r w:rsidRPr="00585665">
        <w:rPr>
          <w:szCs w:val="20"/>
          <w:lang w:val="fr-CH"/>
        </w:rPr>
        <w:t>Je suis informé(e) que :</w:t>
      </w:r>
      <w:r w:rsidR="001E222F" w:rsidRPr="00585665">
        <w:rPr>
          <w:szCs w:val="20"/>
          <w:lang w:val="fr-CH"/>
        </w:rPr>
        <w:t xml:space="preserve"> </w:t>
      </w:r>
    </w:p>
    <w:p w14:paraId="5851BF5A" w14:textId="77777777" w:rsidR="00585665" w:rsidRPr="00585665" w:rsidRDefault="00585665" w:rsidP="00585665">
      <w:pPr>
        <w:pStyle w:val="Listenabsatz"/>
        <w:numPr>
          <w:ilvl w:val="0"/>
          <w:numId w:val="11"/>
        </w:numPr>
        <w:spacing w:line="259" w:lineRule="auto"/>
        <w:rPr>
          <w:rFonts w:ascii="Arial" w:hAnsi="Arial" w:cs="Arial"/>
          <w:sz w:val="20"/>
          <w:szCs w:val="20"/>
          <w:lang w:val="fr-CH"/>
        </w:rPr>
      </w:pPr>
      <w:proofErr w:type="gramStart"/>
      <w:r w:rsidRPr="00585665">
        <w:rPr>
          <w:rFonts w:ascii="Arial" w:hAnsi="Arial" w:cs="Arial"/>
          <w:sz w:val="20"/>
          <w:szCs w:val="20"/>
          <w:lang w:val="fr-CH"/>
        </w:rPr>
        <w:t>mon</w:t>
      </w:r>
      <w:proofErr w:type="gramEnd"/>
      <w:r w:rsidRPr="00585665">
        <w:rPr>
          <w:rFonts w:ascii="Arial" w:hAnsi="Arial" w:cs="Arial"/>
          <w:sz w:val="20"/>
          <w:szCs w:val="20"/>
          <w:lang w:val="fr-CH"/>
        </w:rPr>
        <w:t xml:space="preserve"> consentement est volontaire et valable jusqu’à son retrait ;</w:t>
      </w:r>
    </w:p>
    <w:p w14:paraId="5326B856" w14:textId="77777777" w:rsidR="00585665" w:rsidRPr="00585665" w:rsidRDefault="00585665" w:rsidP="00585665">
      <w:pPr>
        <w:pStyle w:val="Listenabsatz"/>
        <w:numPr>
          <w:ilvl w:val="0"/>
          <w:numId w:val="11"/>
        </w:numPr>
        <w:spacing w:line="259" w:lineRule="auto"/>
        <w:rPr>
          <w:rFonts w:ascii="Arial" w:hAnsi="Arial" w:cs="Arial"/>
          <w:sz w:val="20"/>
          <w:szCs w:val="20"/>
          <w:lang w:val="fr-CH"/>
        </w:rPr>
      </w:pPr>
      <w:proofErr w:type="gramStart"/>
      <w:r w:rsidRPr="00585665">
        <w:rPr>
          <w:rFonts w:ascii="Arial" w:hAnsi="Arial" w:cs="Arial"/>
          <w:sz w:val="20"/>
          <w:szCs w:val="20"/>
          <w:lang w:val="fr-CH"/>
        </w:rPr>
        <w:t>mes</w:t>
      </w:r>
      <w:proofErr w:type="gramEnd"/>
      <w:r w:rsidRPr="00585665">
        <w:rPr>
          <w:rFonts w:ascii="Arial" w:hAnsi="Arial" w:cs="Arial"/>
          <w:sz w:val="20"/>
          <w:szCs w:val="20"/>
          <w:lang w:val="fr-CH"/>
        </w:rPr>
        <w:t xml:space="preserve"> données et échantillons sont pseudonymisés avant utilisation ;</w:t>
      </w:r>
    </w:p>
    <w:p w14:paraId="0F7A9084" w14:textId="1B68E2FB" w:rsidR="00585665" w:rsidRPr="00585665" w:rsidRDefault="00585665" w:rsidP="00585665">
      <w:pPr>
        <w:pStyle w:val="Listenabsatz"/>
        <w:numPr>
          <w:ilvl w:val="0"/>
          <w:numId w:val="11"/>
        </w:numPr>
        <w:spacing w:line="259" w:lineRule="auto"/>
        <w:rPr>
          <w:rFonts w:ascii="Arial" w:hAnsi="Arial" w:cs="Arial"/>
          <w:sz w:val="20"/>
          <w:szCs w:val="20"/>
          <w:lang w:val="fr-CH"/>
        </w:rPr>
      </w:pPr>
      <w:proofErr w:type="gramStart"/>
      <w:r w:rsidRPr="00585665">
        <w:rPr>
          <w:rFonts w:ascii="Arial" w:hAnsi="Arial" w:cs="Arial"/>
          <w:sz w:val="20"/>
          <w:szCs w:val="20"/>
          <w:lang w:val="fr-CH"/>
        </w:rPr>
        <w:t>mes</w:t>
      </w:r>
      <w:proofErr w:type="gramEnd"/>
      <w:r w:rsidRPr="00585665">
        <w:rPr>
          <w:rFonts w:ascii="Arial" w:hAnsi="Arial" w:cs="Arial"/>
          <w:sz w:val="20"/>
          <w:szCs w:val="20"/>
          <w:lang w:val="fr-CH"/>
        </w:rPr>
        <w:t xml:space="preserve"> données et échantillons sont utilisés aux fins mentionnées ci-dessus ;</w:t>
      </w:r>
    </w:p>
    <w:p w14:paraId="6C06C030" w14:textId="21D87B98" w:rsidR="00585665" w:rsidRPr="00585665" w:rsidRDefault="00585665" w:rsidP="00585665">
      <w:pPr>
        <w:pStyle w:val="Listenabsatz"/>
        <w:numPr>
          <w:ilvl w:val="0"/>
          <w:numId w:val="11"/>
        </w:numPr>
        <w:spacing w:after="120" w:line="259" w:lineRule="auto"/>
        <w:rPr>
          <w:rFonts w:ascii="Arial" w:hAnsi="Arial" w:cs="Arial"/>
          <w:sz w:val="20"/>
          <w:szCs w:val="20"/>
          <w:lang w:val="fr-CH"/>
        </w:rPr>
      </w:pPr>
      <w:proofErr w:type="gramStart"/>
      <w:r w:rsidRPr="00585665">
        <w:rPr>
          <w:rFonts w:ascii="Arial" w:hAnsi="Arial" w:cs="Arial"/>
          <w:sz w:val="20"/>
          <w:szCs w:val="20"/>
          <w:lang w:val="fr-CH"/>
        </w:rPr>
        <w:t>mon</w:t>
      </w:r>
      <w:proofErr w:type="gramEnd"/>
      <w:r w:rsidRPr="00585665">
        <w:rPr>
          <w:rFonts w:ascii="Arial" w:hAnsi="Arial" w:cs="Arial"/>
          <w:sz w:val="20"/>
          <w:szCs w:val="20"/>
          <w:lang w:val="fr-CH"/>
        </w:rPr>
        <w:t xml:space="preserve"> consentement concerne exclusivement des projets de recherche approuvés par le comité d’éthique compétent, qui ne </w:t>
      </w:r>
      <w:r w:rsidR="00A52F98">
        <w:rPr>
          <w:rFonts w:ascii="Arial" w:hAnsi="Arial" w:cs="Arial"/>
          <w:sz w:val="20"/>
          <w:szCs w:val="20"/>
          <w:lang w:val="fr-CH"/>
        </w:rPr>
        <w:t>demande</w:t>
      </w:r>
      <w:r w:rsidR="00A52F98" w:rsidRPr="00585665">
        <w:rPr>
          <w:rFonts w:ascii="Arial" w:hAnsi="Arial" w:cs="Arial"/>
          <w:sz w:val="20"/>
          <w:szCs w:val="20"/>
          <w:lang w:val="fr-CH"/>
        </w:rPr>
        <w:t xml:space="preserve"> </w:t>
      </w:r>
      <w:r w:rsidRPr="00585665">
        <w:rPr>
          <w:rFonts w:ascii="Arial" w:hAnsi="Arial" w:cs="Arial"/>
          <w:sz w:val="20"/>
          <w:szCs w:val="20"/>
          <w:lang w:val="fr-CH"/>
        </w:rPr>
        <w:t>pas de consentement supplémentaire spécifique au projet.</w:t>
      </w:r>
    </w:p>
    <w:p w14:paraId="5A07E008" w14:textId="06A83A7A" w:rsidR="001E222F" w:rsidRPr="00585665" w:rsidRDefault="001E222F" w:rsidP="00983DD3">
      <w:pPr>
        <w:ind w:left="284" w:hanging="284"/>
        <w:rPr>
          <w:i/>
          <w:iCs/>
          <w:szCs w:val="20"/>
          <w:lang w:val="fr-CH"/>
        </w:rPr>
      </w:pPr>
      <w:r w:rsidRPr="00E44D51">
        <w:rPr>
          <w:szCs w:val="20"/>
        </w:rPr>
        <w:sym w:font="Wingdings" w:char="F06F"/>
      </w:r>
      <w:r w:rsidRPr="00585665">
        <w:rPr>
          <w:szCs w:val="20"/>
          <w:lang w:val="fr-CH"/>
        </w:rPr>
        <w:t xml:space="preserve"> </w:t>
      </w:r>
      <w:r w:rsidR="00585665" w:rsidRPr="00585665">
        <w:rPr>
          <w:i/>
          <w:iCs/>
          <w:szCs w:val="20"/>
          <w:lang w:val="fr-CH"/>
        </w:rPr>
        <w:t>Oui, je consens à ce que mes cellules souches</w:t>
      </w:r>
      <w:r w:rsidR="00983DD3">
        <w:rPr>
          <w:i/>
          <w:iCs/>
          <w:szCs w:val="20"/>
          <w:lang w:val="fr-CH"/>
        </w:rPr>
        <w:t xml:space="preserve"> du sang</w:t>
      </w:r>
      <w:r w:rsidR="00585665" w:rsidRPr="00585665">
        <w:rPr>
          <w:i/>
          <w:iCs/>
          <w:szCs w:val="20"/>
          <w:lang w:val="fr-CH"/>
        </w:rPr>
        <w:t xml:space="preserve"> excédentaires soient utilisées pour la recherche.</w:t>
      </w:r>
    </w:p>
    <w:p w14:paraId="7B2A70A3" w14:textId="77777777" w:rsidR="001E222F" w:rsidRPr="00585665" w:rsidRDefault="001E222F" w:rsidP="001E222F">
      <w:pPr>
        <w:rPr>
          <w:i/>
          <w:iCs/>
          <w:szCs w:val="20"/>
          <w:lang w:val="fr-CH"/>
        </w:rPr>
      </w:pPr>
      <w:r w:rsidRPr="00E44D51">
        <w:rPr>
          <w:szCs w:val="20"/>
        </w:rPr>
        <w:sym w:font="Wingdings" w:char="F06F"/>
      </w:r>
      <w:r w:rsidRPr="00585665">
        <w:rPr>
          <w:szCs w:val="20"/>
          <w:lang w:val="fr-CH"/>
        </w:rPr>
        <w:t xml:space="preserve"> </w:t>
      </w:r>
      <w:r w:rsidR="00585665" w:rsidRPr="00585665">
        <w:rPr>
          <w:i/>
          <w:iCs/>
          <w:szCs w:val="20"/>
          <w:lang w:val="fr-CH"/>
        </w:rPr>
        <w:t>Non, je n’accepte pas.</w:t>
      </w:r>
    </w:p>
    <w:p w14:paraId="26302656" w14:textId="77777777" w:rsidR="001E222F" w:rsidRPr="00585665" w:rsidRDefault="00585665" w:rsidP="001E222F">
      <w:pPr>
        <w:pBdr>
          <w:top w:val="none" w:sz="4" w:space="1" w:color="000000"/>
        </w:pBdr>
        <w:spacing w:before="600" w:after="0"/>
        <w:rPr>
          <w:b/>
          <w:szCs w:val="20"/>
          <w:lang w:val="fr-CH"/>
        </w:rPr>
      </w:pPr>
      <w:r w:rsidRPr="00585665">
        <w:rPr>
          <w:b/>
          <w:szCs w:val="20"/>
          <w:lang w:val="fr-CH"/>
        </w:rPr>
        <w:t xml:space="preserve">Mes données personnelles </w:t>
      </w:r>
      <w:r w:rsidR="001E222F" w:rsidRPr="00585665">
        <w:rPr>
          <w:b/>
          <w:szCs w:val="20"/>
          <w:lang w:val="fr-CH"/>
        </w:rPr>
        <w:t>:</w:t>
      </w:r>
    </w:p>
    <w:p w14:paraId="203B744E" w14:textId="2700E69E" w:rsidR="001E222F" w:rsidRPr="00585665" w:rsidRDefault="00585665" w:rsidP="00855611">
      <w:pPr>
        <w:pStyle w:val="Textkrper"/>
        <w:tabs>
          <w:tab w:val="left" w:leader="dot" w:pos="4536"/>
          <w:tab w:val="left" w:pos="4678"/>
          <w:tab w:val="right" w:leader="dot" w:pos="8845"/>
          <w:tab w:val="left" w:pos="9072"/>
        </w:tabs>
        <w:spacing w:before="600"/>
        <w:rPr>
          <w:bCs/>
          <w:iCs/>
          <w:sz w:val="20"/>
          <w:lang w:val="fr-CH"/>
        </w:rPr>
      </w:pPr>
      <w:r w:rsidRPr="00585665">
        <w:rPr>
          <w:sz w:val="20"/>
          <w:lang w:val="fr-CH"/>
        </w:rPr>
        <w:t xml:space="preserve">Nom </w:t>
      </w:r>
      <w:r w:rsidR="001E222F" w:rsidRPr="00585665">
        <w:rPr>
          <w:sz w:val="20"/>
          <w:lang w:val="fr-CH"/>
        </w:rPr>
        <w:t>:</w:t>
      </w:r>
      <w:r w:rsidR="00B616AE" w:rsidRPr="00585665">
        <w:rPr>
          <w:sz w:val="20"/>
          <w:lang w:val="fr-CH"/>
        </w:rPr>
        <w:t xml:space="preserve"> </w:t>
      </w:r>
      <w:r w:rsidR="001E222F" w:rsidRPr="00585665">
        <w:rPr>
          <w:bCs/>
          <w:iCs/>
          <w:sz w:val="20"/>
          <w:lang w:val="fr-CH"/>
        </w:rPr>
        <w:tab/>
      </w:r>
      <w:r w:rsidR="001E222F" w:rsidRPr="00585665">
        <w:rPr>
          <w:b/>
          <w:i/>
          <w:sz w:val="20"/>
          <w:lang w:val="fr-CH"/>
        </w:rPr>
        <w:tab/>
      </w:r>
      <w:r w:rsidRPr="00585665">
        <w:rPr>
          <w:sz w:val="20"/>
          <w:lang w:val="fr-CH"/>
        </w:rPr>
        <w:t xml:space="preserve">Prénom </w:t>
      </w:r>
      <w:r w:rsidR="001E222F" w:rsidRPr="00585665">
        <w:rPr>
          <w:sz w:val="20"/>
          <w:lang w:val="fr-CH"/>
        </w:rPr>
        <w:t>:</w:t>
      </w:r>
      <w:r w:rsidR="001E222F" w:rsidRPr="00585665">
        <w:rPr>
          <w:bCs/>
          <w:iCs/>
          <w:sz w:val="20"/>
          <w:lang w:val="fr-CH"/>
        </w:rPr>
        <w:t xml:space="preserve"> </w:t>
      </w:r>
      <w:r w:rsidR="00855611">
        <w:rPr>
          <w:bCs/>
          <w:iCs/>
          <w:sz w:val="20"/>
          <w:lang w:val="fr-CH"/>
        </w:rPr>
        <w:tab/>
      </w:r>
    </w:p>
    <w:p w14:paraId="23E99D9E" w14:textId="3C199F07" w:rsidR="001E222F" w:rsidRPr="00585665" w:rsidRDefault="00585665" w:rsidP="00855611">
      <w:pPr>
        <w:pStyle w:val="Textkrper"/>
        <w:tabs>
          <w:tab w:val="right" w:leader="dot" w:pos="8845"/>
        </w:tabs>
        <w:spacing w:before="600"/>
        <w:rPr>
          <w:sz w:val="20"/>
          <w:lang w:val="fr-CH"/>
        </w:rPr>
      </w:pPr>
      <w:r w:rsidRPr="00585665">
        <w:rPr>
          <w:sz w:val="20"/>
          <w:lang w:val="fr-CH"/>
        </w:rPr>
        <w:t xml:space="preserve">Date de naissance </w:t>
      </w:r>
      <w:r w:rsidR="001E222F" w:rsidRPr="00585665">
        <w:rPr>
          <w:sz w:val="20"/>
          <w:lang w:val="fr-CH"/>
        </w:rPr>
        <w:t>(</w:t>
      </w:r>
      <w:r>
        <w:rPr>
          <w:sz w:val="20"/>
          <w:lang w:val="fr-CH"/>
        </w:rPr>
        <w:t>JJ</w:t>
      </w:r>
      <w:r w:rsidR="001E222F" w:rsidRPr="00585665">
        <w:rPr>
          <w:sz w:val="20"/>
          <w:lang w:val="fr-CH"/>
        </w:rPr>
        <w:t xml:space="preserve"> MM </w:t>
      </w:r>
      <w:r>
        <w:rPr>
          <w:sz w:val="20"/>
          <w:lang w:val="fr-CH"/>
        </w:rPr>
        <w:t>AAAA</w:t>
      </w:r>
      <w:r w:rsidR="001E222F" w:rsidRPr="00585665">
        <w:rPr>
          <w:sz w:val="20"/>
          <w:lang w:val="fr-CH"/>
        </w:rPr>
        <w:t>)</w:t>
      </w:r>
      <w:r>
        <w:rPr>
          <w:sz w:val="20"/>
          <w:lang w:val="fr-CH"/>
        </w:rPr>
        <w:t xml:space="preserve"> </w:t>
      </w:r>
      <w:r w:rsidR="001E222F" w:rsidRPr="00585665">
        <w:rPr>
          <w:sz w:val="20"/>
          <w:lang w:val="fr-CH"/>
        </w:rPr>
        <w:t xml:space="preserve">: </w:t>
      </w:r>
      <w:r w:rsidR="001E222F" w:rsidRPr="00585665">
        <w:rPr>
          <w:sz w:val="20"/>
          <w:lang w:val="fr-CH"/>
        </w:rPr>
        <w:tab/>
      </w:r>
      <w:r w:rsidR="00855611">
        <w:rPr>
          <w:sz w:val="20"/>
          <w:lang w:val="fr-CH"/>
        </w:rPr>
        <w:tab/>
      </w:r>
    </w:p>
    <w:p w14:paraId="54508299" w14:textId="62E33592" w:rsidR="001E222F" w:rsidRPr="00E44D51" w:rsidRDefault="00585665" w:rsidP="00855611">
      <w:pPr>
        <w:pBdr>
          <w:top w:val="none" w:sz="4" w:space="1" w:color="000000"/>
        </w:pBdr>
        <w:tabs>
          <w:tab w:val="left" w:leader="dot" w:pos="4536"/>
          <w:tab w:val="left" w:pos="4678"/>
          <w:tab w:val="right" w:leader="dot" w:pos="8845"/>
          <w:tab w:val="left" w:leader="dot" w:pos="9355"/>
        </w:tabs>
        <w:spacing w:before="600" w:after="0"/>
        <w:rPr>
          <w:szCs w:val="20"/>
        </w:rPr>
      </w:pPr>
      <w:proofErr w:type="gramStart"/>
      <w:r>
        <w:rPr>
          <w:szCs w:val="20"/>
        </w:rPr>
        <w:t xml:space="preserve">Date </w:t>
      </w:r>
      <w:r w:rsidR="001E222F" w:rsidRPr="00E44D51">
        <w:rPr>
          <w:szCs w:val="20"/>
        </w:rPr>
        <w:t>:</w:t>
      </w:r>
      <w:proofErr w:type="gramEnd"/>
      <w:r w:rsidR="001E222F" w:rsidRPr="00E44D51">
        <w:rPr>
          <w:szCs w:val="20"/>
        </w:rPr>
        <w:t xml:space="preserve"> </w:t>
      </w:r>
      <w:r w:rsidR="001E222F" w:rsidRPr="00E44D51">
        <w:rPr>
          <w:szCs w:val="20"/>
        </w:rPr>
        <w:tab/>
      </w:r>
      <w:r w:rsidR="001E222F" w:rsidRPr="00E44D51">
        <w:rPr>
          <w:szCs w:val="20"/>
        </w:rPr>
        <w:tab/>
      </w:r>
      <w:r>
        <w:rPr>
          <w:szCs w:val="20"/>
        </w:rPr>
        <w:t>Signature :</w:t>
      </w:r>
      <w:r w:rsidR="00855611">
        <w:rPr>
          <w:szCs w:val="20"/>
        </w:rPr>
        <w:t xml:space="preserve"> </w:t>
      </w:r>
      <w:r w:rsidR="00855611">
        <w:rPr>
          <w:szCs w:val="20"/>
        </w:rPr>
        <w:tab/>
      </w:r>
    </w:p>
    <w:p w14:paraId="2FAF1D5F" w14:textId="77777777" w:rsidR="001E222F" w:rsidRPr="00E44D51" w:rsidRDefault="001E222F" w:rsidP="001E222F">
      <w:pPr>
        <w:spacing w:before="0" w:after="0"/>
        <w:rPr>
          <w:szCs w:val="20"/>
        </w:rPr>
      </w:pPr>
    </w:p>
    <w:sectPr w:rsidR="001E222F" w:rsidRPr="00E44D51" w:rsidSect="00076680">
      <w:headerReference w:type="default" r:id="rId8"/>
      <w:footerReference w:type="default" r:id="rId9"/>
      <w:headerReference w:type="first" r:id="rId10"/>
      <w:footerReference w:type="first" r:id="rId11"/>
      <w:pgSz w:w="11906" w:h="16838" w:code="9"/>
      <w:pgMar w:top="2268" w:right="1133" w:bottom="1418" w:left="1418" w:header="510" w:footer="3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FE5DF" w14:textId="77777777" w:rsidR="00C60EB1" w:rsidRDefault="00C60EB1" w:rsidP="005E1668">
      <w:r>
        <w:separator/>
      </w:r>
    </w:p>
  </w:endnote>
  <w:endnote w:type="continuationSeparator" w:id="0">
    <w:p w14:paraId="31D44252" w14:textId="77777777" w:rsidR="00C60EB1" w:rsidRDefault="00C60EB1"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528"/>
      <w:gridCol w:w="1243"/>
      <w:gridCol w:w="1734"/>
    </w:tblGrid>
    <w:tr w:rsidR="00CF694A" w:rsidRPr="008D67F2" w14:paraId="4B97452A" w14:textId="77777777" w:rsidTr="00703375">
      <w:tc>
        <w:tcPr>
          <w:tcW w:w="851" w:type="dxa"/>
        </w:tcPr>
        <w:p w14:paraId="7570D2E5" w14:textId="57341778" w:rsidR="00CF694A" w:rsidRPr="00DF21D3" w:rsidRDefault="00963392" w:rsidP="006E5378">
          <w:pPr>
            <w:tabs>
              <w:tab w:val="left" w:pos="5130"/>
            </w:tabs>
            <w:spacing w:before="0" w:after="0"/>
            <w:jc w:val="both"/>
            <w:rPr>
              <w:b/>
              <w:sz w:val="16"/>
              <w:szCs w:val="16"/>
            </w:rPr>
          </w:pPr>
          <w:r>
            <w:rPr>
              <w:b/>
              <w:sz w:val="16"/>
              <w:szCs w:val="16"/>
            </w:rPr>
            <w:t>Nr:</w:t>
          </w:r>
          <w:r w:rsidR="00D060C6">
            <w:rPr>
              <w:b/>
              <w:sz w:val="16"/>
              <w:szCs w:val="16"/>
            </w:rPr>
            <w:t xml:space="preserve"> </w:t>
          </w:r>
          <w:r w:rsidR="00D060C6" w:rsidRPr="00D060C6">
            <w:rPr>
              <w:bCs/>
              <w:sz w:val="16"/>
              <w:szCs w:val="16"/>
            </w:rPr>
            <w:t>3598</w:t>
          </w:r>
          <w:r>
            <w:rPr>
              <w:b/>
              <w:sz w:val="16"/>
              <w:szCs w:val="16"/>
            </w:rPr>
            <w:t xml:space="preserve"> </w:t>
          </w:r>
        </w:p>
      </w:tc>
      <w:tc>
        <w:tcPr>
          <w:tcW w:w="5528" w:type="dxa"/>
        </w:tcPr>
        <w:p w14:paraId="04578B70" w14:textId="0EBD65A9" w:rsidR="00CF694A" w:rsidRPr="00383820" w:rsidRDefault="00A170FB" w:rsidP="00A170FB">
          <w:pPr>
            <w:tabs>
              <w:tab w:val="left" w:pos="5130"/>
            </w:tabs>
            <w:spacing w:before="0" w:after="0"/>
            <w:jc w:val="both"/>
            <w:rPr>
              <w:sz w:val="16"/>
              <w:szCs w:val="16"/>
              <w:lang w:val="en-US"/>
            </w:rPr>
          </w:pPr>
          <w:r w:rsidRPr="00383820">
            <w:rPr>
              <w:b/>
              <w:sz w:val="16"/>
              <w:szCs w:val="16"/>
              <w:lang w:val="en-US"/>
            </w:rPr>
            <w:t xml:space="preserve">Name: </w:t>
          </w:r>
          <w:r w:rsidR="0030792B" w:rsidRPr="0030792B">
            <w:rPr>
              <w:bCs/>
              <w:sz w:val="16"/>
              <w:szCs w:val="16"/>
              <w:lang w:val="en-US"/>
            </w:rPr>
            <w:t>FOR</w:t>
          </w:r>
          <w:r w:rsidR="00383820" w:rsidRPr="00383820">
            <w:rPr>
              <w:sz w:val="16"/>
              <w:szCs w:val="16"/>
              <w:lang w:val="en-US"/>
            </w:rPr>
            <w:t>_Information_Consent_Quality_an</w:t>
          </w:r>
          <w:r w:rsidR="00383820">
            <w:rPr>
              <w:sz w:val="16"/>
              <w:szCs w:val="16"/>
              <w:lang w:val="en-US"/>
            </w:rPr>
            <w:t>d_Research_</w:t>
          </w:r>
          <w:r w:rsidR="00A52F98">
            <w:rPr>
              <w:sz w:val="16"/>
              <w:szCs w:val="16"/>
              <w:lang w:val="en-US"/>
            </w:rPr>
            <w:t>F</w:t>
          </w:r>
        </w:p>
      </w:tc>
      <w:tc>
        <w:tcPr>
          <w:tcW w:w="1243" w:type="dxa"/>
        </w:tcPr>
        <w:p w14:paraId="2D8CFF10" w14:textId="77777777" w:rsidR="00CF694A" w:rsidRPr="001C3E0F" w:rsidRDefault="00CF694A" w:rsidP="008350A1">
          <w:pPr>
            <w:spacing w:before="0" w:after="0"/>
            <w:jc w:val="both"/>
            <w:rPr>
              <w:b/>
              <w:sz w:val="16"/>
              <w:szCs w:val="16"/>
            </w:rPr>
          </w:pPr>
          <w:r w:rsidRPr="001C3E0F">
            <w:rPr>
              <w:b/>
              <w:sz w:val="16"/>
              <w:szCs w:val="16"/>
            </w:rPr>
            <w:t>Version:</w:t>
          </w:r>
          <w:r w:rsidR="00E07AE6">
            <w:rPr>
              <w:sz w:val="16"/>
              <w:szCs w:val="16"/>
            </w:rPr>
            <w:t xml:space="preserve"> </w:t>
          </w:r>
          <w:r w:rsidR="00383820">
            <w:rPr>
              <w:sz w:val="16"/>
              <w:szCs w:val="16"/>
            </w:rPr>
            <w:t>1</w:t>
          </w:r>
        </w:p>
      </w:tc>
      <w:tc>
        <w:tcPr>
          <w:tcW w:w="1734" w:type="dxa"/>
        </w:tcPr>
        <w:p w14:paraId="1521C535" w14:textId="77777777" w:rsidR="00CF694A" w:rsidRPr="001C3E0F" w:rsidRDefault="00CF694A" w:rsidP="00703375">
          <w:pPr>
            <w:spacing w:before="0" w:after="0"/>
            <w:jc w:val="right"/>
            <w:rPr>
              <w:sz w:val="16"/>
              <w:szCs w:val="16"/>
            </w:rPr>
          </w:pPr>
          <w:r w:rsidRPr="00A54642">
            <w:rPr>
              <w:b/>
              <w:sz w:val="16"/>
              <w:szCs w:val="16"/>
            </w:rPr>
            <w:t>Gültig ab:</w:t>
          </w:r>
          <w:r>
            <w:rPr>
              <w:sz w:val="16"/>
              <w:szCs w:val="16"/>
            </w:rPr>
            <w:t xml:space="preserve"> </w:t>
          </w:r>
          <w:r w:rsidR="007A5BAD">
            <w:rPr>
              <w:sz w:val="16"/>
              <w:szCs w:val="16"/>
            </w:rPr>
            <w:t>01.04.</w:t>
          </w:r>
          <w:r w:rsidR="005D56CA">
            <w:rPr>
              <w:sz w:val="16"/>
              <w:szCs w:val="16"/>
            </w:rPr>
            <w:t>2026</w:t>
          </w:r>
        </w:p>
      </w:tc>
    </w:tr>
    <w:tr w:rsidR="005E7E34" w:rsidRPr="008D67F2" w14:paraId="4C67012D" w14:textId="77777777" w:rsidTr="00DB7090">
      <w:trPr>
        <w:trHeight w:val="91"/>
      </w:trPr>
      <w:tc>
        <w:tcPr>
          <w:tcW w:w="9356" w:type="dxa"/>
          <w:gridSpan w:val="4"/>
        </w:tcPr>
        <w:p w14:paraId="05453DF8" w14:textId="77777777" w:rsidR="005E7E34" w:rsidRPr="001C3E0F" w:rsidRDefault="005E7E34" w:rsidP="005E7E34">
          <w:pPr>
            <w:spacing w:before="0" w:after="0"/>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0D6995">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0D6995">
            <w:rPr>
              <w:noProof/>
              <w:sz w:val="16"/>
              <w:szCs w:val="16"/>
            </w:rPr>
            <w:t>3</w:t>
          </w:r>
          <w:r w:rsidRPr="001C3E0F">
            <w:rPr>
              <w:sz w:val="16"/>
              <w:szCs w:val="16"/>
            </w:rPr>
            <w:fldChar w:fldCharType="end"/>
          </w:r>
        </w:p>
      </w:tc>
    </w:tr>
  </w:tbl>
  <w:p w14:paraId="26A4EA06" w14:textId="77777777" w:rsidR="00C8744C" w:rsidRPr="00203327" w:rsidRDefault="00C8744C" w:rsidP="00344ED2">
    <w:pPr>
      <w:pStyle w:val="Fuzeile"/>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370"/>
      <w:gridCol w:w="6056"/>
    </w:tblGrid>
    <w:tr w:rsidR="00C8744C" w:rsidRPr="00DC7770" w14:paraId="59462C73"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56D92F12" w14:textId="77777777" w:rsidR="00C8744C" w:rsidRPr="007A3B80" w:rsidRDefault="00C8744C" w:rsidP="0018276C">
          <w:pPr>
            <w:rPr>
              <w:sz w:val="16"/>
              <w:szCs w:val="16"/>
            </w:rPr>
          </w:pPr>
          <w:r w:rsidRPr="007A3B80">
            <w:rPr>
              <w:sz w:val="16"/>
              <w:szCs w:val="16"/>
            </w:rPr>
            <w:t>Dokumentenname</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64EFA97E" w14:textId="77777777" w:rsidR="00C8744C" w:rsidRPr="003111DC" w:rsidRDefault="00C8744C" w:rsidP="0018276C">
          <w:pPr>
            <w:rPr>
              <w:sz w:val="16"/>
              <w:szCs w:val="16"/>
              <w:lang w:val="en-US"/>
            </w:rPr>
          </w:pPr>
          <w:r w:rsidRPr="007A3B80">
            <w:rPr>
              <w:sz w:val="16"/>
              <w:szCs w:val="16"/>
            </w:rPr>
            <w:fldChar w:fldCharType="begin"/>
          </w:r>
          <w:r w:rsidRPr="003111DC">
            <w:rPr>
              <w:sz w:val="16"/>
              <w:szCs w:val="16"/>
              <w:lang w:val="en-US"/>
            </w:rPr>
            <w:instrText xml:space="preserve"> FILENAME  \* MERGEFORMAT </w:instrText>
          </w:r>
          <w:r w:rsidRPr="007A3B80">
            <w:rPr>
              <w:sz w:val="16"/>
              <w:szCs w:val="16"/>
            </w:rPr>
            <w:fldChar w:fldCharType="separate"/>
          </w:r>
          <w:r w:rsidR="00C60EB1">
            <w:rPr>
              <w:noProof/>
              <w:sz w:val="16"/>
              <w:szCs w:val="16"/>
              <w:lang w:val="en-US"/>
            </w:rPr>
            <w:t>Dokument2</w:t>
          </w:r>
          <w:r w:rsidRPr="007A3B80">
            <w:rPr>
              <w:sz w:val="16"/>
              <w:szCs w:val="16"/>
            </w:rPr>
            <w:fldChar w:fldCharType="end"/>
          </w:r>
        </w:p>
      </w:tc>
    </w:tr>
    <w:tr w:rsidR="00C8744C" w:rsidRPr="007A3B80" w14:paraId="248706C8"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74242445" w14:textId="77777777" w:rsidR="00C8744C" w:rsidRPr="007A3B80" w:rsidRDefault="00C8744C" w:rsidP="0018276C">
          <w:pPr>
            <w:rPr>
              <w:sz w:val="16"/>
              <w:szCs w:val="16"/>
            </w:rPr>
          </w:pPr>
          <w:r w:rsidRPr="007A3B80">
            <w:rPr>
              <w:sz w:val="16"/>
              <w:szCs w:val="16"/>
            </w:rPr>
            <w:t>Klassifizierung</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29906BDF" w14:textId="77777777" w:rsidR="00C8744C" w:rsidRPr="007A3B80" w:rsidRDefault="00B922A1" w:rsidP="0018276C">
          <w:pPr>
            <w:rPr>
              <w:bCs/>
              <w:sz w:val="16"/>
              <w:szCs w:val="16"/>
            </w:rPr>
          </w:pPr>
          <w:sdt>
            <w:sdtPr>
              <w:rPr>
                <w:bCs/>
                <w:sz w:val="16"/>
                <w:szCs w:val="16"/>
              </w:rPr>
              <w:id w:val="-8837462"/>
              <w:dropDownList>
                <w:listItem w:displayText="intern" w:value="intern"/>
                <w:listItem w:displayText="extern" w:value="extern"/>
              </w:dropDownList>
            </w:sdtPr>
            <w:sdtEndPr/>
            <w:sdtContent>
              <w:r w:rsidR="002478E8" w:rsidRPr="007A3B80">
                <w:rPr>
                  <w:bCs/>
                  <w:sz w:val="16"/>
                  <w:szCs w:val="16"/>
                </w:rPr>
                <w:t>intern</w:t>
              </w:r>
            </w:sdtContent>
          </w:sdt>
        </w:p>
      </w:tc>
    </w:tr>
    <w:tr w:rsidR="00C8744C" w:rsidRPr="007A3B80" w14:paraId="65D7B042"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6B1BE60B" w14:textId="77777777" w:rsidR="00C8744C" w:rsidRPr="007A3B80" w:rsidRDefault="00C8744C" w:rsidP="0018276C">
          <w:pPr>
            <w:rPr>
              <w:sz w:val="16"/>
              <w:szCs w:val="16"/>
            </w:rPr>
          </w:pPr>
          <w:r w:rsidRPr="007A3B80">
            <w:rPr>
              <w:sz w:val="16"/>
              <w:szCs w:val="16"/>
            </w:rPr>
            <w:t>Freigabe durch (Owner)</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28552776" w14:textId="77777777" w:rsidR="00C8744C" w:rsidRPr="007A3B80" w:rsidRDefault="00C8744C" w:rsidP="0018276C">
          <w:pPr>
            <w:tabs>
              <w:tab w:val="left" w:pos="2055"/>
            </w:tabs>
            <w:rPr>
              <w:bCs/>
              <w:sz w:val="16"/>
              <w:szCs w:val="16"/>
            </w:rPr>
          </w:pPr>
        </w:p>
      </w:tc>
    </w:tr>
    <w:tr w:rsidR="00C8744C" w:rsidRPr="007A3B80" w14:paraId="5A41BCCF" w14:textId="77777777" w:rsidTr="0018276C">
      <w:tc>
        <w:tcPr>
          <w:tcW w:w="3370"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1E91BE61" w14:textId="77777777" w:rsidR="00C8744C" w:rsidRPr="007A3B80" w:rsidRDefault="007A3B80" w:rsidP="0018276C">
          <w:pPr>
            <w:rPr>
              <w:sz w:val="16"/>
              <w:szCs w:val="16"/>
            </w:rPr>
          </w:pPr>
          <w:r w:rsidRPr="007A3B80">
            <w:rPr>
              <w:sz w:val="16"/>
              <w:szCs w:val="16"/>
            </w:rPr>
            <w:t>Version / Versionsdatum</w:t>
          </w:r>
        </w:p>
      </w:tc>
      <w:tc>
        <w:tcPr>
          <w:tcW w:w="6056" w:type="dxa"/>
          <w:tcBorders>
            <w:top w:val="single" w:sz="4" w:space="0" w:color="auto"/>
            <w:left w:val="single" w:sz="4" w:space="0" w:color="auto"/>
            <w:bottom w:val="single" w:sz="4" w:space="0" w:color="auto"/>
            <w:right w:val="single" w:sz="4" w:space="0" w:color="auto"/>
          </w:tcBorders>
          <w:tcMar>
            <w:top w:w="11" w:type="dxa"/>
            <w:bottom w:w="11" w:type="dxa"/>
          </w:tcMar>
          <w:vAlign w:val="center"/>
        </w:tcPr>
        <w:p w14:paraId="58414004" w14:textId="77777777" w:rsidR="00C8744C" w:rsidRPr="007A3B80" w:rsidRDefault="00C8744C" w:rsidP="0018276C">
          <w:pPr>
            <w:rPr>
              <w:bCs/>
              <w:sz w:val="16"/>
              <w:szCs w:val="16"/>
            </w:rPr>
          </w:pPr>
        </w:p>
      </w:tc>
    </w:tr>
    <w:tr w:rsidR="00C8744C" w:rsidRPr="007A3B80" w14:paraId="25AC39E0" w14:textId="77777777" w:rsidTr="001827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26" w:type="dxa"/>
          <w:gridSpan w:val="2"/>
          <w:tcBorders>
            <w:top w:val="single" w:sz="4" w:space="0" w:color="auto"/>
          </w:tcBorders>
          <w:tcMar>
            <w:top w:w="11" w:type="dxa"/>
            <w:bottom w:w="11" w:type="dxa"/>
          </w:tcMar>
          <w:vAlign w:val="center"/>
        </w:tcPr>
        <w:p w14:paraId="26F5257F" w14:textId="77777777" w:rsidR="00C8744C" w:rsidRPr="007A3B80" w:rsidRDefault="00C8744C" w:rsidP="0018276C">
          <w:pPr>
            <w:jc w:val="right"/>
            <w:rPr>
              <w:sz w:val="16"/>
              <w:szCs w:val="16"/>
            </w:rPr>
          </w:pPr>
          <w:r w:rsidRPr="007A3B80">
            <w:rPr>
              <w:sz w:val="16"/>
              <w:szCs w:val="16"/>
            </w:rPr>
            <w:tab/>
            <w:t xml:space="preserve">Seiten </w:t>
          </w:r>
          <w:r w:rsidRPr="007A3B80">
            <w:rPr>
              <w:rStyle w:val="Seitenzahl"/>
              <w:sz w:val="16"/>
              <w:szCs w:val="16"/>
            </w:rPr>
            <w:fldChar w:fldCharType="begin"/>
          </w:r>
          <w:r w:rsidRPr="007A3B80">
            <w:rPr>
              <w:rStyle w:val="Seitenzahl"/>
              <w:sz w:val="16"/>
              <w:szCs w:val="16"/>
            </w:rPr>
            <w:instrText xml:space="preserve"> PAGE </w:instrText>
          </w:r>
          <w:r w:rsidRPr="007A3B80">
            <w:rPr>
              <w:rStyle w:val="Seitenzahl"/>
              <w:sz w:val="16"/>
              <w:szCs w:val="16"/>
            </w:rPr>
            <w:fldChar w:fldCharType="separate"/>
          </w:r>
          <w:r w:rsidR="00344ED2">
            <w:rPr>
              <w:rStyle w:val="Seitenzahl"/>
              <w:noProof/>
              <w:sz w:val="16"/>
              <w:szCs w:val="16"/>
            </w:rPr>
            <w:t>1</w:t>
          </w:r>
          <w:r w:rsidRPr="007A3B80">
            <w:rPr>
              <w:rStyle w:val="Seitenzahl"/>
              <w:sz w:val="16"/>
              <w:szCs w:val="16"/>
            </w:rPr>
            <w:fldChar w:fldCharType="end"/>
          </w:r>
          <w:r w:rsidRPr="007A3B80">
            <w:rPr>
              <w:rStyle w:val="Seitenzahl"/>
              <w:sz w:val="16"/>
              <w:szCs w:val="16"/>
            </w:rPr>
            <w:t xml:space="preserve"> von </w:t>
          </w:r>
          <w:r w:rsidRPr="007A3B80">
            <w:rPr>
              <w:rStyle w:val="Seitenzahl"/>
              <w:sz w:val="16"/>
              <w:szCs w:val="16"/>
            </w:rPr>
            <w:fldChar w:fldCharType="begin"/>
          </w:r>
          <w:r w:rsidRPr="007A3B80">
            <w:rPr>
              <w:rStyle w:val="Seitenzahl"/>
              <w:sz w:val="16"/>
              <w:szCs w:val="16"/>
            </w:rPr>
            <w:instrText xml:space="preserve"> NUMPAGES </w:instrText>
          </w:r>
          <w:r w:rsidRPr="007A3B80">
            <w:rPr>
              <w:rStyle w:val="Seitenzahl"/>
              <w:sz w:val="16"/>
              <w:szCs w:val="16"/>
            </w:rPr>
            <w:fldChar w:fldCharType="separate"/>
          </w:r>
          <w:r w:rsidR="00A81DBB">
            <w:rPr>
              <w:rStyle w:val="Seitenzahl"/>
              <w:noProof/>
              <w:sz w:val="16"/>
              <w:szCs w:val="16"/>
            </w:rPr>
            <w:t>2</w:t>
          </w:r>
          <w:r w:rsidRPr="007A3B80">
            <w:rPr>
              <w:rStyle w:val="Seitenzahl"/>
              <w:sz w:val="16"/>
              <w:szCs w:val="16"/>
            </w:rPr>
            <w:fldChar w:fldCharType="end"/>
          </w:r>
        </w:p>
      </w:tc>
    </w:tr>
  </w:tbl>
  <w:p w14:paraId="5B351DD1" w14:textId="77777777" w:rsidR="00C8744C" w:rsidRPr="00C8744C" w:rsidRDefault="00C8744C" w:rsidP="00C8744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68DAA" w14:textId="77777777" w:rsidR="00C60EB1" w:rsidRDefault="00C60EB1" w:rsidP="005E1668">
      <w:r>
        <w:separator/>
      </w:r>
    </w:p>
  </w:footnote>
  <w:footnote w:type="continuationSeparator" w:id="0">
    <w:p w14:paraId="07E97E7F" w14:textId="77777777" w:rsidR="00C60EB1" w:rsidRDefault="00C60EB1"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8940C" w14:textId="77777777" w:rsidR="00D6313C" w:rsidRDefault="00383820" w:rsidP="00BF2FED">
    <w:r>
      <w:rPr>
        <w:noProof/>
      </w:rPr>
      <w:drawing>
        <wp:inline distT="0" distB="0" distL="0" distR="0" wp14:anchorId="572CCE2F" wp14:editId="6CEED0CA">
          <wp:extent cx="1933575" cy="1082040"/>
          <wp:effectExtent l="0" t="0" r="9525" b="381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rotWithShape="1">
                  <a:blip r:embed="rId1">
                    <a:extLst>
                      <a:ext uri="{28A0092B-C50C-407E-A947-70E740481C1C}">
                        <a14:useLocalDpi xmlns:a14="http://schemas.microsoft.com/office/drawing/2010/main" val="0"/>
                      </a:ext>
                    </a:extLst>
                  </a:blip>
                  <a:srcRect r="67447"/>
                  <a:stretch/>
                </pic:blipFill>
                <pic:spPr bwMode="auto">
                  <a:xfrm>
                    <a:off x="0" y="0"/>
                    <a:ext cx="1933575" cy="108204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13"/>
      <w:gridCol w:w="4713"/>
    </w:tblGrid>
    <w:tr w:rsidR="002D7ABA" w14:paraId="6E0970E7" w14:textId="77777777" w:rsidTr="009B4C7E">
      <w:trPr>
        <w:cantSplit/>
        <w:trHeight w:val="705"/>
      </w:trPr>
      <w:tc>
        <w:tcPr>
          <w:tcW w:w="4713" w:type="dxa"/>
          <w:vMerge w:val="restart"/>
          <w:vAlign w:val="center"/>
        </w:tcPr>
        <w:p w14:paraId="2631DDDB" w14:textId="77777777" w:rsidR="002D7ABA" w:rsidRDefault="002D7ABA" w:rsidP="002D7ABA">
          <w:pPr>
            <w:pStyle w:val="Kopfzeile"/>
            <w:tabs>
              <w:tab w:val="left" w:pos="270"/>
            </w:tabs>
            <w:rPr>
              <w:sz w:val="28"/>
            </w:rPr>
          </w:pPr>
          <w:r>
            <w:rPr>
              <w:noProof/>
              <w:lang w:eastAsia="de-CH"/>
            </w:rPr>
            <w:drawing>
              <wp:anchor distT="0" distB="0" distL="114300" distR="114300" simplePos="0" relativeHeight="251677696" behindDoc="0" locked="0" layoutInCell="1" allowOverlap="1" wp14:anchorId="20CCCEEB" wp14:editId="6C2AD8D2">
                <wp:simplePos x="0" y="0"/>
                <wp:positionH relativeFrom="column">
                  <wp:posOffset>175260</wp:posOffset>
                </wp:positionH>
                <wp:positionV relativeFrom="paragraph">
                  <wp:posOffset>17145</wp:posOffset>
                </wp:positionV>
                <wp:extent cx="2101215" cy="588010"/>
                <wp:effectExtent l="0" t="0" r="0" b="2540"/>
                <wp:wrapNone/>
                <wp:docPr id="12" name="Bild 5" descr="bsd_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sd_logo2"/>
                        <pic:cNvPicPr>
                          <a:picLocks noChangeAspect="1" noChangeArrowheads="1"/>
                        </pic:cNvPicPr>
                      </pic:nvPicPr>
                      <pic:blipFill>
                        <a:blip r:embed="rId1"/>
                        <a:srcRect/>
                        <a:stretch>
                          <a:fillRect/>
                        </a:stretch>
                      </pic:blipFill>
                      <pic:spPr bwMode="auto">
                        <a:xfrm>
                          <a:off x="0" y="0"/>
                          <a:ext cx="2101215" cy="5880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713" w:type="dxa"/>
          <w:vAlign w:val="center"/>
        </w:tcPr>
        <w:p w14:paraId="6218D753" w14:textId="77777777" w:rsidR="002D7ABA" w:rsidRPr="00B44260" w:rsidRDefault="002D7ABA" w:rsidP="00B13478">
          <w:pPr>
            <w:pStyle w:val="Kopfzeile"/>
            <w:rPr>
              <w:szCs w:val="20"/>
            </w:rPr>
          </w:pPr>
          <w:r w:rsidRPr="00B44260">
            <w:rPr>
              <w:szCs w:val="20"/>
            </w:rPr>
            <w:t>Dokument</w:t>
          </w:r>
        </w:p>
      </w:tc>
    </w:tr>
    <w:tr w:rsidR="002D7ABA" w14:paraId="050554C0" w14:textId="77777777" w:rsidTr="009B4C7E">
      <w:trPr>
        <w:cantSplit/>
        <w:trHeight w:val="705"/>
      </w:trPr>
      <w:tc>
        <w:tcPr>
          <w:tcW w:w="4713" w:type="dxa"/>
          <w:vMerge/>
          <w:vAlign w:val="center"/>
        </w:tcPr>
        <w:p w14:paraId="7B3D4161" w14:textId="77777777" w:rsidR="002D7ABA" w:rsidRDefault="002D7ABA" w:rsidP="00B13478">
          <w:pPr>
            <w:pStyle w:val="Kopfzeile"/>
            <w:rPr>
              <w:noProof/>
              <w:lang w:eastAsia="de-CH"/>
            </w:rPr>
          </w:pPr>
        </w:p>
      </w:tc>
      <w:tc>
        <w:tcPr>
          <w:tcW w:w="4713" w:type="dxa"/>
          <w:vAlign w:val="center"/>
        </w:tcPr>
        <w:p w14:paraId="780222FE" w14:textId="77777777" w:rsidR="002D7ABA" w:rsidRPr="002D7ABA" w:rsidRDefault="002D7ABA" w:rsidP="00B13478">
          <w:pPr>
            <w:pStyle w:val="Kopfzeile"/>
            <w:rPr>
              <w:b/>
              <w:szCs w:val="20"/>
            </w:rPr>
          </w:pPr>
        </w:p>
      </w:tc>
    </w:tr>
  </w:tbl>
  <w:p w14:paraId="38910193" w14:textId="77777777" w:rsidR="00224A76" w:rsidRDefault="00224A7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C0D6D59"/>
    <w:multiLevelType w:val="hybridMultilevel"/>
    <w:tmpl w:val="8EAA785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6" w15:restartNumberingAfterBreak="0">
    <w:nsid w:val="45342BA4"/>
    <w:multiLevelType w:val="hybridMultilevel"/>
    <w:tmpl w:val="F618997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7" w15:restartNumberingAfterBreak="0">
    <w:nsid w:val="539C4C82"/>
    <w:multiLevelType w:val="hybridMultilevel"/>
    <w:tmpl w:val="C12C6290"/>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8" w15:restartNumberingAfterBreak="0">
    <w:nsid w:val="718A0203"/>
    <w:multiLevelType w:val="hybridMultilevel"/>
    <w:tmpl w:val="DBBA0946"/>
    <w:lvl w:ilvl="0" w:tplc="0938057C">
      <w:numFmt w:val="bullet"/>
      <w:lvlText w:val=""/>
      <w:lvlJc w:val="left"/>
      <w:pPr>
        <w:ind w:left="720" w:hanging="360"/>
      </w:pPr>
      <w:rPr>
        <w:rFonts w:ascii="Wingdings" w:eastAsia="Times New Roman" w:hAnsi="Wingdings"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71F212CE"/>
    <w:multiLevelType w:val="hybridMultilevel"/>
    <w:tmpl w:val="524A56A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10"/>
  </w:num>
  <w:num w:numId="2">
    <w:abstractNumId w:val="3"/>
  </w:num>
  <w:num w:numId="3">
    <w:abstractNumId w:val="5"/>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7"/>
  </w:num>
  <w:num w:numId="9">
    <w:abstractNumId w:val="9"/>
  </w:num>
  <w:num w:numId="10">
    <w:abstractNumId w:val="4"/>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EB1"/>
    <w:rsid w:val="00003EC0"/>
    <w:rsid w:val="000137FF"/>
    <w:rsid w:val="0001596E"/>
    <w:rsid w:val="000162F6"/>
    <w:rsid w:val="00031ACB"/>
    <w:rsid w:val="00033CEC"/>
    <w:rsid w:val="00044F6E"/>
    <w:rsid w:val="0005027D"/>
    <w:rsid w:val="00055C6A"/>
    <w:rsid w:val="00061CFF"/>
    <w:rsid w:val="00061D90"/>
    <w:rsid w:val="00071BA3"/>
    <w:rsid w:val="000726E5"/>
    <w:rsid w:val="00073F1C"/>
    <w:rsid w:val="000750AB"/>
    <w:rsid w:val="00076680"/>
    <w:rsid w:val="00077DE9"/>
    <w:rsid w:val="000804FB"/>
    <w:rsid w:val="00081FAE"/>
    <w:rsid w:val="00095674"/>
    <w:rsid w:val="000A1E13"/>
    <w:rsid w:val="000B1D01"/>
    <w:rsid w:val="000B38FF"/>
    <w:rsid w:val="000B529A"/>
    <w:rsid w:val="000D5380"/>
    <w:rsid w:val="000D6995"/>
    <w:rsid w:val="000D717C"/>
    <w:rsid w:val="000E2AB8"/>
    <w:rsid w:val="000E6F29"/>
    <w:rsid w:val="000F347D"/>
    <w:rsid w:val="00102456"/>
    <w:rsid w:val="00103EFB"/>
    <w:rsid w:val="00130BD7"/>
    <w:rsid w:val="00132506"/>
    <w:rsid w:val="00136DD5"/>
    <w:rsid w:val="001447A2"/>
    <w:rsid w:val="0017199C"/>
    <w:rsid w:val="00181F65"/>
    <w:rsid w:val="0018276C"/>
    <w:rsid w:val="00197A56"/>
    <w:rsid w:val="001A2D3A"/>
    <w:rsid w:val="001A4CC3"/>
    <w:rsid w:val="001B1D80"/>
    <w:rsid w:val="001D001F"/>
    <w:rsid w:val="001D092A"/>
    <w:rsid w:val="001D7836"/>
    <w:rsid w:val="001E1ED3"/>
    <w:rsid w:val="001E222F"/>
    <w:rsid w:val="001E2ED9"/>
    <w:rsid w:val="001E649A"/>
    <w:rsid w:val="001F13AA"/>
    <w:rsid w:val="00203327"/>
    <w:rsid w:val="002042BA"/>
    <w:rsid w:val="00211F5E"/>
    <w:rsid w:val="00224A76"/>
    <w:rsid w:val="0023062F"/>
    <w:rsid w:val="00232E99"/>
    <w:rsid w:val="00234A2E"/>
    <w:rsid w:val="002478E8"/>
    <w:rsid w:val="0025123D"/>
    <w:rsid w:val="00254746"/>
    <w:rsid w:val="00254D01"/>
    <w:rsid w:val="002562CF"/>
    <w:rsid w:val="002571B9"/>
    <w:rsid w:val="002625B5"/>
    <w:rsid w:val="00270E45"/>
    <w:rsid w:val="00284B39"/>
    <w:rsid w:val="0029405B"/>
    <w:rsid w:val="0029508B"/>
    <w:rsid w:val="002A3DD7"/>
    <w:rsid w:val="002A4A69"/>
    <w:rsid w:val="002B07F6"/>
    <w:rsid w:val="002C33C1"/>
    <w:rsid w:val="002C4535"/>
    <w:rsid w:val="002D09F0"/>
    <w:rsid w:val="002D441A"/>
    <w:rsid w:val="002D7ABA"/>
    <w:rsid w:val="002E2771"/>
    <w:rsid w:val="002E7FC5"/>
    <w:rsid w:val="002F3ABC"/>
    <w:rsid w:val="00302F8A"/>
    <w:rsid w:val="00305C29"/>
    <w:rsid w:val="003078E6"/>
    <w:rsid w:val="0030792B"/>
    <w:rsid w:val="003111DC"/>
    <w:rsid w:val="00317F9F"/>
    <w:rsid w:val="003231FF"/>
    <w:rsid w:val="0032771E"/>
    <w:rsid w:val="00330896"/>
    <w:rsid w:val="00332452"/>
    <w:rsid w:val="003344B1"/>
    <w:rsid w:val="003413E6"/>
    <w:rsid w:val="00344ED2"/>
    <w:rsid w:val="00356AAF"/>
    <w:rsid w:val="003620C0"/>
    <w:rsid w:val="00383820"/>
    <w:rsid w:val="003849CD"/>
    <w:rsid w:val="003A5651"/>
    <w:rsid w:val="003C1647"/>
    <w:rsid w:val="003C491F"/>
    <w:rsid w:val="003D1CAA"/>
    <w:rsid w:val="003D6691"/>
    <w:rsid w:val="003F6D48"/>
    <w:rsid w:val="003F73CC"/>
    <w:rsid w:val="00400DFC"/>
    <w:rsid w:val="004023A5"/>
    <w:rsid w:val="004050A0"/>
    <w:rsid w:val="004232C1"/>
    <w:rsid w:val="004302EC"/>
    <w:rsid w:val="00437F86"/>
    <w:rsid w:val="004506F6"/>
    <w:rsid w:val="00463499"/>
    <w:rsid w:val="00472843"/>
    <w:rsid w:val="00473CF2"/>
    <w:rsid w:val="0048271B"/>
    <w:rsid w:val="004879F5"/>
    <w:rsid w:val="004A0F20"/>
    <w:rsid w:val="004A1EDF"/>
    <w:rsid w:val="004A2517"/>
    <w:rsid w:val="004A25D2"/>
    <w:rsid w:val="004A2651"/>
    <w:rsid w:val="004A31C9"/>
    <w:rsid w:val="004A6DF4"/>
    <w:rsid w:val="004C5EA5"/>
    <w:rsid w:val="004D047F"/>
    <w:rsid w:val="004D4065"/>
    <w:rsid w:val="004E331C"/>
    <w:rsid w:val="004E7B0B"/>
    <w:rsid w:val="00522B86"/>
    <w:rsid w:val="00527D53"/>
    <w:rsid w:val="0053388C"/>
    <w:rsid w:val="00537EAA"/>
    <w:rsid w:val="00541E0B"/>
    <w:rsid w:val="00543C56"/>
    <w:rsid w:val="005478A4"/>
    <w:rsid w:val="00547AE5"/>
    <w:rsid w:val="00552B4A"/>
    <w:rsid w:val="00552D16"/>
    <w:rsid w:val="005558DD"/>
    <w:rsid w:val="00571BED"/>
    <w:rsid w:val="00575615"/>
    <w:rsid w:val="00585665"/>
    <w:rsid w:val="005906A3"/>
    <w:rsid w:val="00595087"/>
    <w:rsid w:val="005A185E"/>
    <w:rsid w:val="005A43D0"/>
    <w:rsid w:val="005B39B1"/>
    <w:rsid w:val="005B3FF4"/>
    <w:rsid w:val="005C2B15"/>
    <w:rsid w:val="005C3C32"/>
    <w:rsid w:val="005D18BA"/>
    <w:rsid w:val="005D3672"/>
    <w:rsid w:val="005D4FEC"/>
    <w:rsid w:val="005D56CA"/>
    <w:rsid w:val="005D637B"/>
    <w:rsid w:val="005D6F8C"/>
    <w:rsid w:val="005E026F"/>
    <w:rsid w:val="005E1668"/>
    <w:rsid w:val="005E1BDC"/>
    <w:rsid w:val="005E507C"/>
    <w:rsid w:val="005E7E34"/>
    <w:rsid w:val="005F476C"/>
    <w:rsid w:val="005F6189"/>
    <w:rsid w:val="006048DA"/>
    <w:rsid w:val="00607736"/>
    <w:rsid w:val="00610C7E"/>
    <w:rsid w:val="0061320F"/>
    <w:rsid w:val="0061471F"/>
    <w:rsid w:val="006232F5"/>
    <w:rsid w:val="0062371B"/>
    <w:rsid w:val="00640B53"/>
    <w:rsid w:val="00645BAB"/>
    <w:rsid w:val="00646AC7"/>
    <w:rsid w:val="00654434"/>
    <w:rsid w:val="0065732E"/>
    <w:rsid w:val="0066382C"/>
    <w:rsid w:val="006776D7"/>
    <w:rsid w:val="006816DF"/>
    <w:rsid w:val="00691678"/>
    <w:rsid w:val="006A353E"/>
    <w:rsid w:val="006B54FA"/>
    <w:rsid w:val="006E5287"/>
    <w:rsid w:val="006E5378"/>
    <w:rsid w:val="006E5BEC"/>
    <w:rsid w:val="006E6535"/>
    <w:rsid w:val="00703375"/>
    <w:rsid w:val="007041D3"/>
    <w:rsid w:val="00707E27"/>
    <w:rsid w:val="00720A21"/>
    <w:rsid w:val="00721351"/>
    <w:rsid w:val="00723587"/>
    <w:rsid w:val="00733F52"/>
    <w:rsid w:val="007412D2"/>
    <w:rsid w:val="00744CD2"/>
    <w:rsid w:val="00747914"/>
    <w:rsid w:val="00752960"/>
    <w:rsid w:val="007547A6"/>
    <w:rsid w:val="00773C52"/>
    <w:rsid w:val="00782E73"/>
    <w:rsid w:val="007845FD"/>
    <w:rsid w:val="007A3B80"/>
    <w:rsid w:val="007A5BAD"/>
    <w:rsid w:val="007B7FEF"/>
    <w:rsid w:val="007C19CA"/>
    <w:rsid w:val="007C41CE"/>
    <w:rsid w:val="007C7999"/>
    <w:rsid w:val="007D0B88"/>
    <w:rsid w:val="007E03C6"/>
    <w:rsid w:val="00805DBB"/>
    <w:rsid w:val="0081226B"/>
    <w:rsid w:val="00821E3E"/>
    <w:rsid w:val="00822FF3"/>
    <w:rsid w:val="00832748"/>
    <w:rsid w:val="008350A1"/>
    <w:rsid w:val="008474AF"/>
    <w:rsid w:val="00855611"/>
    <w:rsid w:val="0085730E"/>
    <w:rsid w:val="008604A4"/>
    <w:rsid w:val="00864981"/>
    <w:rsid w:val="00870959"/>
    <w:rsid w:val="00870E37"/>
    <w:rsid w:val="008838B6"/>
    <w:rsid w:val="00884142"/>
    <w:rsid w:val="008844C0"/>
    <w:rsid w:val="00890C23"/>
    <w:rsid w:val="008A69E7"/>
    <w:rsid w:val="008B3076"/>
    <w:rsid w:val="008C7AF9"/>
    <w:rsid w:val="008D28C6"/>
    <w:rsid w:val="008D2EEA"/>
    <w:rsid w:val="008D3028"/>
    <w:rsid w:val="008F78DC"/>
    <w:rsid w:val="00901B67"/>
    <w:rsid w:val="00903906"/>
    <w:rsid w:val="009051E4"/>
    <w:rsid w:val="00907D31"/>
    <w:rsid w:val="00914EB5"/>
    <w:rsid w:val="009231E1"/>
    <w:rsid w:val="00932EB4"/>
    <w:rsid w:val="0093447E"/>
    <w:rsid w:val="009448B5"/>
    <w:rsid w:val="0095733C"/>
    <w:rsid w:val="00963392"/>
    <w:rsid w:val="0096681C"/>
    <w:rsid w:val="0097374A"/>
    <w:rsid w:val="009805C5"/>
    <w:rsid w:val="00983DD3"/>
    <w:rsid w:val="009A4704"/>
    <w:rsid w:val="009A67CF"/>
    <w:rsid w:val="009B3A21"/>
    <w:rsid w:val="009D4DA0"/>
    <w:rsid w:val="009F1F0F"/>
    <w:rsid w:val="00A12554"/>
    <w:rsid w:val="00A170FB"/>
    <w:rsid w:val="00A22DD7"/>
    <w:rsid w:val="00A25829"/>
    <w:rsid w:val="00A27230"/>
    <w:rsid w:val="00A32F34"/>
    <w:rsid w:val="00A36FC3"/>
    <w:rsid w:val="00A45E75"/>
    <w:rsid w:val="00A52F98"/>
    <w:rsid w:val="00A67B85"/>
    <w:rsid w:val="00A7672D"/>
    <w:rsid w:val="00A81DBB"/>
    <w:rsid w:val="00A95C48"/>
    <w:rsid w:val="00A96AF3"/>
    <w:rsid w:val="00AA10AC"/>
    <w:rsid w:val="00AA201B"/>
    <w:rsid w:val="00AB7241"/>
    <w:rsid w:val="00AC05F6"/>
    <w:rsid w:val="00AD0E96"/>
    <w:rsid w:val="00AD2CF7"/>
    <w:rsid w:val="00AE439A"/>
    <w:rsid w:val="00AF00E5"/>
    <w:rsid w:val="00AF1B4F"/>
    <w:rsid w:val="00AF30B9"/>
    <w:rsid w:val="00AF4C66"/>
    <w:rsid w:val="00B13478"/>
    <w:rsid w:val="00B44260"/>
    <w:rsid w:val="00B60371"/>
    <w:rsid w:val="00B616AE"/>
    <w:rsid w:val="00B77DB9"/>
    <w:rsid w:val="00B922A1"/>
    <w:rsid w:val="00BC5FF5"/>
    <w:rsid w:val="00BC75DD"/>
    <w:rsid w:val="00BE1607"/>
    <w:rsid w:val="00BE577D"/>
    <w:rsid w:val="00BF2FED"/>
    <w:rsid w:val="00BF6976"/>
    <w:rsid w:val="00C1260C"/>
    <w:rsid w:val="00C127A6"/>
    <w:rsid w:val="00C16B97"/>
    <w:rsid w:val="00C24A31"/>
    <w:rsid w:val="00C24A33"/>
    <w:rsid w:val="00C36310"/>
    <w:rsid w:val="00C37389"/>
    <w:rsid w:val="00C60EB1"/>
    <w:rsid w:val="00C60F80"/>
    <w:rsid w:val="00C66873"/>
    <w:rsid w:val="00C7731B"/>
    <w:rsid w:val="00C802E5"/>
    <w:rsid w:val="00C85062"/>
    <w:rsid w:val="00C8744C"/>
    <w:rsid w:val="00C92B54"/>
    <w:rsid w:val="00C96C8F"/>
    <w:rsid w:val="00C96C9A"/>
    <w:rsid w:val="00CB1611"/>
    <w:rsid w:val="00CC069A"/>
    <w:rsid w:val="00CC1E7D"/>
    <w:rsid w:val="00CD0D13"/>
    <w:rsid w:val="00CD377D"/>
    <w:rsid w:val="00CF5AFD"/>
    <w:rsid w:val="00CF694A"/>
    <w:rsid w:val="00CF7A74"/>
    <w:rsid w:val="00D00EA8"/>
    <w:rsid w:val="00D0152F"/>
    <w:rsid w:val="00D035FB"/>
    <w:rsid w:val="00D060C6"/>
    <w:rsid w:val="00D07336"/>
    <w:rsid w:val="00D12501"/>
    <w:rsid w:val="00D13D74"/>
    <w:rsid w:val="00D35822"/>
    <w:rsid w:val="00D47FCB"/>
    <w:rsid w:val="00D57B2B"/>
    <w:rsid w:val="00D61902"/>
    <w:rsid w:val="00D6313C"/>
    <w:rsid w:val="00D65ED9"/>
    <w:rsid w:val="00D975AB"/>
    <w:rsid w:val="00DA087C"/>
    <w:rsid w:val="00DB68E7"/>
    <w:rsid w:val="00DC260E"/>
    <w:rsid w:val="00DC7770"/>
    <w:rsid w:val="00DE6800"/>
    <w:rsid w:val="00DF10EB"/>
    <w:rsid w:val="00E05192"/>
    <w:rsid w:val="00E07AE6"/>
    <w:rsid w:val="00E12B1F"/>
    <w:rsid w:val="00E1405F"/>
    <w:rsid w:val="00E2262E"/>
    <w:rsid w:val="00E22908"/>
    <w:rsid w:val="00E40B72"/>
    <w:rsid w:val="00E44D51"/>
    <w:rsid w:val="00E60160"/>
    <w:rsid w:val="00E64DBC"/>
    <w:rsid w:val="00E856D0"/>
    <w:rsid w:val="00E85781"/>
    <w:rsid w:val="00E978AF"/>
    <w:rsid w:val="00EA13D1"/>
    <w:rsid w:val="00EA1913"/>
    <w:rsid w:val="00EA3591"/>
    <w:rsid w:val="00EA4B7A"/>
    <w:rsid w:val="00EB0AE6"/>
    <w:rsid w:val="00EC25E1"/>
    <w:rsid w:val="00EC4A95"/>
    <w:rsid w:val="00EC5BC3"/>
    <w:rsid w:val="00EC7D07"/>
    <w:rsid w:val="00ED61AE"/>
    <w:rsid w:val="00EE2636"/>
    <w:rsid w:val="00EF7AC7"/>
    <w:rsid w:val="00F051ED"/>
    <w:rsid w:val="00F11FD5"/>
    <w:rsid w:val="00F158E8"/>
    <w:rsid w:val="00F20269"/>
    <w:rsid w:val="00F51B82"/>
    <w:rsid w:val="00F54A94"/>
    <w:rsid w:val="00F85EEC"/>
    <w:rsid w:val="00F969E1"/>
    <w:rsid w:val="00FB2A0D"/>
    <w:rsid w:val="00FC60AE"/>
    <w:rsid w:val="00FC7268"/>
    <w:rsid w:val="00FE02A4"/>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AB1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1E222F"/>
    <w:pPr>
      <w:spacing w:before="120" w:after="12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rsid w:val="0066382C"/>
    <w:pPr>
      <w:keepNext/>
      <w:keepLines/>
      <w:numPr>
        <w:ilvl w:val="2"/>
        <w:numId w:val="1"/>
      </w:numPr>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EF7AC7"/>
    <w:pPr>
      <w:numPr>
        <w:numId w:val="2"/>
      </w:numPr>
      <w:tabs>
        <w:tab w:val="left" w:pos="851"/>
      </w:tabs>
      <w:spacing w:before="60" w:after="60"/>
      <w:ind w:left="709" w:hanging="425"/>
    </w:pPr>
  </w:style>
  <w:style w:type="paragraph" w:customStyle="1" w:styleId="B-CHNummerierung">
    <w:name w:val="B-CH_Nummerierung"/>
    <w:basedOn w:val="B-CHAufzaehlung"/>
    <w:qFormat/>
    <w:rsid w:val="00EF7AC7"/>
    <w:pPr>
      <w:numPr>
        <w:numId w:val="3"/>
      </w:numPr>
      <w:ind w:left="709" w:hanging="425"/>
    </w:pPr>
  </w:style>
  <w:style w:type="paragraph" w:customStyle="1" w:styleId="B-CHUeberschrift1">
    <w:name w:val="B-CH_Ueberschrift_1"/>
    <w:basedOn w:val="berschrift1"/>
    <w:next w:val="Standard"/>
    <w:qFormat/>
    <w:rsid w:val="00EF7AC7"/>
    <w:pPr>
      <w:spacing w:before="360"/>
    </w:pPr>
    <w:rPr>
      <w:sz w:val="28"/>
    </w:rPr>
  </w:style>
  <w:style w:type="paragraph" w:customStyle="1" w:styleId="B-CHUeberschrift2">
    <w:name w:val="B-CH_Ueberschrift_2"/>
    <w:basedOn w:val="berschrift2"/>
    <w:next w:val="Standard"/>
    <w:qFormat/>
    <w:rsid w:val="00EF7AC7"/>
    <w:pPr>
      <w:spacing w:before="240" w:after="120"/>
    </w:pPr>
    <w:rPr>
      <w:sz w:val="24"/>
    </w:rPr>
  </w:style>
  <w:style w:type="paragraph" w:customStyle="1" w:styleId="B-CHUeberschrift3">
    <w:name w:val="B-CH_Ueberschrift_3"/>
    <w:basedOn w:val="berschrift3"/>
    <w:next w:val="Standard"/>
    <w:qFormat/>
    <w:rsid w:val="00EF7AC7"/>
    <w:pPr>
      <w:spacing w:before="240"/>
    </w:pPr>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Listenabsatz">
    <w:name w:val="List Paragraph"/>
    <w:basedOn w:val="Standard"/>
    <w:uiPriority w:val="34"/>
    <w:qFormat/>
    <w:rsid w:val="00932EB4"/>
    <w:pPr>
      <w:spacing w:before="0" w:after="200" w:line="276" w:lineRule="auto"/>
      <w:ind w:left="720"/>
      <w:contextualSpacing/>
    </w:pPr>
    <w:rPr>
      <w:rFonts w:asciiTheme="minorHAnsi" w:eastAsiaTheme="minorHAnsi" w:hAnsiTheme="minorHAnsi" w:cstheme="minorBidi"/>
      <w:sz w:val="22"/>
      <w:szCs w:val="22"/>
      <w:lang w:eastAsia="en-US"/>
    </w:rPr>
  </w:style>
  <w:style w:type="paragraph" w:styleId="Textkrper">
    <w:name w:val="Body Text"/>
    <w:basedOn w:val="Standard"/>
    <w:link w:val="TextkrperZchn"/>
    <w:rsid w:val="007412D2"/>
    <w:pPr>
      <w:spacing w:before="0" w:after="0"/>
    </w:pPr>
    <w:rPr>
      <w:rFonts w:cs="Times New Roman"/>
      <w:sz w:val="24"/>
      <w:szCs w:val="20"/>
    </w:rPr>
  </w:style>
  <w:style w:type="character" w:customStyle="1" w:styleId="TextkrperZchn">
    <w:name w:val="Textkörper Zchn"/>
    <w:basedOn w:val="Absatz-Standardschriftart"/>
    <w:link w:val="Textkrper"/>
    <w:rsid w:val="007412D2"/>
    <w:rPr>
      <w:rFonts w:eastAsia="Times New Roman" w:cs="Times New Roman"/>
      <w:szCs w:val="20"/>
      <w:lang w:val="de-CH" w:eastAsia="de-DE"/>
    </w:rPr>
  </w:style>
  <w:style w:type="character" w:styleId="Hyperlink">
    <w:name w:val="Hyperlink"/>
    <w:basedOn w:val="Absatz-Standardschriftart"/>
    <w:uiPriority w:val="99"/>
    <w:unhideWhenUsed/>
    <w:rsid w:val="00832748"/>
    <w:rPr>
      <w:color w:val="0000FF" w:themeColor="hyperlink"/>
      <w:u w:val="single"/>
    </w:rPr>
  </w:style>
  <w:style w:type="character" w:styleId="BesuchterLink">
    <w:name w:val="FollowedHyperlink"/>
    <w:basedOn w:val="Absatz-Standardschriftart"/>
    <w:uiPriority w:val="99"/>
    <w:semiHidden/>
    <w:unhideWhenUsed/>
    <w:rsid w:val="00C1260C"/>
    <w:rPr>
      <w:color w:val="800080" w:themeColor="followedHyperlink"/>
      <w:u w:val="single"/>
    </w:rPr>
  </w:style>
  <w:style w:type="character" w:styleId="Kommentarzeichen">
    <w:name w:val="annotation reference"/>
    <w:basedOn w:val="Absatz-Standardschriftart"/>
    <w:uiPriority w:val="99"/>
    <w:semiHidden/>
    <w:unhideWhenUsed/>
    <w:rsid w:val="005B3FF4"/>
    <w:rPr>
      <w:sz w:val="16"/>
      <w:szCs w:val="16"/>
    </w:rPr>
  </w:style>
  <w:style w:type="paragraph" w:styleId="Kommentartext">
    <w:name w:val="annotation text"/>
    <w:basedOn w:val="Standard"/>
    <w:link w:val="KommentartextZchn"/>
    <w:uiPriority w:val="99"/>
    <w:unhideWhenUsed/>
    <w:rsid w:val="005B3FF4"/>
    <w:rPr>
      <w:szCs w:val="20"/>
    </w:rPr>
  </w:style>
  <w:style w:type="character" w:customStyle="1" w:styleId="KommentartextZchn">
    <w:name w:val="Kommentartext Zchn"/>
    <w:basedOn w:val="Absatz-Standardschriftart"/>
    <w:link w:val="Kommentartext"/>
    <w:uiPriority w:val="99"/>
    <w:rsid w:val="005B3FF4"/>
    <w:rPr>
      <w:rFonts w:eastAsia="Times New Roman" w:cs="Arial"/>
      <w:sz w:val="20"/>
      <w:szCs w:val="20"/>
      <w:lang w:val="de-CH" w:eastAsia="de-DE"/>
    </w:rPr>
  </w:style>
  <w:style w:type="paragraph" w:styleId="Kommentarthema">
    <w:name w:val="annotation subject"/>
    <w:basedOn w:val="Kommentartext"/>
    <w:next w:val="Kommentartext"/>
    <w:link w:val="KommentarthemaZchn"/>
    <w:uiPriority w:val="99"/>
    <w:semiHidden/>
    <w:unhideWhenUsed/>
    <w:rsid w:val="005B3FF4"/>
    <w:rPr>
      <w:b/>
      <w:bCs/>
    </w:rPr>
  </w:style>
  <w:style w:type="character" w:customStyle="1" w:styleId="KommentarthemaZchn">
    <w:name w:val="Kommentarthema Zchn"/>
    <w:basedOn w:val="KommentartextZchn"/>
    <w:link w:val="Kommentarthema"/>
    <w:uiPriority w:val="99"/>
    <w:semiHidden/>
    <w:rsid w:val="005B3FF4"/>
    <w:rPr>
      <w:rFonts w:eastAsia="Times New Roman" w:cs="Arial"/>
      <w:b/>
      <w:bCs/>
      <w:sz w:val="20"/>
      <w:szCs w:val="20"/>
      <w:lang w:val="de-CH" w:eastAsia="de-DE"/>
    </w:rPr>
  </w:style>
  <w:style w:type="character" w:styleId="NichtaufgelsteErwhnung">
    <w:name w:val="Unresolved Mention"/>
    <w:basedOn w:val="Absatz-Standardschriftart"/>
    <w:uiPriority w:val="99"/>
    <w:semiHidden/>
    <w:unhideWhenUsed/>
    <w:rsid w:val="00DC7770"/>
    <w:rPr>
      <w:color w:val="605E5C"/>
      <w:shd w:val="clear" w:color="auto" w:fill="E1DFDD"/>
    </w:rPr>
  </w:style>
  <w:style w:type="paragraph" w:styleId="berarbeitung">
    <w:name w:val="Revision"/>
    <w:hidden/>
    <w:uiPriority w:val="99"/>
    <w:semiHidden/>
    <w:rsid w:val="00A67B85"/>
    <w:pPr>
      <w:spacing w:after="0"/>
      <w:ind w:left="0" w:firstLine="0"/>
    </w:pPr>
    <w:rPr>
      <w:rFonts w:eastAsia="Times New Roman" w:cs="Arial"/>
      <w:sz w:val="20"/>
      <w:szCs w:val="24"/>
      <w:lang w:val="de-CH" w:eastAsia="de-DE"/>
    </w:rPr>
  </w:style>
  <w:style w:type="character" w:customStyle="1" w:styleId="Formatvorlage1">
    <w:name w:val="Formatvorlage1"/>
    <w:basedOn w:val="Absatz-Standardschriftart"/>
    <w:uiPriority w:val="1"/>
    <w:rsid w:val="0029508B"/>
    <w:rPr>
      <w:rFonts w:ascii="Arial" w:hAnsi="Arial"/>
      <w:sz w:val="24"/>
    </w:rPr>
  </w:style>
  <w:style w:type="character" w:customStyle="1" w:styleId="Formatvorlage2">
    <w:name w:val="Formatvorlage2"/>
    <w:basedOn w:val="Absatz-Standardschriftart"/>
    <w:uiPriority w:val="1"/>
    <w:rsid w:val="0029508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87336">
      <w:bodyDiv w:val="1"/>
      <w:marLeft w:val="0"/>
      <w:marRight w:val="0"/>
      <w:marTop w:val="0"/>
      <w:marBottom w:val="0"/>
      <w:divBdr>
        <w:top w:val="none" w:sz="0" w:space="0" w:color="auto"/>
        <w:left w:val="none" w:sz="0" w:space="0" w:color="auto"/>
        <w:bottom w:val="none" w:sz="0" w:space="0" w:color="auto"/>
        <w:right w:val="none" w:sz="0" w:space="0" w:color="auto"/>
      </w:divBdr>
    </w:div>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747920856">
      <w:bodyDiv w:val="1"/>
      <w:marLeft w:val="0"/>
      <w:marRight w:val="0"/>
      <w:marTop w:val="0"/>
      <w:marBottom w:val="0"/>
      <w:divBdr>
        <w:top w:val="none" w:sz="0" w:space="0" w:color="auto"/>
        <w:left w:val="none" w:sz="0" w:space="0" w:color="auto"/>
        <w:bottom w:val="none" w:sz="0" w:space="0" w:color="auto"/>
        <w:right w:val="none" w:sz="0" w:space="0" w:color="auto"/>
      </w:divBdr>
    </w:div>
    <w:div w:id="1235579361">
      <w:bodyDiv w:val="1"/>
      <w:marLeft w:val="0"/>
      <w:marRight w:val="0"/>
      <w:marTop w:val="0"/>
      <w:marBottom w:val="0"/>
      <w:divBdr>
        <w:top w:val="none" w:sz="0" w:space="0" w:color="auto"/>
        <w:left w:val="none" w:sz="0" w:space="0" w:color="auto"/>
        <w:bottom w:val="none" w:sz="0" w:space="0" w:color="auto"/>
        <w:right w:val="none" w:sz="0" w:space="0" w:color="auto"/>
      </w:divBdr>
    </w:div>
    <w:div w:id="1386177360">
      <w:bodyDiv w:val="1"/>
      <w:marLeft w:val="0"/>
      <w:marRight w:val="0"/>
      <w:marTop w:val="0"/>
      <w:marBottom w:val="0"/>
      <w:divBdr>
        <w:top w:val="none" w:sz="0" w:space="0" w:color="auto"/>
        <w:left w:val="none" w:sz="0" w:space="0" w:color="auto"/>
        <w:bottom w:val="none" w:sz="0" w:space="0" w:color="auto"/>
        <w:right w:val="none" w:sz="0" w:space="0" w:color="auto"/>
      </w:divBdr>
    </w:div>
    <w:div w:id="1635600646">
      <w:bodyDiv w:val="1"/>
      <w:marLeft w:val="0"/>
      <w:marRight w:val="0"/>
      <w:marTop w:val="0"/>
      <w:marBottom w:val="0"/>
      <w:divBdr>
        <w:top w:val="none" w:sz="0" w:space="0" w:color="auto"/>
        <w:left w:val="none" w:sz="0" w:space="0" w:color="auto"/>
        <w:bottom w:val="none" w:sz="0" w:space="0" w:color="auto"/>
        <w:right w:val="none" w:sz="0" w:space="0" w:color="auto"/>
      </w:divBdr>
    </w:div>
    <w:div w:id="1674380152">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001BD-28C0-4007-B4A1-E6B17C1B5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FOR_Information_Consent_Quality_and_Research_F.dotx</Template>
  <TotalTime>0</TotalTime>
  <Pages>2</Pages>
  <Words>603</Words>
  <Characters>3805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srk</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Tabitha Bucher</dc:creator>
  <cp:lastModifiedBy>Tabitha Bucher</cp:lastModifiedBy>
  <cp:revision>16</cp:revision>
  <cp:lastPrinted>2018-11-30T10:07:00Z</cp:lastPrinted>
  <dcterms:created xsi:type="dcterms:W3CDTF">2026-01-27T10:15:00Z</dcterms:created>
  <dcterms:modified xsi:type="dcterms:W3CDTF">2026-02-17T08:41:00Z</dcterms:modified>
</cp:coreProperties>
</file>