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127E" w14:textId="77777777" w:rsidR="009D1B16" w:rsidRPr="009D1B16" w:rsidRDefault="009D1B16" w:rsidP="009D1B16">
      <w:pPr>
        <w:keepNext/>
        <w:tabs>
          <w:tab w:val="left" w:pos="5103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cs="Times New Roman"/>
          <w:b/>
          <w:sz w:val="28"/>
          <w:szCs w:val="20"/>
          <w:lang w:val="en-GB"/>
        </w:rPr>
      </w:pPr>
      <w:r w:rsidRPr="009D1B16">
        <w:rPr>
          <w:rFonts w:cs="Times New Roman"/>
          <w:b/>
          <w:sz w:val="28"/>
          <w:szCs w:val="20"/>
          <w:lang w:val="en-GB"/>
        </w:rPr>
        <w:t>DONOR INFECTIOUS DISEASE MARKERS</w:t>
      </w:r>
    </w:p>
    <w:p w14:paraId="421E6143" w14:textId="77777777" w:rsidR="009D1B16" w:rsidRPr="00BC2606" w:rsidRDefault="009D1B16" w:rsidP="00BC260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228619FD" w14:textId="77777777" w:rsidR="009D1B16" w:rsidRDefault="009D1B16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DONOR / PATIENT DATA</w:t>
      </w:r>
    </w:p>
    <w:tbl>
      <w:tblPr>
        <w:tblStyle w:val="Tabellenraster"/>
        <w:tblW w:w="9696" w:type="dxa"/>
        <w:tblInd w:w="-113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7"/>
        <w:gridCol w:w="4829"/>
      </w:tblGrid>
      <w:tr w:rsidR="00921DB0" w14:paraId="1103BE09" w14:textId="77777777" w:rsidTr="008C3DA0">
        <w:tc>
          <w:tcPr>
            <w:tcW w:w="9696" w:type="dxa"/>
            <w:gridSpan w:val="2"/>
          </w:tcPr>
          <w:p w14:paraId="0D9FBFCD" w14:textId="77777777" w:rsidR="00921DB0" w:rsidRDefault="00921DB0" w:rsidP="00924FDF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22"/>
                <w:szCs w:val="20"/>
                <w:lang w:val="en-GB"/>
              </w:rPr>
              <w:t xml:space="preserve">GRID / RELATED-ID: </w: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bookmarkEnd w:id="0"/>
          <w:p w14:paraId="448DDA7D" w14:textId="77777777" w:rsidR="00921DB0" w:rsidRDefault="00921DB0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</w:tr>
      <w:tr w:rsidR="000879A5" w14:paraId="624D3F8F" w14:textId="77777777" w:rsidTr="00921DB0">
        <w:tc>
          <w:tcPr>
            <w:tcW w:w="4867" w:type="dxa"/>
          </w:tcPr>
          <w:p w14:paraId="579E23D4" w14:textId="77777777" w:rsidR="005F38D3" w:rsidRDefault="005F38D3" w:rsidP="005F38D3">
            <w:r>
              <w:fldChar w:fldCharType="begin"/>
            </w:r>
            <w:r>
              <w:instrText>DISPLAYBARCODE "</w:instrText>
            </w:r>
            <w:r>
              <w:fldChar w:fldCharType="begin">
                <w:ffData>
                  <w:name w:val="BARCODE1"/>
                  <w:enabled/>
                  <w:calcOnExit w:val="0"/>
                  <w:textInput/>
                </w:ffData>
              </w:fldChar>
            </w:r>
            <w:bookmarkStart w:id="1" w:name="BARCODE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fldChar w:fldCharType="end"/>
            </w:r>
            <w:bookmarkEnd w:id="1"/>
            <w:r>
              <w:instrText xml:space="preserve">" CODE128 \T \H 1000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8D15D92" w14:textId="77777777" w:rsidR="000879A5" w:rsidRDefault="000879A5" w:rsidP="000879A5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4829" w:type="dxa"/>
          </w:tcPr>
          <w:p w14:paraId="42FF96E9" w14:textId="77777777" w:rsidR="000879A5" w:rsidRDefault="000879A5" w:rsidP="000879A5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2"/>
                <w:lang w:val="en-GB"/>
              </w:rPr>
              <w:t xml:space="preserve">Recipient ID: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</w:tc>
      </w:tr>
      <w:tr w:rsidR="000879A5" w14:paraId="3934301D" w14:textId="77777777" w:rsidTr="00921DB0">
        <w:tc>
          <w:tcPr>
            <w:tcW w:w="4867" w:type="dxa"/>
          </w:tcPr>
          <w:p w14:paraId="488C45C3" w14:textId="77777777" w:rsidR="000879A5" w:rsidRDefault="000879A5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4829" w:type="dxa"/>
          </w:tcPr>
          <w:p w14:paraId="485D2A7F" w14:textId="77777777" w:rsidR="000879A5" w:rsidRDefault="000879A5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</w:tr>
      <w:tr w:rsidR="000879A5" w:rsidRPr="008E130E" w14:paraId="5BAF324B" w14:textId="77777777" w:rsidTr="00921DB0">
        <w:tc>
          <w:tcPr>
            <w:tcW w:w="4867" w:type="dxa"/>
          </w:tcPr>
          <w:p w14:paraId="2226AA8B" w14:textId="77777777" w:rsidR="000879A5" w:rsidRDefault="000879A5" w:rsidP="000879A5">
            <w:pPr>
              <w:tabs>
                <w:tab w:val="left" w:pos="2552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2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0"/>
                <w:lang w:val="en-GB"/>
              </w:rPr>
              <w:t>Blood Collection Date:</w:t>
            </w:r>
            <w:r>
              <w:rPr>
                <w:rFonts w:cs="Times New Roman"/>
                <w:sz w:val="22"/>
                <w:szCs w:val="20"/>
                <w:lang w:val="en-GB"/>
              </w:rPr>
              <w:tab/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p w14:paraId="40696073" w14:textId="77777777" w:rsidR="000879A5" w:rsidRDefault="000879A5" w:rsidP="009D1B16">
            <w:pPr>
              <w:tabs>
                <w:tab w:val="left" w:pos="2580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22"/>
                <w:szCs w:val="20"/>
                <w:lang w:val="en-GB"/>
              </w:rPr>
              <w:tab/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(dd/mm/</w:t>
            </w:r>
            <w:proofErr w:type="spellStart"/>
            <w:r w:rsidRPr="00AF377C">
              <w:rPr>
                <w:rFonts w:cs="Times New Roman"/>
                <w:sz w:val="12"/>
                <w:szCs w:val="12"/>
                <w:lang w:val="en-GB"/>
              </w:rPr>
              <w:t>yy</w:t>
            </w:r>
            <w:r>
              <w:rPr>
                <w:rFonts w:cs="Times New Roman"/>
                <w:sz w:val="12"/>
                <w:szCs w:val="12"/>
                <w:lang w:val="en-GB"/>
              </w:rPr>
              <w:t>yy</w:t>
            </w:r>
            <w:proofErr w:type="spellEnd"/>
            <w:r w:rsidRPr="00AF377C">
              <w:rPr>
                <w:rFonts w:cs="Times New Roman"/>
                <w:sz w:val="12"/>
                <w:szCs w:val="12"/>
                <w:lang w:val="en-GB"/>
              </w:rPr>
              <w:t>)</w:t>
            </w:r>
          </w:p>
        </w:tc>
        <w:tc>
          <w:tcPr>
            <w:tcW w:w="4829" w:type="dxa"/>
          </w:tcPr>
          <w:p w14:paraId="25A60055" w14:textId="77777777" w:rsidR="000879A5" w:rsidRDefault="000879A5" w:rsidP="000879A5">
            <w:pPr>
              <w:tabs>
                <w:tab w:val="left" w:pos="1571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2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2"/>
                <w:lang w:val="en-GB"/>
              </w:rPr>
              <w:t>Date of tests:</w:t>
            </w:r>
            <w:r>
              <w:rPr>
                <w:rFonts w:cs="Times New Roman"/>
                <w:sz w:val="22"/>
                <w:szCs w:val="22"/>
                <w:lang w:val="en-GB"/>
              </w:rPr>
              <w:tab/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p w14:paraId="6C678D93" w14:textId="77777777" w:rsidR="000879A5" w:rsidRDefault="000879A5" w:rsidP="000879A5">
            <w:pPr>
              <w:tabs>
                <w:tab w:val="left" w:pos="170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12"/>
                <w:szCs w:val="12"/>
                <w:lang w:val="en-GB"/>
              </w:rPr>
              <w:tab/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(dd/mm/</w:t>
            </w:r>
            <w:proofErr w:type="spellStart"/>
            <w:r w:rsidRPr="00AF377C">
              <w:rPr>
                <w:rFonts w:cs="Times New Roman"/>
                <w:sz w:val="12"/>
                <w:szCs w:val="12"/>
                <w:lang w:val="en-GB"/>
              </w:rPr>
              <w:t>yy</w:t>
            </w:r>
            <w:r>
              <w:rPr>
                <w:rFonts w:cs="Times New Roman"/>
                <w:sz w:val="12"/>
                <w:szCs w:val="12"/>
                <w:lang w:val="en-GB"/>
              </w:rPr>
              <w:t>yy</w:t>
            </w:r>
            <w:proofErr w:type="spellEnd"/>
            <w:r w:rsidRPr="00AF377C">
              <w:rPr>
                <w:rFonts w:cs="Times New Roman"/>
                <w:sz w:val="12"/>
                <w:szCs w:val="12"/>
                <w:lang w:val="en-GB"/>
              </w:rPr>
              <w:t>)</w:t>
            </w:r>
          </w:p>
        </w:tc>
      </w:tr>
    </w:tbl>
    <w:p w14:paraId="6B2944AE" w14:textId="77777777" w:rsidR="000879A5" w:rsidRPr="00854E69" w:rsidRDefault="000879A5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8"/>
          <w:szCs w:val="8"/>
          <w:lang w:val="en-GB"/>
        </w:rPr>
      </w:pPr>
    </w:p>
    <w:p w14:paraId="293CB475" w14:textId="77777777" w:rsidR="009D1B16" w:rsidRPr="009D1B16" w:rsidRDefault="009D1B16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DONOR HISTORY:</w:t>
      </w:r>
    </w:p>
    <w:p w14:paraId="18E3C00D" w14:textId="77777777" w:rsidR="009D1B16" w:rsidRPr="00E020B0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744B7A80" w14:textId="77777777" w:rsidR="009D1B16" w:rsidRPr="009D1B16" w:rsidRDefault="009D1B16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leader="dot" w:pos="1843"/>
          <w:tab w:val="left" w:leader="dot" w:pos="2977"/>
          <w:tab w:val="left" w:leader="dot" w:pos="5103"/>
          <w:tab w:val="left" w:leader="dot" w:pos="6804"/>
          <w:tab w:val="left" w:leader="dot" w:pos="9072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DOB:</w:t>
      </w:r>
      <w:r w:rsidR="0081632F" w:rsidRPr="0081632F">
        <w:rPr>
          <w:rFonts w:cs="Times New Roman"/>
          <w:b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Sex: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Blood group: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Rhesus: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C02F70">
        <w:rPr>
          <w:rFonts w:cs="Times New Roman"/>
          <w:sz w:val="22"/>
          <w:szCs w:val="20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 xml:space="preserve"> Donor weight: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426F73">
        <w:rPr>
          <w:rFonts w:cs="Times New Roman"/>
          <w:sz w:val="22"/>
          <w:szCs w:val="20"/>
          <w:lang w:val="en-GB"/>
        </w:rPr>
        <w:t>......</w:t>
      </w:r>
      <w:r w:rsidRPr="009D1B16">
        <w:rPr>
          <w:rFonts w:cs="Times New Roman"/>
          <w:sz w:val="22"/>
          <w:szCs w:val="20"/>
          <w:lang w:val="en-GB"/>
        </w:rPr>
        <w:t>kg</w:t>
      </w:r>
    </w:p>
    <w:p w14:paraId="0EA78128" w14:textId="77777777" w:rsidR="009D1B16" w:rsidRPr="00E020B0" w:rsidRDefault="00E020B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851"/>
          <w:tab w:val="left" w:pos="2268"/>
          <w:tab w:val="left" w:pos="3402"/>
          <w:tab w:val="left" w:pos="5670"/>
          <w:tab w:val="left" w:pos="7371"/>
          <w:tab w:val="left" w:pos="9639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  <w:r w:rsidR="00422967" w:rsidRPr="00422967">
        <w:rPr>
          <w:rFonts w:cs="Times New Roman"/>
          <w:sz w:val="12"/>
          <w:szCs w:val="12"/>
          <w:lang w:val="en-GB"/>
        </w:rPr>
        <w:t>(</w:t>
      </w:r>
      <w:r w:rsidR="009D1B16" w:rsidRPr="00E020B0">
        <w:rPr>
          <w:rFonts w:cs="Times New Roman"/>
          <w:sz w:val="12"/>
          <w:szCs w:val="12"/>
          <w:lang w:val="en-GB"/>
        </w:rPr>
        <w:t>dd/mm/</w:t>
      </w:r>
      <w:proofErr w:type="spellStart"/>
      <w:r w:rsidR="009D1B16" w:rsidRPr="00E020B0">
        <w:rPr>
          <w:rFonts w:cs="Times New Roman"/>
          <w:sz w:val="12"/>
          <w:szCs w:val="12"/>
          <w:lang w:val="en-GB"/>
        </w:rPr>
        <w:t>yyyy</w:t>
      </w:r>
      <w:proofErr w:type="spellEnd"/>
      <w:r w:rsidR="00422967">
        <w:rPr>
          <w:rFonts w:cs="Times New Roman"/>
          <w:sz w:val="12"/>
          <w:szCs w:val="12"/>
          <w:lang w:val="en-GB"/>
        </w:rPr>
        <w:t>)</w:t>
      </w:r>
    </w:p>
    <w:p w14:paraId="4B128A5C" w14:textId="77777777" w:rsidR="009D1B16" w:rsidRPr="00E020B0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2268"/>
          <w:tab w:val="left" w:pos="3402"/>
          <w:tab w:val="left" w:pos="5670"/>
          <w:tab w:val="left" w:pos="7371"/>
          <w:tab w:val="left" w:pos="9639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77541975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How many homologous blood transfusions,</w:t>
      </w:r>
      <w:r w:rsidRPr="009D1B16">
        <w:rPr>
          <w:rFonts w:cs="Times New Roman"/>
          <w:sz w:val="22"/>
          <w:szCs w:val="20"/>
          <w:lang w:val="en-GB"/>
        </w:rPr>
        <w:tab/>
      </w:r>
      <w:proofErr w:type="gramStart"/>
      <w:r w:rsidRPr="009D1B16">
        <w:rPr>
          <w:rFonts w:cs="Times New Roman"/>
          <w:sz w:val="22"/>
          <w:szCs w:val="20"/>
          <w:lang w:val="en-GB"/>
        </w:rPr>
        <w:t>How</w:t>
      </w:r>
      <w:proofErr w:type="gramEnd"/>
      <w:r w:rsidRPr="009D1B16">
        <w:rPr>
          <w:rFonts w:cs="Times New Roman"/>
          <w:sz w:val="22"/>
          <w:szCs w:val="20"/>
          <w:lang w:val="en-GB"/>
        </w:rPr>
        <w:t xml:space="preserve"> many pregnancies had the donor?</w:t>
      </w:r>
    </w:p>
    <w:p w14:paraId="7061868D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including whole blood, packed red blood</w:t>
      </w:r>
      <w:r w:rsidRPr="009D1B16">
        <w:rPr>
          <w:rFonts w:cs="Times New Roman"/>
          <w:sz w:val="22"/>
          <w:szCs w:val="20"/>
          <w:lang w:val="en-GB"/>
        </w:rPr>
        <w:tab/>
        <w:t>(male = 0)</w:t>
      </w:r>
    </w:p>
    <w:p w14:paraId="6873C289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cells or platelets </w:t>
      </w:r>
      <w:r w:rsidR="00BC2606">
        <w:rPr>
          <w:rFonts w:cs="Times New Roman"/>
          <w:sz w:val="22"/>
          <w:szCs w:val="20"/>
          <w:lang w:val="en-GB"/>
        </w:rPr>
        <w:t>has</w:t>
      </w:r>
      <w:r w:rsidR="00BC2606" w:rsidRPr="009D1B16">
        <w:rPr>
          <w:rFonts w:cs="Times New Roman"/>
          <w:sz w:val="22"/>
          <w:szCs w:val="20"/>
          <w:lang w:val="en-GB"/>
        </w:rPr>
        <w:t xml:space="preserve"> </w:t>
      </w:r>
      <w:r w:rsidRPr="009D1B16">
        <w:rPr>
          <w:rFonts w:cs="Times New Roman"/>
          <w:sz w:val="22"/>
          <w:szCs w:val="20"/>
          <w:lang w:val="en-GB"/>
        </w:rPr>
        <w:t>the donor ever received?</w:t>
      </w:r>
      <w:r w:rsidRPr="009D1B16">
        <w:rPr>
          <w:rFonts w:cs="Times New Roman"/>
          <w:sz w:val="22"/>
          <w:szCs w:val="20"/>
          <w:lang w:val="en-GB"/>
        </w:rPr>
        <w:tab/>
      </w:r>
    </w:p>
    <w:p w14:paraId="3BFAF097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20"/>
          <w:lang w:val="en-GB"/>
        </w:rPr>
      </w:pPr>
    </w:p>
    <w:p w14:paraId="24EC9D22" w14:textId="77777777" w:rsidR="00F51E30" w:rsidRPr="00F33EA9" w:rsidRDefault="009D1B16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67"/>
          <w:tab w:val="left" w:leader="dot" w:pos="2410"/>
          <w:tab w:val="left" w:pos="5103"/>
          <w:tab w:val="left" w:leader="dot" w:pos="7513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Number: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BC2606">
        <w:rPr>
          <w:rFonts w:cs="Times New Roman"/>
          <w:sz w:val="22"/>
          <w:szCs w:val="20"/>
          <w:lang w:val="en-GB"/>
        </w:rPr>
        <w:tab/>
      </w:r>
      <w:r>
        <w:rPr>
          <w:rFonts w:cs="Times New Roman"/>
          <w:sz w:val="22"/>
          <w:szCs w:val="20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 xml:space="preserve">Number: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>
        <w:rPr>
          <w:rFonts w:cs="Times New Roman"/>
          <w:sz w:val="22"/>
          <w:szCs w:val="20"/>
          <w:lang w:val="en-GB"/>
        </w:rPr>
        <w:tab/>
      </w:r>
    </w:p>
    <w:p w14:paraId="2454F7BF" w14:textId="77777777" w:rsidR="00BC2606" w:rsidRPr="00BC2606" w:rsidRDefault="00BC2606" w:rsidP="00BC260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6AB11E6B" w14:textId="77777777" w:rsidR="009D1B16" w:rsidRPr="009D1B16" w:rsidRDefault="009D1B16" w:rsidP="009D1B16">
      <w:pPr>
        <w:tabs>
          <w:tab w:val="left" w:pos="538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</w:t>
      </w:r>
      <w:r w:rsidR="00BC2606">
        <w:rPr>
          <w:rFonts w:cs="Times New Roman"/>
          <w:b/>
          <w:sz w:val="24"/>
          <w:szCs w:val="20"/>
          <w:lang w:val="en-GB"/>
        </w:rPr>
        <w:t>NOR INFECTIOUS DISEASE MARKERS:</w:t>
      </w:r>
    </w:p>
    <w:p w14:paraId="27E8EC61" w14:textId="77777777" w:rsidR="009D1B16" w:rsidRPr="009D1B16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HBsAg (hepatitis B surface antigen)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bookmarkStart w:id="2" w:name="Kontrollkästchen1"/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bookmarkEnd w:id="2"/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2DC1023B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HBV NAT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607F65BA" w14:textId="77777777" w:rsidR="00C655DB" w:rsidRPr="0028758D" w:rsidRDefault="00C655DB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C655DB">
        <w:rPr>
          <w:rFonts w:cs="Times New Roman"/>
          <w:sz w:val="22"/>
          <w:szCs w:val="32"/>
          <w:lang w:val="en-US"/>
        </w:rPr>
        <w:t>Anti-HBc</w:t>
      </w:r>
      <w:r w:rsidRPr="00C655DB">
        <w:rPr>
          <w:rFonts w:cs="Times New Roman"/>
          <w:sz w:val="22"/>
          <w:szCs w:val="32"/>
          <w:lang w:val="en-US"/>
        </w:rPr>
        <w:tab/>
        <w:t>positive</w:t>
      </w:r>
      <w:r w:rsidRPr="00C655DB">
        <w:rPr>
          <w:rFonts w:cs="Times New Roman"/>
          <w:sz w:val="22"/>
          <w:szCs w:val="32"/>
          <w:lang w:val="en-US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C655DB">
        <w:rPr>
          <w:rFonts w:cs="Times New Roman"/>
          <w:sz w:val="22"/>
          <w:szCs w:val="32"/>
          <w:lang w:val="en-US"/>
        </w:rPr>
        <w:tab/>
        <w:t>negative</w:t>
      </w:r>
      <w:r w:rsidRPr="00C655DB">
        <w:rPr>
          <w:rFonts w:cs="Times New Roman"/>
          <w:sz w:val="22"/>
          <w:szCs w:val="32"/>
          <w:lang w:val="en-US"/>
        </w:rPr>
        <w:tab/>
      </w:r>
      <w:r w:rsidR="0028758D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758D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28758D" w:rsidRPr="0028758D">
        <w:rPr>
          <w:rFonts w:cs="Times New Roman"/>
          <w:b/>
          <w:sz w:val="24"/>
          <w:lang w:val="de-DE"/>
        </w:rPr>
        <w:fldChar w:fldCharType="end"/>
      </w:r>
    </w:p>
    <w:p w14:paraId="126E77AD" w14:textId="77777777" w:rsidR="00C655DB" w:rsidRPr="0028758D" w:rsidRDefault="00C655DB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2835"/>
          <w:tab w:val="left" w:leader="dot" w:pos="4820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>
        <w:rPr>
          <w:rFonts w:cs="Times New Roman"/>
          <w:sz w:val="22"/>
          <w:szCs w:val="22"/>
          <w:lang w:val="en-GB"/>
        </w:rPr>
        <w:t>Anti</w:t>
      </w:r>
      <w:r w:rsidR="00BC2606">
        <w:rPr>
          <w:rFonts w:cs="Times New Roman"/>
          <w:sz w:val="22"/>
          <w:szCs w:val="22"/>
          <w:lang w:val="en-GB"/>
        </w:rPr>
        <w:t>-HBs</w:t>
      </w:r>
      <w:r w:rsidR="00BC2606">
        <w:rPr>
          <w:rFonts w:cs="Times New Roman"/>
          <w:sz w:val="22"/>
          <w:szCs w:val="22"/>
          <w:lang w:val="en-GB"/>
        </w:rPr>
        <w:tab/>
      </w:r>
      <w:r w:rsidR="00422967">
        <w:rPr>
          <w:rFonts w:cs="Times New Roman"/>
          <w:sz w:val="22"/>
          <w:szCs w:val="22"/>
          <w:lang w:val="en-GB"/>
        </w:rPr>
        <w:t xml:space="preserve">titre: </w:t>
      </w:r>
      <w:r w:rsidR="00FD2999">
        <w:rPr>
          <w:rFonts w:cs="Times New Roman"/>
          <w:sz w:val="22"/>
          <w:szCs w:val="22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 w:rsidR="00FD2999">
        <w:rPr>
          <w:rFonts w:cs="Times New Roman"/>
          <w:sz w:val="22"/>
          <w:szCs w:val="22"/>
          <w:lang w:val="en-GB"/>
        </w:rPr>
        <w:instrText xml:space="preserve"> FORMTEXT </w:instrText>
      </w:r>
      <w:r w:rsidR="00FD2999">
        <w:rPr>
          <w:rFonts w:cs="Times New Roman"/>
          <w:sz w:val="22"/>
          <w:szCs w:val="22"/>
          <w:lang w:val="en-GB"/>
        </w:rPr>
      </w:r>
      <w:r w:rsidR="00FD2999">
        <w:rPr>
          <w:rFonts w:cs="Times New Roman"/>
          <w:sz w:val="22"/>
          <w:szCs w:val="22"/>
          <w:lang w:val="en-GB"/>
        </w:rPr>
        <w:fldChar w:fldCharType="separate"/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sz w:val="22"/>
          <w:szCs w:val="22"/>
          <w:lang w:val="en-GB"/>
        </w:rPr>
        <w:fldChar w:fldCharType="end"/>
      </w:r>
      <w:bookmarkEnd w:id="3"/>
      <w:r w:rsidR="00422967">
        <w:rPr>
          <w:rFonts w:cs="Times New Roman"/>
          <w:sz w:val="22"/>
          <w:szCs w:val="22"/>
          <w:lang w:val="en-GB"/>
        </w:rPr>
        <w:tab/>
      </w:r>
      <w:r>
        <w:rPr>
          <w:rFonts w:cs="Times New Roman"/>
          <w:sz w:val="22"/>
          <w:szCs w:val="22"/>
          <w:lang w:val="en-GB"/>
        </w:rPr>
        <w:tab/>
        <w:t>positive</w:t>
      </w:r>
      <w:r>
        <w:rPr>
          <w:rFonts w:cs="Times New Roman"/>
          <w:sz w:val="22"/>
          <w:szCs w:val="22"/>
          <w:lang w:val="en-GB"/>
        </w:rPr>
        <w:tab/>
      </w:r>
      <w:r w:rsidR="00854E6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4E69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854E69" w:rsidRPr="00854E69">
        <w:rPr>
          <w:rFonts w:cs="Times New Roman"/>
          <w:b/>
          <w:sz w:val="24"/>
          <w:lang w:val="de-DE"/>
        </w:rPr>
        <w:fldChar w:fldCharType="end"/>
      </w:r>
      <w:r w:rsidRPr="002066B0">
        <w:rPr>
          <w:rFonts w:cs="Times New Roman"/>
          <w:b/>
          <w:sz w:val="32"/>
          <w:szCs w:val="32"/>
          <w:lang w:val="en-US"/>
        </w:rPr>
        <w:tab/>
      </w:r>
      <w:r w:rsidRPr="002066B0">
        <w:rPr>
          <w:rFonts w:cs="Times New Roman"/>
          <w:sz w:val="22"/>
          <w:szCs w:val="32"/>
          <w:lang w:val="en-US"/>
        </w:rPr>
        <w:t>negative</w:t>
      </w:r>
      <w:r w:rsidRPr="002066B0">
        <w:rPr>
          <w:rFonts w:cs="Times New Roman"/>
          <w:sz w:val="22"/>
          <w:szCs w:val="32"/>
          <w:lang w:val="en-US"/>
        </w:rPr>
        <w:tab/>
      </w:r>
      <w:r w:rsidR="0028758D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758D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28758D" w:rsidRPr="0028758D">
        <w:rPr>
          <w:rFonts w:cs="Times New Roman"/>
          <w:b/>
          <w:sz w:val="24"/>
          <w:lang w:val="de-DE"/>
        </w:rPr>
        <w:fldChar w:fldCharType="end"/>
      </w:r>
    </w:p>
    <w:p w14:paraId="32F1D8E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Anti-HCV (antibody to hepatitis C virus)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854E6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4E69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854E69"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31BD4F7" w14:textId="77777777" w:rsidR="00F33EA9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HCV NAT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F33EA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3EA9"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F33EA9"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F33EA9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3EA9"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F33EA9" w:rsidRPr="0028758D">
        <w:rPr>
          <w:rFonts w:cs="Times New Roman"/>
          <w:b/>
          <w:sz w:val="24"/>
          <w:lang w:val="de-DE"/>
        </w:rPr>
        <w:fldChar w:fldCharType="end"/>
      </w:r>
    </w:p>
    <w:p w14:paraId="5DC5CB8A" w14:textId="77777777" w:rsidR="00F33EA9" w:rsidRPr="0028758D" w:rsidRDefault="00F33EA9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GB"/>
        </w:rPr>
      </w:pPr>
      <w:r>
        <w:rPr>
          <w:rFonts w:cs="Times New Roman"/>
          <w:sz w:val="22"/>
          <w:szCs w:val="20"/>
          <w:lang w:val="en-GB"/>
        </w:rPr>
        <w:t>HEV NAT</w:t>
      </w:r>
      <w:r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F33EA9">
        <w:rPr>
          <w:rFonts w:cs="Times New Roman"/>
          <w:b/>
          <w:sz w:val="32"/>
          <w:szCs w:val="32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81E55B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</w:t>
      </w:r>
      <w:proofErr w:type="spellStart"/>
      <w:proofErr w:type="gramStart"/>
      <w:r w:rsidRPr="009D1B16">
        <w:rPr>
          <w:rFonts w:cs="Times New Roman"/>
          <w:sz w:val="22"/>
          <w:szCs w:val="20"/>
          <w:lang w:val="en-GB"/>
        </w:rPr>
        <w:t>T.Pallidum</w:t>
      </w:r>
      <w:proofErr w:type="spellEnd"/>
      <w:proofErr w:type="gramEnd"/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ECBEDA8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Anti-CMV</w:t>
      </w:r>
      <w:r w:rsidR="00F51E30">
        <w:rPr>
          <w:rFonts w:cs="Times New Roman"/>
          <w:sz w:val="22"/>
          <w:szCs w:val="20"/>
          <w:lang w:val="en-GB"/>
        </w:rPr>
        <w:tab/>
        <w:t>Total</w:t>
      </w:r>
      <w:r w:rsidR="00F51E30">
        <w:rPr>
          <w:rFonts w:cs="Times New Roman"/>
          <w:sz w:val="22"/>
          <w:szCs w:val="20"/>
          <w:lang w:val="en-GB"/>
        </w:rPr>
        <w:tab/>
        <w:t>not done</w:t>
      </w:r>
      <w:r w:rsidR="00F51E30">
        <w:rPr>
          <w:rFonts w:cs="Times New Roman"/>
          <w:sz w:val="22"/>
          <w:szCs w:val="20"/>
          <w:lang w:val="en-GB"/>
        </w:rPr>
        <w:tab/>
      </w:r>
      <w:r w:rsidR="00F51E30"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51E30"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="00F51E30"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40691023" w14:textId="77777777" w:rsidR="00F51E30" w:rsidRPr="0028758D" w:rsidRDefault="00F51E3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0771AC">
        <w:rPr>
          <w:rFonts w:cs="Times New Roman"/>
          <w:b/>
          <w:sz w:val="32"/>
          <w:szCs w:val="32"/>
          <w:lang w:val="en-US"/>
        </w:rPr>
        <w:tab/>
      </w:r>
      <w:r w:rsidRPr="00F51E30">
        <w:rPr>
          <w:rFonts w:cs="Times New Roman"/>
          <w:sz w:val="22"/>
          <w:szCs w:val="22"/>
          <w:lang w:val="en-US"/>
        </w:rPr>
        <w:t>Ig</w:t>
      </w:r>
      <w:r w:rsidR="008F0C57">
        <w:rPr>
          <w:rFonts w:cs="Times New Roman"/>
          <w:sz w:val="22"/>
          <w:szCs w:val="22"/>
          <w:lang w:val="en-US"/>
        </w:rPr>
        <w:t>G</w:t>
      </w:r>
      <w:r w:rsidRPr="00F51E30">
        <w:rPr>
          <w:rFonts w:cs="Times New Roman"/>
          <w:sz w:val="22"/>
          <w:szCs w:val="22"/>
          <w:lang w:val="en-US"/>
        </w:rPr>
        <w:tab/>
        <w:t>not done</w:t>
      </w:r>
      <w:r w:rsidRPr="00F51E30">
        <w:rPr>
          <w:rFonts w:cs="Times New Roman"/>
          <w:sz w:val="22"/>
          <w:szCs w:val="22"/>
          <w:lang w:val="en-US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F51E30">
        <w:rPr>
          <w:rFonts w:cs="Times New Roman"/>
          <w:b/>
          <w:sz w:val="32"/>
          <w:szCs w:val="32"/>
          <w:lang w:val="en-US"/>
        </w:rPr>
        <w:tab/>
      </w:r>
      <w:r w:rsidRPr="009D1B16">
        <w:rPr>
          <w:rFonts w:cs="Times New Roman"/>
          <w:sz w:val="22"/>
          <w:szCs w:val="20"/>
          <w:lang w:val="en-GB"/>
        </w:rPr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199CDAD8" w14:textId="77777777" w:rsidR="00F51E30" w:rsidRPr="0028758D" w:rsidRDefault="00F51E3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0771AC">
        <w:rPr>
          <w:rFonts w:cs="Times New Roman"/>
          <w:b/>
          <w:sz w:val="32"/>
          <w:szCs w:val="32"/>
          <w:lang w:val="en-US"/>
        </w:rPr>
        <w:tab/>
      </w:r>
      <w:r w:rsidR="008F0C57">
        <w:rPr>
          <w:rFonts w:cs="Times New Roman"/>
          <w:sz w:val="22"/>
          <w:szCs w:val="22"/>
          <w:lang w:val="en-US"/>
        </w:rPr>
        <w:t>IgM</w:t>
      </w:r>
      <w:r w:rsidRPr="00F51E30">
        <w:rPr>
          <w:rFonts w:cs="Times New Roman"/>
          <w:sz w:val="22"/>
          <w:szCs w:val="22"/>
          <w:lang w:val="en-US"/>
        </w:rPr>
        <w:tab/>
        <w:t>not done</w:t>
      </w:r>
      <w:r>
        <w:rPr>
          <w:rFonts w:cs="Times New Roman"/>
          <w:sz w:val="22"/>
          <w:szCs w:val="22"/>
          <w:lang w:val="en-US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>
        <w:rPr>
          <w:rFonts w:cs="Times New Roman"/>
          <w:sz w:val="22"/>
          <w:szCs w:val="22"/>
          <w:lang w:val="en-US"/>
        </w:rPr>
        <w:tab/>
      </w:r>
      <w:r w:rsidRPr="00F51E30">
        <w:rPr>
          <w:rFonts w:cs="Times New Roman"/>
          <w:sz w:val="22"/>
          <w:szCs w:val="22"/>
          <w:lang w:val="en-US"/>
        </w:rPr>
        <w:t xml:space="preserve"> </w:t>
      </w:r>
      <w:r w:rsidRPr="009D1B16">
        <w:rPr>
          <w:rFonts w:cs="Times New Roman"/>
          <w:sz w:val="22"/>
          <w:szCs w:val="20"/>
          <w:lang w:val="en-GB"/>
        </w:rPr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318458E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Anti-HTLV 1/2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3D544860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Anti-HIV 1/2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65696144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426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ab/>
      </w:r>
      <w:r w:rsidR="00F51E30">
        <w:rPr>
          <w:rFonts w:cs="Times New Roman"/>
          <w:sz w:val="22"/>
          <w:szCs w:val="20"/>
          <w:lang w:val="en-GB"/>
        </w:rPr>
        <w:t>Anti-HIV 1, Blot</w:t>
      </w:r>
      <w:r w:rsidR="00F51E30">
        <w:rPr>
          <w:rFonts w:cs="Times New Roman"/>
          <w:sz w:val="22"/>
          <w:szCs w:val="20"/>
          <w:lang w:val="en-GB"/>
        </w:rPr>
        <w:tab/>
        <w:t>indeterminate</w:t>
      </w:r>
      <w:r w:rsidR="00F51E30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16C5581B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426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ab/>
      </w:r>
      <w:r w:rsidR="00F51E30">
        <w:rPr>
          <w:rFonts w:cs="Times New Roman"/>
          <w:sz w:val="22"/>
          <w:szCs w:val="20"/>
          <w:lang w:val="en-GB"/>
        </w:rPr>
        <w:t>Anti-HIV 2, Blot</w:t>
      </w:r>
      <w:r w:rsidR="00F51E30">
        <w:rPr>
          <w:rFonts w:cs="Times New Roman"/>
          <w:sz w:val="22"/>
          <w:szCs w:val="20"/>
          <w:lang w:val="en-GB"/>
        </w:rPr>
        <w:tab/>
        <w:t>indeterminate</w:t>
      </w:r>
      <w:r w:rsidR="00F51E30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2BD1B497" w14:textId="77777777" w:rsidR="009D1B16" w:rsidRPr="0028758D" w:rsidRDefault="00C655DB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134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>
        <w:rPr>
          <w:rFonts w:cs="Times New Roman"/>
          <w:sz w:val="22"/>
          <w:szCs w:val="20"/>
          <w:lang w:val="en-GB"/>
        </w:rPr>
        <w:t>HIV NAT</w:t>
      </w:r>
      <w:r>
        <w:rPr>
          <w:rFonts w:cs="Times New Roman"/>
          <w:sz w:val="22"/>
          <w:szCs w:val="20"/>
          <w:lang w:val="en-GB"/>
        </w:rPr>
        <w:tab/>
      </w:r>
      <w:r>
        <w:rPr>
          <w:rFonts w:cs="Times New Roman"/>
          <w:sz w:val="22"/>
          <w:szCs w:val="20"/>
          <w:lang w:val="en-GB"/>
        </w:rPr>
        <w:tab/>
        <w:t>reactive</w:t>
      </w:r>
      <w:r w:rsidR="009D1B16"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="009D1B16" w:rsidRPr="009D1B16">
        <w:rPr>
          <w:rFonts w:cs="Times New Roman"/>
          <w:sz w:val="22"/>
          <w:szCs w:val="20"/>
          <w:lang w:val="en-GB"/>
        </w:rPr>
        <w:tab/>
        <w:t>non-reactive</w:t>
      </w:r>
      <w:r w:rsidR="009D1B16"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8E130E">
        <w:rPr>
          <w:rFonts w:cs="Times New Roman"/>
          <w:b/>
          <w:sz w:val="24"/>
          <w:lang w:val="de-DE"/>
        </w:rPr>
      </w:r>
      <w:r w:rsidR="008E130E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2709C1D9" w14:textId="77777777" w:rsidR="008C09F1" w:rsidRPr="008C09F1" w:rsidRDefault="008C09F1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134"/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3C5E7620" w14:textId="77777777" w:rsidR="00F51E30" w:rsidRDefault="00BC260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134"/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lang w:val="en-GB"/>
        </w:rPr>
      </w:pPr>
      <w:r>
        <w:rPr>
          <w:rFonts w:cs="Times New Roman"/>
          <w:sz w:val="22"/>
          <w:szCs w:val="22"/>
          <w:lang w:val="en-GB"/>
        </w:rPr>
        <w:t xml:space="preserve">Comments: </w:t>
      </w:r>
      <w:r w:rsidR="00FE6B16">
        <w:rPr>
          <w:rFonts w:cs="Times New Roman"/>
          <w:sz w:val="22"/>
          <w:szCs w:val="22"/>
          <w:lang w:val="en-GB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="00FE6B16">
        <w:rPr>
          <w:rFonts w:cs="Times New Roman"/>
          <w:sz w:val="22"/>
          <w:szCs w:val="22"/>
          <w:lang w:val="en-GB"/>
        </w:rPr>
        <w:instrText xml:space="preserve"> FORMTEXT </w:instrText>
      </w:r>
      <w:r w:rsidR="00FE6B16">
        <w:rPr>
          <w:rFonts w:cs="Times New Roman"/>
          <w:sz w:val="22"/>
          <w:szCs w:val="22"/>
          <w:lang w:val="en-GB"/>
        </w:rPr>
      </w:r>
      <w:r w:rsidR="00FE6B16">
        <w:rPr>
          <w:rFonts w:cs="Times New Roman"/>
          <w:sz w:val="22"/>
          <w:szCs w:val="22"/>
          <w:lang w:val="en-GB"/>
        </w:rPr>
        <w:fldChar w:fldCharType="separate"/>
      </w:r>
      <w:r w:rsidR="00FE6B16">
        <w:rPr>
          <w:rFonts w:cs="Times New Roman"/>
          <w:noProof/>
          <w:sz w:val="22"/>
          <w:szCs w:val="22"/>
          <w:lang w:val="en-GB"/>
        </w:rPr>
        <w:t> </w:t>
      </w:r>
      <w:r w:rsidR="00FE6B16">
        <w:rPr>
          <w:rFonts w:cs="Times New Roman"/>
          <w:noProof/>
          <w:sz w:val="22"/>
          <w:szCs w:val="22"/>
          <w:lang w:val="en-GB"/>
        </w:rPr>
        <w:t> </w:t>
      </w:r>
      <w:r w:rsidR="00FE6B16">
        <w:rPr>
          <w:rFonts w:cs="Times New Roman"/>
          <w:noProof/>
          <w:sz w:val="22"/>
          <w:szCs w:val="22"/>
          <w:lang w:val="en-GB"/>
        </w:rPr>
        <w:t> </w:t>
      </w:r>
      <w:r w:rsidR="00FE6B16">
        <w:rPr>
          <w:rFonts w:cs="Times New Roman"/>
          <w:noProof/>
          <w:sz w:val="22"/>
          <w:szCs w:val="22"/>
          <w:lang w:val="en-GB"/>
        </w:rPr>
        <w:t> </w:t>
      </w:r>
      <w:r w:rsidR="00FE6B16">
        <w:rPr>
          <w:rFonts w:cs="Times New Roman"/>
          <w:noProof/>
          <w:sz w:val="22"/>
          <w:szCs w:val="22"/>
          <w:lang w:val="en-GB"/>
        </w:rPr>
        <w:t> </w:t>
      </w:r>
      <w:r w:rsidR="00FE6B16">
        <w:rPr>
          <w:rFonts w:cs="Times New Roman"/>
          <w:sz w:val="22"/>
          <w:szCs w:val="22"/>
          <w:lang w:val="en-GB"/>
        </w:rPr>
        <w:fldChar w:fldCharType="end"/>
      </w:r>
      <w:bookmarkEnd w:id="4"/>
      <w:r>
        <w:rPr>
          <w:rFonts w:cs="Times New Roman"/>
          <w:sz w:val="22"/>
          <w:szCs w:val="22"/>
          <w:lang w:val="en-GB"/>
        </w:rPr>
        <w:tab/>
      </w:r>
    </w:p>
    <w:p w14:paraId="0EE690BB" w14:textId="77777777" w:rsidR="00422967" w:rsidRPr="00422967" w:rsidRDefault="00422967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134"/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3E4B0703" w14:textId="77777777" w:rsidR="008C09F1" w:rsidRPr="00F51E30" w:rsidRDefault="00FE6B16" w:rsidP="008C09F1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GB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rPr>
          <w:rFonts w:cs="Times New Roman"/>
          <w:sz w:val="22"/>
          <w:szCs w:val="22"/>
          <w:lang w:val="en-GB"/>
        </w:rPr>
        <w:instrText xml:space="preserve"> FORMTEXT </w:instrText>
      </w:r>
      <w:r>
        <w:rPr>
          <w:rFonts w:cs="Times New Roman"/>
          <w:sz w:val="22"/>
          <w:szCs w:val="22"/>
          <w:lang w:val="en-GB"/>
        </w:rPr>
      </w:r>
      <w:r>
        <w:rPr>
          <w:rFonts w:cs="Times New Roman"/>
          <w:sz w:val="22"/>
          <w:szCs w:val="22"/>
          <w:lang w:val="en-GB"/>
        </w:rPr>
        <w:fldChar w:fldCharType="separate"/>
      </w:r>
      <w:r>
        <w:rPr>
          <w:rFonts w:cs="Times New Roman"/>
          <w:noProof/>
          <w:sz w:val="22"/>
          <w:szCs w:val="22"/>
          <w:lang w:val="en-GB"/>
        </w:rPr>
        <w:t> </w:t>
      </w:r>
      <w:r>
        <w:rPr>
          <w:rFonts w:cs="Times New Roman"/>
          <w:noProof/>
          <w:sz w:val="22"/>
          <w:szCs w:val="22"/>
          <w:lang w:val="en-GB"/>
        </w:rPr>
        <w:t> </w:t>
      </w:r>
      <w:r>
        <w:rPr>
          <w:rFonts w:cs="Times New Roman"/>
          <w:noProof/>
          <w:sz w:val="22"/>
          <w:szCs w:val="22"/>
          <w:lang w:val="en-GB"/>
        </w:rPr>
        <w:t> </w:t>
      </w:r>
      <w:r>
        <w:rPr>
          <w:rFonts w:cs="Times New Roman"/>
          <w:noProof/>
          <w:sz w:val="22"/>
          <w:szCs w:val="22"/>
          <w:lang w:val="en-GB"/>
        </w:rPr>
        <w:t> </w:t>
      </w:r>
      <w:r>
        <w:rPr>
          <w:rFonts w:cs="Times New Roman"/>
          <w:noProof/>
          <w:sz w:val="22"/>
          <w:szCs w:val="22"/>
          <w:lang w:val="en-GB"/>
        </w:rPr>
        <w:t> </w:t>
      </w:r>
      <w:r>
        <w:rPr>
          <w:rFonts w:cs="Times New Roman"/>
          <w:sz w:val="22"/>
          <w:szCs w:val="22"/>
          <w:lang w:val="en-GB"/>
        </w:rPr>
        <w:fldChar w:fldCharType="end"/>
      </w:r>
      <w:bookmarkEnd w:id="5"/>
      <w:r w:rsidR="008C09F1">
        <w:rPr>
          <w:rFonts w:cs="Times New Roman"/>
          <w:sz w:val="22"/>
          <w:szCs w:val="22"/>
          <w:lang w:val="en-GB"/>
        </w:rPr>
        <w:tab/>
      </w:r>
    </w:p>
    <w:p w14:paraId="5F58D6F4" w14:textId="44A8F3AE" w:rsidR="009D1B16" w:rsidRPr="0080621E" w:rsidRDefault="0080621E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0"/>
          <w:szCs w:val="10"/>
          <w:vertAlign w:val="subscript"/>
          <w:lang w:val="en-GB"/>
        </w:rPr>
      </w:pPr>
      <w:r w:rsidRPr="0080621E">
        <w:rPr>
          <w:rFonts w:cs="Times New Roman"/>
          <w:sz w:val="10"/>
          <w:szCs w:val="10"/>
          <w:vertAlign w:val="subscript"/>
          <w:lang w:val="en-GB"/>
        </w:rPr>
        <w:t xml:space="preserve"> </w:t>
      </w:r>
    </w:p>
    <w:p w14:paraId="5F5C8E4F" w14:textId="7FF8E48C" w:rsidR="0080621E" w:rsidRDefault="00FD752D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>R</w:t>
      </w:r>
      <w:r w:rsidR="0080621E">
        <w:rPr>
          <w:rFonts w:cs="Times New Roman"/>
          <w:sz w:val="22"/>
          <w:szCs w:val="20"/>
          <w:lang w:val="en-GB"/>
        </w:rPr>
        <w:t xml:space="preserve">emarks: </w:t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0621E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0621E" w:rsidRPr="009D1B16">
        <w:rPr>
          <w:rFonts w:cs="Times New Roman"/>
          <w:b/>
          <w:sz w:val="22"/>
          <w:szCs w:val="20"/>
          <w:lang w:val="en-GB"/>
        </w:rPr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0621E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80621E">
        <w:rPr>
          <w:rFonts w:cs="Times New Roman"/>
          <w:sz w:val="22"/>
          <w:szCs w:val="20"/>
          <w:lang w:val="en-GB"/>
        </w:rPr>
        <w:tab/>
      </w:r>
    </w:p>
    <w:p w14:paraId="7CCC67A7" w14:textId="77777777" w:rsidR="0080621E" w:rsidRPr="00422967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48B174A4" w14:textId="77777777" w:rsidR="0080621E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5AD4A4E6" w14:textId="77777777" w:rsidR="0080621E" w:rsidRPr="003F4ABA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2AC6E5EB" w14:textId="77777777" w:rsidR="0080621E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2B6F4476" w14:textId="77777777" w:rsidR="0080621E" w:rsidRPr="00644F81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1BE54F29" w14:textId="77777777" w:rsidR="0080621E" w:rsidRDefault="0080621E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6E3B38D0" w14:textId="0590B7BC" w:rsidR="009D1B16" w:rsidRPr="009D1B16" w:rsidRDefault="009D1B16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Regional blood transfusion service: </w:t>
      </w:r>
      <w:r w:rsidRPr="009D1B16">
        <w:rPr>
          <w:rFonts w:cs="Times New Roman"/>
          <w:sz w:val="22"/>
          <w:szCs w:val="20"/>
          <w:lang w:val="en-GB"/>
        </w:rPr>
        <w:tab/>
      </w:r>
      <w:r w:rsidR="00FE6B16">
        <w:rPr>
          <w:rFonts w:cs="Times New Roman"/>
          <w:sz w:val="22"/>
          <w:szCs w:val="20"/>
          <w:lang w:val="en-GB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FE6B16">
        <w:rPr>
          <w:rFonts w:cs="Times New Roman"/>
          <w:sz w:val="22"/>
          <w:szCs w:val="20"/>
          <w:lang w:val="en-GB"/>
        </w:rPr>
        <w:instrText xml:space="preserve"> FORMTEXT </w:instrText>
      </w:r>
      <w:r w:rsidR="00FE6B16">
        <w:rPr>
          <w:rFonts w:cs="Times New Roman"/>
          <w:sz w:val="22"/>
          <w:szCs w:val="20"/>
          <w:lang w:val="en-GB"/>
        </w:rPr>
      </w:r>
      <w:r w:rsidR="00FE6B16">
        <w:rPr>
          <w:rFonts w:cs="Times New Roman"/>
          <w:sz w:val="22"/>
          <w:szCs w:val="20"/>
          <w:lang w:val="en-GB"/>
        </w:rPr>
        <w:fldChar w:fldCharType="separate"/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sz w:val="22"/>
          <w:szCs w:val="20"/>
          <w:lang w:val="en-GB"/>
        </w:rPr>
        <w:fldChar w:fldCharType="end"/>
      </w:r>
      <w:bookmarkEnd w:id="6"/>
      <w:r w:rsidRPr="009D1B16">
        <w:rPr>
          <w:rFonts w:cs="Times New Roman"/>
          <w:sz w:val="22"/>
          <w:szCs w:val="20"/>
          <w:lang w:val="en-US"/>
        </w:rPr>
        <w:tab/>
      </w:r>
    </w:p>
    <w:p w14:paraId="70FF6C29" w14:textId="77777777" w:rsidR="00A0271F" w:rsidRPr="008C09F1" w:rsidRDefault="00A0271F" w:rsidP="008C09F1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vertAlign w:val="subscript"/>
          <w:lang w:val="en-GB"/>
        </w:rPr>
      </w:pPr>
    </w:p>
    <w:p w14:paraId="11E5509E" w14:textId="77777777" w:rsidR="007A3B80" w:rsidRPr="00C655DB" w:rsidRDefault="009D1B16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Signature (person completing form): </w:t>
      </w:r>
      <w:r w:rsidRPr="009D1B16">
        <w:rPr>
          <w:rFonts w:cs="Times New Roman"/>
          <w:sz w:val="22"/>
          <w:szCs w:val="20"/>
          <w:lang w:val="en-GB"/>
        </w:rPr>
        <w:tab/>
      </w:r>
      <w:r w:rsidR="00FE6B16">
        <w:rPr>
          <w:rFonts w:cs="Times New Roman"/>
          <w:sz w:val="22"/>
          <w:szCs w:val="20"/>
          <w:lang w:val="en-GB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="00FE6B16">
        <w:rPr>
          <w:rFonts w:cs="Times New Roman"/>
          <w:sz w:val="22"/>
          <w:szCs w:val="20"/>
          <w:lang w:val="en-GB"/>
        </w:rPr>
        <w:instrText xml:space="preserve"> FORMTEXT </w:instrText>
      </w:r>
      <w:r w:rsidR="00FE6B16">
        <w:rPr>
          <w:rFonts w:cs="Times New Roman"/>
          <w:sz w:val="22"/>
          <w:szCs w:val="20"/>
          <w:lang w:val="en-GB"/>
        </w:rPr>
      </w:r>
      <w:r w:rsidR="00FE6B16">
        <w:rPr>
          <w:rFonts w:cs="Times New Roman"/>
          <w:sz w:val="22"/>
          <w:szCs w:val="20"/>
          <w:lang w:val="en-GB"/>
        </w:rPr>
        <w:fldChar w:fldCharType="separate"/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sz w:val="22"/>
          <w:szCs w:val="20"/>
          <w:lang w:val="en-GB"/>
        </w:rPr>
        <w:fldChar w:fldCharType="end"/>
      </w:r>
      <w:bookmarkEnd w:id="7"/>
      <w:r w:rsidRPr="009D1B16">
        <w:rPr>
          <w:rFonts w:cs="Times New Roman"/>
          <w:sz w:val="22"/>
          <w:szCs w:val="20"/>
          <w:lang w:val="en-GB"/>
        </w:rPr>
        <w:tab/>
      </w:r>
    </w:p>
    <w:sectPr w:rsidR="007A3B80" w:rsidRPr="00C655DB" w:rsidSect="00F019A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0" w:right="1134" w:bottom="993" w:left="1304" w:header="284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8D1B" w14:textId="77777777" w:rsidR="00CA68B5" w:rsidRDefault="00CA68B5" w:rsidP="005E1668">
      <w:r>
        <w:separator/>
      </w:r>
    </w:p>
  </w:endnote>
  <w:endnote w:type="continuationSeparator" w:id="0">
    <w:p w14:paraId="21D40088" w14:textId="77777777" w:rsidR="00CA68B5" w:rsidRDefault="00CA68B5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98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1838"/>
    </w:tblGrid>
    <w:tr w:rsidR="00F019AF" w:rsidRPr="00FA1A5B" w14:paraId="729473C3" w14:textId="77777777" w:rsidTr="008E130E">
      <w:tc>
        <w:tcPr>
          <w:tcW w:w="1529" w:type="dxa"/>
          <w:shd w:val="clear" w:color="auto" w:fill="auto"/>
        </w:tcPr>
        <w:p w14:paraId="17F19E53" w14:textId="77777777" w:rsidR="00F019AF" w:rsidRPr="00FA1A5B" w:rsidRDefault="00F019AF" w:rsidP="00F019AF">
          <w:pPr>
            <w:tabs>
              <w:tab w:val="left" w:pos="5130"/>
            </w:tabs>
            <w:jc w:val="both"/>
            <w:rPr>
              <w:b/>
              <w:sz w:val="16"/>
              <w:szCs w:val="16"/>
              <w:lang w:val="en-US"/>
            </w:rPr>
          </w:pPr>
          <w:r>
            <w:rPr>
              <w:b/>
              <w:sz w:val="16"/>
              <w:szCs w:val="16"/>
              <w:lang w:val="en-US"/>
            </w:rPr>
            <w:t>Nr.: 1444</w:t>
          </w:r>
        </w:p>
      </w:tc>
      <w:tc>
        <w:tcPr>
          <w:tcW w:w="5213" w:type="dxa"/>
          <w:shd w:val="clear" w:color="auto" w:fill="auto"/>
        </w:tcPr>
        <w:p w14:paraId="2B538F8D" w14:textId="77777777" w:rsidR="00F019AF" w:rsidRPr="00F019AF" w:rsidRDefault="00F019AF" w:rsidP="001502D5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 w:rsidRPr="00F019AF">
            <w:rPr>
              <w:b/>
              <w:sz w:val="16"/>
              <w:szCs w:val="16"/>
            </w:rPr>
            <w:t>Name:</w:t>
          </w:r>
          <w:r w:rsidRPr="00F019AF">
            <w:rPr>
              <w:sz w:val="16"/>
              <w:szCs w:val="16"/>
            </w:rPr>
            <w:t xml:space="preserve"> </w:t>
          </w:r>
          <w:r w:rsidRPr="00F019AF">
            <w:rPr>
              <w:sz w:val="16"/>
            </w:rPr>
            <w:t>FOR_IDMs</w:t>
          </w:r>
        </w:p>
      </w:tc>
      <w:tc>
        <w:tcPr>
          <w:tcW w:w="1118" w:type="dxa"/>
          <w:shd w:val="clear" w:color="auto" w:fill="auto"/>
        </w:tcPr>
        <w:p w14:paraId="3FB6CCF2" w14:textId="6557E03D" w:rsidR="00F019AF" w:rsidRDefault="00F019AF" w:rsidP="00F019AF">
          <w:pPr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1</w:t>
          </w:r>
          <w:r w:rsidR="0080621E">
            <w:rPr>
              <w:sz w:val="16"/>
              <w:szCs w:val="16"/>
            </w:rPr>
            <w:t>7</w:t>
          </w:r>
        </w:p>
      </w:tc>
      <w:tc>
        <w:tcPr>
          <w:tcW w:w="1838" w:type="dxa"/>
          <w:shd w:val="clear" w:color="auto" w:fill="auto"/>
        </w:tcPr>
        <w:p w14:paraId="62E126A5" w14:textId="1017A2BE" w:rsidR="00F019AF" w:rsidRDefault="00F019AF" w:rsidP="00F019AF">
          <w:pPr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FD752D">
            <w:rPr>
              <w:sz w:val="16"/>
              <w:szCs w:val="16"/>
            </w:rPr>
            <w:t>11.08</w:t>
          </w:r>
          <w:r w:rsidR="00F85925">
            <w:rPr>
              <w:sz w:val="16"/>
              <w:szCs w:val="16"/>
            </w:rPr>
            <w:t>.202</w:t>
          </w:r>
          <w:r w:rsidR="0080621E">
            <w:rPr>
              <w:sz w:val="16"/>
              <w:szCs w:val="16"/>
            </w:rPr>
            <w:t>5</w:t>
          </w:r>
        </w:p>
      </w:tc>
    </w:tr>
    <w:tr w:rsidR="00F019AF" w:rsidRPr="00FA1A5B" w14:paraId="0EE054EA" w14:textId="77777777" w:rsidTr="008E130E">
      <w:trPr>
        <w:trHeight w:val="91"/>
      </w:trPr>
      <w:tc>
        <w:tcPr>
          <w:tcW w:w="7860" w:type="dxa"/>
          <w:gridSpan w:val="3"/>
          <w:shd w:val="clear" w:color="auto" w:fill="auto"/>
        </w:tcPr>
        <w:p w14:paraId="4429E84A" w14:textId="77777777" w:rsidR="00F019AF" w:rsidRPr="00FA1A5B" w:rsidRDefault="00F019AF" w:rsidP="00F019AF">
          <w:pPr>
            <w:jc w:val="both"/>
            <w:rPr>
              <w:b/>
              <w:sz w:val="16"/>
              <w:szCs w:val="16"/>
            </w:rPr>
          </w:pPr>
        </w:p>
      </w:tc>
      <w:tc>
        <w:tcPr>
          <w:tcW w:w="1838" w:type="dxa"/>
          <w:shd w:val="clear" w:color="auto" w:fill="auto"/>
        </w:tcPr>
        <w:p w14:paraId="16C140D1" w14:textId="77777777" w:rsidR="00F019AF" w:rsidRPr="00FA1A5B" w:rsidRDefault="00F019AF" w:rsidP="00F019AF">
          <w:pPr>
            <w:jc w:val="both"/>
            <w:rPr>
              <w:b/>
              <w:sz w:val="16"/>
              <w:szCs w:val="16"/>
            </w:rPr>
          </w:pPr>
          <w:r w:rsidRPr="00FA1A5B">
            <w:rPr>
              <w:b/>
              <w:sz w:val="16"/>
              <w:szCs w:val="16"/>
            </w:rPr>
            <w:t>Seite:</w:t>
          </w:r>
          <w:r w:rsidRPr="00FA1A5B">
            <w:rPr>
              <w:sz w:val="16"/>
              <w:szCs w:val="16"/>
            </w:rPr>
            <w:t xml:space="preserve">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PAGE </w:instrText>
          </w:r>
          <w:r w:rsidRPr="00FA1A5B">
            <w:rPr>
              <w:sz w:val="16"/>
            </w:rPr>
            <w:fldChar w:fldCharType="separate"/>
          </w:r>
          <w:r w:rsidR="00B62024">
            <w:rPr>
              <w:noProof/>
              <w:sz w:val="16"/>
            </w:rPr>
            <w:t>1</w:t>
          </w:r>
          <w:r w:rsidRPr="00FA1A5B">
            <w:rPr>
              <w:sz w:val="16"/>
            </w:rPr>
            <w:fldChar w:fldCharType="end"/>
          </w:r>
          <w:r w:rsidRPr="00FA1A5B">
            <w:rPr>
              <w:sz w:val="16"/>
            </w:rPr>
            <w:t xml:space="preserve"> von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</w:instrText>
          </w:r>
          <w:r w:rsidRPr="00F019AF">
            <w:rPr>
              <w:sz w:val="16"/>
            </w:rPr>
            <w:instrText xml:space="preserve">NUMPAGES </w:instrText>
          </w:r>
          <w:r w:rsidRPr="00FA1A5B">
            <w:rPr>
              <w:sz w:val="16"/>
            </w:rPr>
            <w:fldChar w:fldCharType="separate"/>
          </w:r>
          <w:r w:rsidR="00B62024">
            <w:rPr>
              <w:noProof/>
              <w:sz w:val="16"/>
            </w:rPr>
            <w:t>1</w:t>
          </w:r>
          <w:r w:rsidRPr="00FA1A5B">
            <w:rPr>
              <w:sz w:val="16"/>
            </w:rPr>
            <w:fldChar w:fldCharType="end"/>
          </w:r>
        </w:p>
      </w:tc>
    </w:tr>
  </w:tbl>
  <w:p w14:paraId="4F265752" w14:textId="77777777" w:rsidR="009D1B16" w:rsidRPr="00F019AF" w:rsidRDefault="009D1B16" w:rsidP="007A3B80">
    <w:pPr>
      <w:pStyle w:val="Fuzeile"/>
      <w:tabs>
        <w:tab w:val="clear" w:pos="9026"/>
        <w:tab w:val="right" w:pos="9356"/>
      </w:tabs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9D1B16" w:rsidRPr="007A3B80" w14:paraId="5092225A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067DF48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BED7AF0" w14:textId="77777777" w:rsidR="009D1B16" w:rsidRPr="007A3B80" w:rsidRDefault="009D1B16" w:rsidP="0018276C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FOR_022_IDM.dot</w:t>
          </w:r>
        </w:p>
      </w:tc>
    </w:tr>
    <w:tr w:rsidR="009D1B16" w:rsidRPr="007A3B80" w14:paraId="5E4AFBE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13CC4C5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3556686" w14:textId="77777777" w:rsidR="009D1B16" w:rsidRPr="007A3B80" w:rsidRDefault="009D1B16" w:rsidP="0018276C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extern</w:t>
          </w:r>
        </w:p>
      </w:tc>
    </w:tr>
    <w:tr w:rsidR="009D1B16" w:rsidRPr="007A3B80" w14:paraId="062890A8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DAF4D05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</w:t>
          </w:r>
          <w:proofErr w:type="spellStart"/>
          <w:r w:rsidRPr="007A3B80">
            <w:rPr>
              <w:sz w:val="16"/>
              <w:szCs w:val="16"/>
            </w:rPr>
            <w:t>Owner</w:t>
          </w:r>
          <w:proofErr w:type="spellEnd"/>
          <w:r w:rsidRPr="007A3B80">
            <w:rPr>
              <w:sz w:val="16"/>
              <w:szCs w:val="16"/>
            </w:rPr>
            <w:t>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92AB32D" w14:textId="77777777" w:rsidR="009D1B16" w:rsidRPr="007A3B80" w:rsidRDefault="009D1B16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  <w:proofErr w:type="spellStart"/>
          <w:r>
            <w:rPr>
              <w:bCs/>
              <w:sz w:val="16"/>
              <w:szCs w:val="16"/>
            </w:rPr>
            <w:t>gni</w:t>
          </w:r>
          <w:proofErr w:type="spellEnd"/>
        </w:p>
      </w:tc>
    </w:tr>
    <w:tr w:rsidR="009D1B16" w:rsidRPr="007A3B80" w14:paraId="26111034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D421F32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CB3BAC6" w14:textId="77777777" w:rsidR="009D1B16" w:rsidRPr="007A3B80" w:rsidRDefault="009D1B16" w:rsidP="0018276C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1.0 / 02.03.2012</w:t>
          </w:r>
        </w:p>
      </w:tc>
    </w:tr>
    <w:tr w:rsidR="009D1B16" w:rsidRPr="007A3B80" w14:paraId="6AFFE097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7A75F4C" w14:textId="77777777" w:rsidR="009D1B16" w:rsidRPr="007A3B80" w:rsidRDefault="009D1B16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2066B0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CA68B5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7557F5F7" w14:textId="77777777" w:rsidR="009D1B16" w:rsidRPr="00C8744C" w:rsidRDefault="009D1B16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26A48" w14:textId="77777777" w:rsidR="00CA68B5" w:rsidRDefault="00CA68B5" w:rsidP="005E1668">
      <w:r>
        <w:separator/>
      </w:r>
    </w:p>
  </w:footnote>
  <w:footnote w:type="continuationSeparator" w:id="0">
    <w:p w14:paraId="2FD0265F" w14:textId="77777777" w:rsidR="00CA68B5" w:rsidRDefault="00CA68B5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C316" w14:textId="77777777" w:rsidR="009D1B16" w:rsidRPr="007D107E" w:rsidRDefault="00F019AF" w:rsidP="007D107E">
    <w:pPr>
      <w:pStyle w:val="Kopfzeile"/>
    </w:pPr>
    <w:r>
      <w:rPr>
        <w:noProof/>
        <w:lang w:eastAsia="de-CH"/>
      </w:rPr>
      <w:drawing>
        <wp:inline distT="0" distB="0" distL="0" distR="0" wp14:anchorId="7B40E4A4" wp14:editId="03906C6E">
          <wp:extent cx="6009163" cy="1000125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444" cy="1000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E897" w14:textId="77777777" w:rsidR="002066B0" w:rsidRDefault="002066B0" w:rsidP="002066B0">
    <w:r>
      <w:rPr>
        <w:noProof/>
        <w:lang w:eastAsia="de-CH"/>
      </w:rPr>
      <w:drawing>
        <wp:inline distT="0" distB="0" distL="0" distR="0" wp14:anchorId="569C6D62" wp14:editId="4A1D35FF">
          <wp:extent cx="5943600" cy="990600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930" cy="991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C78E2B" w14:textId="77777777" w:rsidR="009D1B16" w:rsidRDefault="009D1B16" w:rsidP="00B64990">
    <w:pPr>
      <w:pStyle w:val="Kopfzeile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B5"/>
    <w:rsid w:val="0000530D"/>
    <w:rsid w:val="000162F6"/>
    <w:rsid w:val="00023D9A"/>
    <w:rsid w:val="0005027D"/>
    <w:rsid w:val="00061D90"/>
    <w:rsid w:val="000750AB"/>
    <w:rsid w:val="000771AC"/>
    <w:rsid w:val="00077DE9"/>
    <w:rsid w:val="00081FAE"/>
    <w:rsid w:val="000879A5"/>
    <w:rsid w:val="00095674"/>
    <w:rsid w:val="000A4B84"/>
    <w:rsid w:val="000F05F9"/>
    <w:rsid w:val="000F402C"/>
    <w:rsid w:val="0010237A"/>
    <w:rsid w:val="00105F0A"/>
    <w:rsid w:val="001133A8"/>
    <w:rsid w:val="00132506"/>
    <w:rsid w:val="00136DD5"/>
    <w:rsid w:val="001447A2"/>
    <w:rsid w:val="001502D5"/>
    <w:rsid w:val="0015165F"/>
    <w:rsid w:val="00162099"/>
    <w:rsid w:val="0017199C"/>
    <w:rsid w:val="0018276C"/>
    <w:rsid w:val="001C2E97"/>
    <w:rsid w:val="002042BA"/>
    <w:rsid w:val="002066B0"/>
    <w:rsid w:val="00224A76"/>
    <w:rsid w:val="0023062F"/>
    <w:rsid w:val="00234A2E"/>
    <w:rsid w:val="00241756"/>
    <w:rsid w:val="002478E8"/>
    <w:rsid w:val="0025123D"/>
    <w:rsid w:val="00254746"/>
    <w:rsid w:val="00254D01"/>
    <w:rsid w:val="00281188"/>
    <w:rsid w:val="0028758D"/>
    <w:rsid w:val="002937E9"/>
    <w:rsid w:val="002D09F0"/>
    <w:rsid w:val="002D4D02"/>
    <w:rsid w:val="002D7ABA"/>
    <w:rsid w:val="002E2771"/>
    <w:rsid w:val="00305C29"/>
    <w:rsid w:val="00305EA3"/>
    <w:rsid w:val="003231FF"/>
    <w:rsid w:val="003849CD"/>
    <w:rsid w:val="003A5651"/>
    <w:rsid w:val="003F4ABA"/>
    <w:rsid w:val="00422967"/>
    <w:rsid w:val="00426F73"/>
    <w:rsid w:val="004301BB"/>
    <w:rsid w:val="00432D02"/>
    <w:rsid w:val="00437F86"/>
    <w:rsid w:val="00463499"/>
    <w:rsid w:val="00473CF2"/>
    <w:rsid w:val="004A0F20"/>
    <w:rsid w:val="004A31C9"/>
    <w:rsid w:val="004D4065"/>
    <w:rsid w:val="00527D53"/>
    <w:rsid w:val="00541E0B"/>
    <w:rsid w:val="00552910"/>
    <w:rsid w:val="00552D16"/>
    <w:rsid w:val="005558DD"/>
    <w:rsid w:val="005708FA"/>
    <w:rsid w:val="00571BED"/>
    <w:rsid w:val="00575615"/>
    <w:rsid w:val="005A2E37"/>
    <w:rsid w:val="005C2ACD"/>
    <w:rsid w:val="005C2B15"/>
    <w:rsid w:val="005D599A"/>
    <w:rsid w:val="005E026F"/>
    <w:rsid w:val="005E1668"/>
    <w:rsid w:val="005F38D3"/>
    <w:rsid w:val="005F476C"/>
    <w:rsid w:val="0061471F"/>
    <w:rsid w:val="00640B53"/>
    <w:rsid w:val="00644F81"/>
    <w:rsid w:val="0066382C"/>
    <w:rsid w:val="006707E5"/>
    <w:rsid w:val="00696B20"/>
    <w:rsid w:val="006A2627"/>
    <w:rsid w:val="006E0A7A"/>
    <w:rsid w:val="006E6683"/>
    <w:rsid w:val="006F00BD"/>
    <w:rsid w:val="00723587"/>
    <w:rsid w:val="007544B6"/>
    <w:rsid w:val="00763612"/>
    <w:rsid w:val="00781E3F"/>
    <w:rsid w:val="007845FD"/>
    <w:rsid w:val="00784889"/>
    <w:rsid w:val="00794EBD"/>
    <w:rsid w:val="007A33E7"/>
    <w:rsid w:val="007A3B80"/>
    <w:rsid w:val="007C19CA"/>
    <w:rsid w:val="007C41CE"/>
    <w:rsid w:val="007D107E"/>
    <w:rsid w:val="00800AF2"/>
    <w:rsid w:val="00805C80"/>
    <w:rsid w:val="0080621E"/>
    <w:rsid w:val="00811B3E"/>
    <w:rsid w:val="0081632F"/>
    <w:rsid w:val="00822FF3"/>
    <w:rsid w:val="008474AF"/>
    <w:rsid w:val="00852C46"/>
    <w:rsid w:val="00854E69"/>
    <w:rsid w:val="0088028A"/>
    <w:rsid w:val="008929AD"/>
    <w:rsid w:val="0089756C"/>
    <w:rsid w:val="008A7D2D"/>
    <w:rsid w:val="008C09F1"/>
    <w:rsid w:val="008E130E"/>
    <w:rsid w:val="008F0C57"/>
    <w:rsid w:val="00903906"/>
    <w:rsid w:val="00921DB0"/>
    <w:rsid w:val="00924FDF"/>
    <w:rsid w:val="00941FE1"/>
    <w:rsid w:val="0095733C"/>
    <w:rsid w:val="0098568B"/>
    <w:rsid w:val="009A3D55"/>
    <w:rsid w:val="009B54D9"/>
    <w:rsid w:val="009B74E7"/>
    <w:rsid w:val="009C7180"/>
    <w:rsid w:val="009D1B16"/>
    <w:rsid w:val="009D4DA0"/>
    <w:rsid w:val="009D51C2"/>
    <w:rsid w:val="00A0271F"/>
    <w:rsid w:val="00A128C3"/>
    <w:rsid w:val="00A26159"/>
    <w:rsid w:val="00A40114"/>
    <w:rsid w:val="00A469EA"/>
    <w:rsid w:val="00A6356B"/>
    <w:rsid w:val="00A705B6"/>
    <w:rsid w:val="00A7672D"/>
    <w:rsid w:val="00A96AF3"/>
    <w:rsid w:val="00AA201B"/>
    <w:rsid w:val="00AB2098"/>
    <w:rsid w:val="00AC4F9E"/>
    <w:rsid w:val="00AF00E5"/>
    <w:rsid w:val="00AF0DC9"/>
    <w:rsid w:val="00AF377C"/>
    <w:rsid w:val="00B13478"/>
    <w:rsid w:val="00B13B76"/>
    <w:rsid w:val="00B44260"/>
    <w:rsid w:val="00B60371"/>
    <w:rsid w:val="00B62024"/>
    <w:rsid w:val="00B64990"/>
    <w:rsid w:val="00B739A1"/>
    <w:rsid w:val="00B740CE"/>
    <w:rsid w:val="00B9474E"/>
    <w:rsid w:val="00BB323D"/>
    <w:rsid w:val="00BC2606"/>
    <w:rsid w:val="00BD6CD2"/>
    <w:rsid w:val="00BF6976"/>
    <w:rsid w:val="00C02F70"/>
    <w:rsid w:val="00C41160"/>
    <w:rsid w:val="00C60F80"/>
    <w:rsid w:val="00C655DB"/>
    <w:rsid w:val="00C8744C"/>
    <w:rsid w:val="00C92B54"/>
    <w:rsid w:val="00C96C8F"/>
    <w:rsid w:val="00CA68B5"/>
    <w:rsid w:val="00CB7CAC"/>
    <w:rsid w:val="00CC069A"/>
    <w:rsid w:val="00CC1E7D"/>
    <w:rsid w:val="00CE5A2D"/>
    <w:rsid w:val="00CF41A8"/>
    <w:rsid w:val="00CF7A74"/>
    <w:rsid w:val="00D035FB"/>
    <w:rsid w:val="00D12501"/>
    <w:rsid w:val="00D35C0A"/>
    <w:rsid w:val="00D61118"/>
    <w:rsid w:val="00DC260E"/>
    <w:rsid w:val="00DE6800"/>
    <w:rsid w:val="00DF3BF9"/>
    <w:rsid w:val="00E020B0"/>
    <w:rsid w:val="00E22908"/>
    <w:rsid w:val="00E24237"/>
    <w:rsid w:val="00E46338"/>
    <w:rsid w:val="00E60160"/>
    <w:rsid w:val="00E756F4"/>
    <w:rsid w:val="00EB0AE6"/>
    <w:rsid w:val="00EC25E1"/>
    <w:rsid w:val="00EC5BC3"/>
    <w:rsid w:val="00EE2636"/>
    <w:rsid w:val="00F019AF"/>
    <w:rsid w:val="00F071D0"/>
    <w:rsid w:val="00F33EA9"/>
    <w:rsid w:val="00F42324"/>
    <w:rsid w:val="00F51352"/>
    <w:rsid w:val="00F51E30"/>
    <w:rsid w:val="00F5793B"/>
    <w:rsid w:val="00F82134"/>
    <w:rsid w:val="00F843F9"/>
    <w:rsid w:val="00F85925"/>
    <w:rsid w:val="00F85EEC"/>
    <w:rsid w:val="00F93D3B"/>
    <w:rsid w:val="00F97AF5"/>
    <w:rsid w:val="00FA765D"/>
    <w:rsid w:val="00FC57C8"/>
    <w:rsid w:val="00FD2999"/>
    <w:rsid w:val="00FD752D"/>
    <w:rsid w:val="00FE1976"/>
    <w:rsid w:val="00FE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;"/>
  <w14:docId w14:val="5E3AF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2E2771"/>
    <w:rPr>
      <w:rFonts w:eastAsia="Times New Roman" w:cs="Arial"/>
      <w:szCs w:val="24"/>
      <w:lang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qFormat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qFormat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cs="Times New Roman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qFormat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rFonts w:cs="Times New Roman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A2276-0D44-4352-B199-4B1028A03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1444_FOR_IDMs.dotm</Template>
  <TotalTime>0</TotalTime>
  <Pages>1</Pages>
  <Words>311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srk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Mirjam Alder</dc:creator>
  <cp:lastModifiedBy>Tabitha Bucher</cp:lastModifiedBy>
  <cp:revision>15</cp:revision>
  <cp:lastPrinted>2018-09-27T08:43:00Z</cp:lastPrinted>
  <dcterms:created xsi:type="dcterms:W3CDTF">2022-11-23T16:30:00Z</dcterms:created>
  <dcterms:modified xsi:type="dcterms:W3CDTF">2025-04-11T06:42:00Z</dcterms:modified>
</cp:coreProperties>
</file>