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292BEC" w:rsidRPr="00921D17" w14:paraId="04C874F4" w14:textId="77777777" w:rsidTr="004266C8">
        <w:tc>
          <w:tcPr>
            <w:tcW w:w="10065" w:type="dxa"/>
          </w:tcPr>
          <w:p w14:paraId="2BE17EC1" w14:textId="27D55C91" w:rsidR="00292BEC" w:rsidRPr="00921D17" w:rsidRDefault="00277ABA" w:rsidP="00A74E0E">
            <w:pPr>
              <w:pStyle w:val="berschrift2"/>
              <w:spacing w:before="60" w:after="60"/>
              <w:rPr>
                <w:sz w:val="24"/>
                <w:szCs w:val="22"/>
                <w:lang w:val="de-CH"/>
              </w:rPr>
            </w:pPr>
            <w:r w:rsidRPr="00921D17">
              <w:rPr>
                <w:sz w:val="24"/>
                <w:szCs w:val="22"/>
                <w:lang w:val="de-CH"/>
              </w:rPr>
              <w:t>Medi</w:t>
            </w:r>
            <w:r w:rsidR="00A74E0E" w:rsidRPr="00921D17">
              <w:rPr>
                <w:sz w:val="24"/>
                <w:szCs w:val="22"/>
                <w:lang w:val="de-CH"/>
              </w:rPr>
              <w:t>zinischer Fragebogen</w:t>
            </w:r>
            <w:r w:rsidRPr="00921D17">
              <w:rPr>
                <w:sz w:val="24"/>
                <w:szCs w:val="22"/>
                <w:lang w:val="de-CH"/>
              </w:rPr>
              <w:t xml:space="preserve"> </w:t>
            </w:r>
            <w:r w:rsidR="00D22BEA" w:rsidRPr="00921D17">
              <w:rPr>
                <w:sz w:val="24"/>
                <w:szCs w:val="22"/>
                <w:lang w:val="de-CH"/>
              </w:rPr>
              <w:t>CT/</w:t>
            </w:r>
            <w:r w:rsidRPr="00921D17">
              <w:rPr>
                <w:sz w:val="24"/>
                <w:szCs w:val="22"/>
                <w:lang w:val="de-CH"/>
              </w:rPr>
              <w:t xml:space="preserve">VT </w:t>
            </w:r>
            <w:r w:rsidR="00D83024" w:rsidRPr="00C02AAC">
              <w:rPr>
                <w:sz w:val="24"/>
                <w:szCs w:val="22"/>
                <w:lang w:val="de-CH"/>
              </w:rPr>
              <w:t>und</w:t>
            </w:r>
            <w:r w:rsidR="00D83024">
              <w:rPr>
                <w:sz w:val="24"/>
                <w:szCs w:val="22"/>
                <w:lang w:val="de-CH"/>
              </w:rPr>
              <w:t xml:space="preserve"> </w:t>
            </w:r>
            <w:r w:rsidR="00894CE5" w:rsidRPr="00921D17">
              <w:rPr>
                <w:sz w:val="24"/>
                <w:szCs w:val="22"/>
                <w:lang w:val="de-CH"/>
              </w:rPr>
              <w:t>Medical CheckUp</w:t>
            </w:r>
          </w:p>
        </w:tc>
      </w:tr>
    </w:tbl>
    <w:p w14:paraId="193B6905" w14:textId="77777777" w:rsidR="00222B00" w:rsidRPr="00921D17" w:rsidRDefault="00222B00">
      <w:pPr>
        <w:pStyle w:val="Text"/>
        <w:spacing w:after="0"/>
        <w:rPr>
          <w:sz w:val="4"/>
          <w:szCs w:val="4"/>
          <w:lang w:val="de-CH"/>
        </w:rPr>
      </w:pPr>
    </w:p>
    <w:tbl>
      <w:tblPr>
        <w:tblW w:w="509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2064E5" w:rsidRPr="00921D17" w14:paraId="7106691D" w14:textId="77777777" w:rsidTr="002064E5">
        <w:trPr>
          <w:trHeight w:val="340"/>
        </w:trPr>
        <w:tc>
          <w:tcPr>
            <w:tcW w:w="5000" w:type="pct"/>
          </w:tcPr>
          <w:p w14:paraId="17389705" w14:textId="77777777" w:rsidR="002064E5" w:rsidRPr="00921D17" w:rsidRDefault="002064E5" w:rsidP="00250F24">
            <w:pPr>
              <w:spacing w:after="60"/>
              <w:rPr>
                <w:b/>
                <w:bCs/>
                <w:sz w:val="20"/>
              </w:rPr>
            </w:pPr>
            <w:r w:rsidRPr="00921D17">
              <w:rPr>
                <w:bCs/>
                <w:sz w:val="20"/>
              </w:rPr>
              <w:t>GRID</w:t>
            </w:r>
            <w:r w:rsidR="002D5E0B">
              <w:rPr>
                <w:bCs/>
                <w:sz w:val="20"/>
              </w:rPr>
              <w:t xml:space="preserve"> </w:t>
            </w:r>
            <w:r w:rsidR="00384B4A">
              <w:rPr>
                <w:bCs/>
                <w:sz w:val="20"/>
              </w:rPr>
              <w:t>/</w:t>
            </w:r>
            <w:r w:rsidR="002D5E0B">
              <w:rPr>
                <w:bCs/>
                <w:sz w:val="20"/>
              </w:rPr>
              <w:t xml:space="preserve"> RELATED</w:t>
            </w:r>
            <w:r w:rsidR="007047B8">
              <w:rPr>
                <w:bCs/>
                <w:sz w:val="20"/>
              </w:rPr>
              <w:t>-</w:t>
            </w:r>
            <w:r w:rsidR="00384B4A">
              <w:rPr>
                <w:bCs/>
                <w:sz w:val="20"/>
              </w:rPr>
              <w:t>ID</w:t>
            </w:r>
            <w:r w:rsidRPr="00921D17">
              <w:rPr>
                <w:bCs/>
                <w:sz w:val="20"/>
              </w:rPr>
              <w:t xml:space="preserve">: </w:t>
            </w:r>
            <w:r w:rsidR="00250F24">
              <w:rPr>
                <w:bCs/>
                <w:sz w:val="20"/>
              </w:rPr>
              <w:fldChar w:fldCharType="begin">
                <w:ffData>
                  <w:name w:val="GRID"/>
                  <w:enabled/>
                  <w:calcOnExit w:val="0"/>
                  <w:exitMacro w:val="GRID_array"/>
                  <w:textInput/>
                </w:ffData>
              </w:fldChar>
            </w:r>
            <w:bookmarkStart w:id="0" w:name="GRID"/>
            <w:r w:rsidR="00250F24">
              <w:rPr>
                <w:bCs/>
                <w:sz w:val="20"/>
              </w:rPr>
              <w:instrText xml:space="preserve"> FORMTEXT </w:instrText>
            </w:r>
            <w:r w:rsidR="00250F24">
              <w:rPr>
                <w:bCs/>
                <w:sz w:val="20"/>
              </w:rPr>
            </w:r>
            <w:r w:rsidR="00250F24">
              <w:rPr>
                <w:bCs/>
                <w:sz w:val="20"/>
              </w:rPr>
              <w:fldChar w:fldCharType="separate"/>
            </w:r>
            <w:r w:rsidR="00250F24" w:rsidRPr="00ED362C">
              <w:rPr>
                <w:b/>
                <w:bCs/>
                <w:noProof/>
                <w:sz w:val="20"/>
              </w:rPr>
              <w:t> </w:t>
            </w:r>
            <w:r w:rsidR="00250F24" w:rsidRPr="00ED362C">
              <w:rPr>
                <w:b/>
                <w:bCs/>
                <w:noProof/>
                <w:sz w:val="20"/>
              </w:rPr>
              <w:t> </w:t>
            </w:r>
            <w:r w:rsidR="00250F24" w:rsidRPr="00ED362C">
              <w:rPr>
                <w:b/>
                <w:bCs/>
                <w:noProof/>
                <w:sz w:val="20"/>
              </w:rPr>
              <w:t> </w:t>
            </w:r>
            <w:r w:rsidR="00250F24" w:rsidRPr="00ED362C">
              <w:rPr>
                <w:b/>
                <w:bCs/>
                <w:noProof/>
                <w:sz w:val="20"/>
              </w:rPr>
              <w:t> </w:t>
            </w:r>
            <w:r w:rsidR="00250F24" w:rsidRPr="00ED362C">
              <w:rPr>
                <w:b/>
                <w:bCs/>
                <w:noProof/>
                <w:sz w:val="20"/>
              </w:rPr>
              <w:t> </w:t>
            </w:r>
            <w:r w:rsidR="00250F24">
              <w:rPr>
                <w:bCs/>
                <w:sz w:val="20"/>
              </w:rPr>
              <w:fldChar w:fldCharType="end"/>
            </w:r>
            <w:bookmarkEnd w:id="0"/>
          </w:p>
        </w:tc>
      </w:tr>
    </w:tbl>
    <w:p w14:paraId="1DFB769F" w14:textId="77777777" w:rsidR="00163DFD" w:rsidRPr="00921D17" w:rsidRDefault="006352D8" w:rsidP="00BC3071">
      <w:pPr>
        <w:spacing w:before="120" w:after="120"/>
        <w:ind w:right="112"/>
        <w:jc w:val="both"/>
        <w:rPr>
          <w:bCs/>
          <w:iCs/>
          <w:sz w:val="18"/>
          <w:szCs w:val="18"/>
        </w:rPr>
      </w:pPr>
      <w:r w:rsidRPr="00921D17">
        <w:rPr>
          <w:bCs/>
          <w:iCs/>
          <w:sz w:val="18"/>
          <w:szCs w:val="18"/>
        </w:rPr>
        <w:t>Wir bitten Sie, die nachfolgenden Fragen wahrheitsgetreu zu beantworten, d.h. jeweils Ja oder Nein anzukreuzen. Damit tragen Sie wesentlich dazu bei, die Restrisiken für Sie und die Empfänger</w:t>
      </w:r>
      <w:r w:rsidR="00FB11A4" w:rsidRPr="00921D17">
        <w:rPr>
          <w:bCs/>
          <w:iCs/>
          <w:sz w:val="18"/>
          <w:szCs w:val="18"/>
        </w:rPr>
        <w:t>in oder den Empfänger</w:t>
      </w:r>
      <w:r w:rsidRPr="00921D17">
        <w:rPr>
          <w:bCs/>
          <w:iCs/>
          <w:sz w:val="18"/>
          <w:szCs w:val="18"/>
        </w:rPr>
        <w:t xml:space="preserve"> </w:t>
      </w:r>
      <w:r w:rsidR="00FB11A4" w:rsidRPr="00921D17">
        <w:rPr>
          <w:bCs/>
          <w:iCs/>
          <w:sz w:val="18"/>
          <w:szCs w:val="18"/>
        </w:rPr>
        <w:t>der Blutstammzellen</w:t>
      </w:r>
      <w:r w:rsidRPr="00921D17">
        <w:rPr>
          <w:bCs/>
          <w:iCs/>
          <w:sz w:val="18"/>
          <w:szCs w:val="18"/>
        </w:rPr>
        <w:t xml:space="preserve"> k</w:t>
      </w:r>
      <w:r w:rsidR="00222B00" w:rsidRPr="00921D17">
        <w:rPr>
          <w:bCs/>
          <w:iCs/>
          <w:sz w:val="18"/>
          <w:szCs w:val="18"/>
        </w:rPr>
        <w:t>l</w:t>
      </w:r>
      <w:r w:rsidR="00FB11A4" w:rsidRPr="00921D17">
        <w:rPr>
          <w:bCs/>
          <w:iCs/>
          <w:sz w:val="18"/>
          <w:szCs w:val="18"/>
        </w:rPr>
        <w:t>ein zu halten.</w:t>
      </w:r>
    </w:p>
    <w:tbl>
      <w:tblPr>
        <w:tblW w:w="5091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8365"/>
        <w:gridCol w:w="566"/>
        <w:gridCol w:w="566"/>
        <w:gridCol w:w="566"/>
      </w:tblGrid>
      <w:tr w:rsidR="00BB65F0" w:rsidRPr="00921D17" w14:paraId="650954DD" w14:textId="77777777" w:rsidTr="00C02AAC">
        <w:trPr>
          <w:cantSplit/>
          <w:tblHeader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02799E" w14:textId="77777777" w:rsidR="00BB65F0" w:rsidRPr="00921D17" w:rsidRDefault="00BB65F0" w:rsidP="0043008E">
            <w:pPr>
              <w:tabs>
                <w:tab w:val="left" w:pos="7968"/>
              </w:tabs>
              <w:spacing w:after="20"/>
              <w:rPr>
                <w:b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0083A8" w14:textId="77777777" w:rsidR="00BB65F0" w:rsidRPr="00921D17" w:rsidRDefault="00BB65F0" w:rsidP="00A54C82">
            <w:pPr>
              <w:jc w:val="center"/>
              <w:rPr>
                <w:b/>
                <w:sz w:val="16"/>
                <w:szCs w:val="16"/>
              </w:rPr>
            </w:pPr>
            <w:r w:rsidRPr="00921D17">
              <w:rPr>
                <w:b/>
                <w:sz w:val="16"/>
                <w:szCs w:val="16"/>
              </w:rPr>
              <w:t>Ja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C79508" w14:textId="77777777" w:rsidR="00BB65F0" w:rsidRPr="00921D17" w:rsidRDefault="00BB65F0" w:rsidP="00A54C82">
            <w:pPr>
              <w:jc w:val="center"/>
              <w:rPr>
                <w:b/>
                <w:sz w:val="16"/>
                <w:szCs w:val="16"/>
              </w:rPr>
            </w:pPr>
            <w:r w:rsidRPr="00921D17">
              <w:rPr>
                <w:b/>
                <w:sz w:val="16"/>
                <w:szCs w:val="16"/>
              </w:rPr>
              <w:t>Nein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AD14F2" w14:textId="77777777" w:rsidR="00BB65F0" w:rsidRPr="00921D17" w:rsidRDefault="00BB65F0" w:rsidP="004045A2">
            <w:pPr>
              <w:rPr>
                <w:b/>
                <w:sz w:val="16"/>
                <w:szCs w:val="16"/>
              </w:rPr>
            </w:pPr>
            <w:r w:rsidRPr="00921D17">
              <w:rPr>
                <w:b/>
                <w:sz w:val="16"/>
                <w:szCs w:val="16"/>
              </w:rPr>
              <w:t>Visa</w:t>
            </w:r>
          </w:p>
        </w:tc>
      </w:tr>
      <w:tr w:rsidR="00A54C82" w:rsidRPr="00921D17" w14:paraId="184E3CC6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99108" w14:textId="77777777" w:rsidR="00A54C82" w:rsidRPr="00921D17" w:rsidRDefault="00A54C82" w:rsidP="00B16E92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Fühlen Sie sich zurzeit gesund?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DA537" w14:textId="77777777" w:rsidR="00A54C82" w:rsidRPr="00921D17" w:rsidRDefault="00A54C82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8097F" w14:textId="77777777" w:rsidR="00A54C82" w:rsidRPr="00921D17" w:rsidRDefault="00A54C82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110CD" w14:textId="77777777" w:rsidR="00A54C82" w:rsidRPr="00921D17" w:rsidRDefault="00A54C82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BB65F0" w:rsidRPr="00921D17" w14:paraId="605EC8F0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E4988" w14:textId="401768A9" w:rsidR="00BB65F0" w:rsidRPr="00921D17" w:rsidRDefault="00BB65F0" w:rsidP="00B16E92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Sind Sie mindestens 50 kg schwer</w:t>
            </w:r>
            <w:r w:rsidR="00323773" w:rsidRPr="00921D17">
              <w:rPr>
                <w:sz w:val="16"/>
                <w:szCs w:val="16"/>
              </w:rPr>
              <w:t>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79276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AB193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B4624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410055" w:rsidRPr="00921D17" w14:paraId="1ABF3518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F94C0" w14:textId="7A77D40A" w:rsidR="00410055" w:rsidRPr="00921D17" w:rsidRDefault="00410055" w:rsidP="00B97CEE">
            <w:pPr>
              <w:numPr>
                <w:ilvl w:val="0"/>
                <w:numId w:val="12"/>
              </w:numPr>
              <w:tabs>
                <w:tab w:val="left" w:pos="3969"/>
                <w:tab w:val="left" w:pos="6129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Haben Sie jemals Blutstammzellen gespendet?</w:t>
            </w:r>
            <w:r w:rsidR="00B97CEE" w:rsidRPr="00921D17">
              <w:rPr>
                <w:sz w:val="16"/>
                <w:szCs w:val="16"/>
              </w:rPr>
              <w:tab/>
              <w:t>Falls ja, wann? _________</w:t>
            </w:r>
            <w:r w:rsidR="00B97CEE" w:rsidRPr="00921D17">
              <w:rPr>
                <w:sz w:val="16"/>
                <w:szCs w:val="16"/>
              </w:rPr>
              <w:tab/>
            </w:r>
            <w:r w:rsidR="00E756D3">
              <w:rPr>
                <w:sz w:val="16"/>
                <w:szCs w:val="16"/>
              </w:rPr>
              <w:t>W</w:t>
            </w:r>
            <w:r w:rsidRPr="00921D17">
              <w:rPr>
                <w:sz w:val="16"/>
                <w:szCs w:val="16"/>
              </w:rPr>
              <w:t xml:space="preserve">o? </w:t>
            </w:r>
            <w:r w:rsidR="00B16E92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A635E" w14:textId="77777777" w:rsidR="00410055" w:rsidRPr="00921D17" w:rsidRDefault="00410055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2C9EA" w14:textId="77777777" w:rsidR="00410055" w:rsidRPr="00921D17" w:rsidRDefault="00410055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8FBC3" w14:textId="77777777" w:rsidR="00410055" w:rsidRPr="00921D17" w:rsidRDefault="00410055" w:rsidP="00B16E92">
            <w:pPr>
              <w:tabs>
                <w:tab w:val="left" w:leader="underscore" w:pos="8108"/>
              </w:tabs>
              <w:spacing w:before="20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BB65F0" w:rsidRPr="00921D17" w14:paraId="63CFA2CF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979C" w14:textId="77777777" w:rsidR="00BB65F0" w:rsidRPr="00921D17" w:rsidRDefault="00BB65F0" w:rsidP="00B16E92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Waren Sie in den letzten 4 Wochen in ärztlicher Behandlung o</w:t>
            </w:r>
            <w:r w:rsidR="00323773" w:rsidRPr="00921D17">
              <w:rPr>
                <w:sz w:val="16"/>
                <w:szCs w:val="16"/>
              </w:rPr>
              <w:t>der hatten Sie Fieber über 38°C</w:t>
            </w:r>
            <w:r w:rsidRPr="00921D17">
              <w:rPr>
                <w:sz w:val="16"/>
                <w:szCs w:val="16"/>
              </w:rPr>
              <w:t>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16DD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D1EF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99C2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BB65F0" w:rsidRPr="00921D17" w14:paraId="154CAAEA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5B871" w14:textId="77777777" w:rsidR="00BB65F0" w:rsidRPr="00921D17" w:rsidRDefault="00BB65F0" w:rsidP="00CC2345">
            <w:pPr>
              <w:numPr>
                <w:ilvl w:val="0"/>
                <w:numId w:val="12"/>
              </w:numPr>
              <w:tabs>
                <w:tab w:val="clear" w:pos="360"/>
                <w:tab w:val="left" w:pos="1309"/>
                <w:tab w:val="left" w:pos="7971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a)</w:t>
            </w:r>
            <w:r w:rsidR="00D63688" w:rsidRPr="00921D17">
              <w:rPr>
                <w:sz w:val="16"/>
                <w:szCs w:val="16"/>
              </w:rPr>
              <w:t xml:space="preserve"> Haben </w:t>
            </w:r>
            <w:r w:rsidRPr="00921D17">
              <w:rPr>
                <w:sz w:val="16"/>
                <w:szCs w:val="16"/>
              </w:rPr>
              <w:t xml:space="preserve">Sie in den letzten 4 Wochen Medikamente </w:t>
            </w:r>
            <w:r w:rsidR="002E1640" w:rsidRPr="00921D17">
              <w:rPr>
                <w:sz w:val="16"/>
                <w:szCs w:val="16"/>
              </w:rPr>
              <w:t>-</w:t>
            </w:r>
            <w:r w:rsidR="001A7479" w:rsidRPr="00921D17">
              <w:rPr>
                <w:sz w:val="16"/>
                <w:szCs w:val="16"/>
              </w:rPr>
              <w:t xml:space="preserve"> auch </w:t>
            </w:r>
            <w:r w:rsidR="00F51517" w:rsidRPr="00921D17">
              <w:rPr>
                <w:sz w:val="16"/>
                <w:szCs w:val="16"/>
              </w:rPr>
              <w:t>rezeptfrei</w:t>
            </w:r>
            <w:r w:rsidR="00286EF4" w:rsidRPr="00921D17">
              <w:rPr>
                <w:sz w:val="16"/>
                <w:szCs w:val="16"/>
              </w:rPr>
              <w:t>e</w:t>
            </w:r>
            <w:r w:rsidR="00F51517" w:rsidRPr="00921D17">
              <w:rPr>
                <w:sz w:val="16"/>
                <w:szCs w:val="16"/>
              </w:rPr>
              <w:t xml:space="preserve"> -</w:t>
            </w:r>
            <w:r w:rsidR="003A4328" w:rsidRPr="00921D17">
              <w:rPr>
                <w:sz w:val="16"/>
                <w:szCs w:val="16"/>
              </w:rPr>
              <w:t xml:space="preserve"> </w:t>
            </w:r>
            <w:r w:rsidR="00E65BD6" w:rsidRPr="00921D17">
              <w:rPr>
                <w:sz w:val="16"/>
                <w:szCs w:val="16"/>
              </w:rPr>
              <w:t>ver</w:t>
            </w:r>
            <w:r w:rsidR="00D63688" w:rsidRPr="00921D17">
              <w:rPr>
                <w:sz w:val="16"/>
                <w:szCs w:val="16"/>
              </w:rPr>
              <w:t>wendet</w:t>
            </w:r>
            <w:r w:rsidR="004619B8" w:rsidRPr="00921D17">
              <w:rPr>
                <w:sz w:val="16"/>
                <w:szCs w:val="16"/>
              </w:rPr>
              <w:t xml:space="preserve"> </w:t>
            </w:r>
            <w:r w:rsidRPr="00921D17">
              <w:rPr>
                <w:sz w:val="16"/>
                <w:szCs w:val="16"/>
              </w:rPr>
              <w:t>(z.B</w:t>
            </w:r>
            <w:r w:rsidR="00524637" w:rsidRPr="00921D17">
              <w:rPr>
                <w:sz w:val="16"/>
                <w:szCs w:val="16"/>
              </w:rPr>
              <w:t>.</w:t>
            </w:r>
            <w:r w:rsidR="001D5F32" w:rsidRPr="00921D17">
              <w:rPr>
                <w:sz w:val="16"/>
                <w:szCs w:val="16"/>
              </w:rPr>
              <w:t xml:space="preserve"> </w:t>
            </w:r>
            <w:r w:rsidRPr="00921D17">
              <w:rPr>
                <w:sz w:val="16"/>
                <w:szCs w:val="16"/>
              </w:rPr>
              <w:t>Tabletten, Spritzen, Zäpfchen)?</w:t>
            </w:r>
            <w:r w:rsidR="00F66A6B" w:rsidRPr="00921D17">
              <w:rPr>
                <w:sz w:val="16"/>
                <w:szCs w:val="16"/>
              </w:rPr>
              <w:tab/>
            </w:r>
            <w:r w:rsidR="00CE2A08" w:rsidRPr="00921D17">
              <w:rPr>
                <w:sz w:val="16"/>
                <w:szCs w:val="16"/>
              </w:rPr>
              <w:t>W</w:t>
            </w:r>
            <w:r w:rsidRPr="00921D17">
              <w:rPr>
                <w:sz w:val="16"/>
                <w:szCs w:val="16"/>
              </w:rPr>
              <w:t>elche? _________________________________________</w:t>
            </w:r>
            <w:r w:rsidR="00286EF4" w:rsidRPr="00921D17">
              <w:rPr>
                <w:sz w:val="16"/>
                <w:szCs w:val="16"/>
              </w:rPr>
              <w:t>___________________________</w:t>
            </w:r>
            <w:r w:rsidR="001470B6" w:rsidRPr="00921D17">
              <w:rPr>
                <w:sz w:val="16"/>
                <w:szCs w:val="16"/>
              </w:rPr>
              <w:t>_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18758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1E899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5272D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BB65F0" w:rsidRPr="00921D17" w14:paraId="49E496E2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5E5E5" w14:textId="676C8AE7" w:rsidR="00BB65F0" w:rsidRPr="00C02AAC" w:rsidRDefault="00DE7646" w:rsidP="00B16E92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C02AAC">
              <w:rPr>
                <w:sz w:val="16"/>
                <w:szCs w:val="16"/>
              </w:rPr>
              <w:t>b</w:t>
            </w:r>
            <w:r w:rsidR="00BB65F0" w:rsidRPr="00C02AAC">
              <w:rPr>
                <w:sz w:val="16"/>
                <w:szCs w:val="16"/>
              </w:rPr>
              <w:t>)</w:t>
            </w:r>
            <w:r w:rsidR="00FB1296" w:rsidRPr="00C02AAC">
              <w:rPr>
                <w:sz w:val="16"/>
                <w:szCs w:val="16"/>
              </w:rPr>
              <w:t xml:space="preserve"> </w:t>
            </w:r>
            <w:r w:rsidR="00855340" w:rsidRPr="00C02AAC">
              <w:rPr>
                <w:sz w:val="16"/>
                <w:szCs w:val="16"/>
              </w:rPr>
              <w:t xml:space="preserve">Haben Sie in den letzten </w:t>
            </w:r>
            <w:r w:rsidR="00C144FA" w:rsidRPr="00C02AAC">
              <w:rPr>
                <w:sz w:val="16"/>
                <w:szCs w:val="16"/>
              </w:rPr>
              <w:t>6</w:t>
            </w:r>
            <w:r w:rsidR="00855340" w:rsidRPr="00C02AAC">
              <w:rPr>
                <w:sz w:val="16"/>
                <w:szCs w:val="16"/>
              </w:rPr>
              <w:t xml:space="preserve"> Monaten </w:t>
            </w:r>
            <w:r w:rsidR="00C637A5" w:rsidRPr="00C02AAC">
              <w:rPr>
                <w:sz w:val="16"/>
                <w:szCs w:val="16"/>
              </w:rPr>
              <w:t xml:space="preserve">Medikamente </w:t>
            </w:r>
            <w:r w:rsidR="008D0127" w:rsidRPr="00C02AAC">
              <w:rPr>
                <w:sz w:val="16"/>
                <w:szCs w:val="16"/>
              </w:rPr>
              <w:t>gegen Prostatavergrösserung (z.</w:t>
            </w:r>
            <w:r w:rsidR="00855340" w:rsidRPr="00C02AAC">
              <w:rPr>
                <w:sz w:val="16"/>
                <w:szCs w:val="16"/>
              </w:rPr>
              <w:t xml:space="preserve">B. </w:t>
            </w:r>
            <w:r w:rsidR="006C2C91" w:rsidRPr="00C02AAC">
              <w:rPr>
                <w:sz w:val="16"/>
                <w:szCs w:val="16"/>
              </w:rPr>
              <w:t>Avodart</w:t>
            </w:r>
            <w:r w:rsidR="006C2C91" w:rsidRPr="00C02AAC">
              <w:rPr>
                <w:sz w:val="16"/>
                <w:szCs w:val="16"/>
                <w:vertAlign w:val="superscript"/>
              </w:rPr>
              <w:sym w:font="Symbol" w:char="F0D2"/>
            </w:r>
            <w:r w:rsidR="006C2C91" w:rsidRPr="00C02AAC">
              <w:rPr>
                <w:sz w:val="16"/>
                <w:szCs w:val="16"/>
              </w:rPr>
              <w:t xml:space="preserve"> oder Duodart</w:t>
            </w:r>
            <w:r w:rsidR="006C2C91" w:rsidRPr="00C02AAC">
              <w:rPr>
                <w:sz w:val="16"/>
                <w:szCs w:val="16"/>
                <w:vertAlign w:val="superscript"/>
              </w:rPr>
              <w:sym w:font="Symbol" w:char="F0D2"/>
            </w:r>
            <w:r w:rsidR="00BA2541" w:rsidRPr="00C02AAC">
              <w:rPr>
                <w:sz w:val="16"/>
                <w:szCs w:val="16"/>
              </w:rPr>
              <w:t xml:space="preserve">) </w:t>
            </w:r>
            <w:r w:rsidR="00855340" w:rsidRPr="00C02AAC">
              <w:rPr>
                <w:sz w:val="16"/>
                <w:szCs w:val="16"/>
              </w:rPr>
              <w:t xml:space="preserve">angewendet? 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130C3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86B43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7E2CC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C144FA" w:rsidRPr="00921D17" w14:paraId="40BB7BD3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D2FB8" w14:textId="57F7E1ED" w:rsidR="00C144FA" w:rsidRPr="00C02AAC" w:rsidRDefault="00DE7646" w:rsidP="00B16E92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C02AAC">
              <w:rPr>
                <w:sz w:val="16"/>
                <w:szCs w:val="16"/>
              </w:rPr>
              <w:t>c</w:t>
            </w:r>
            <w:r w:rsidR="00C144FA" w:rsidRPr="00C02AAC">
              <w:rPr>
                <w:sz w:val="16"/>
                <w:szCs w:val="16"/>
              </w:rPr>
              <w:t>) Haben Sie in den letzten 12 Monaten Neotigason</w:t>
            </w:r>
            <w:r w:rsidR="00C144FA" w:rsidRPr="00C02AAC">
              <w:rPr>
                <w:sz w:val="16"/>
                <w:szCs w:val="16"/>
                <w:vertAlign w:val="superscript"/>
              </w:rPr>
              <w:sym w:font="Symbol" w:char="F0D2"/>
            </w:r>
            <w:r w:rsidR="00C144FA" w:rsidRPr="00C02AAC">
              <w:rPr>
                <w:sz w:val="16"/>
                <w:szCs w:val="16"/>
              </w:rPr>
              <w:t xml:space="preserve"> oder Acicutan</w:t>
            </w:r>
            <w:r w:rsidR="00C144FA" w:rsidRPr="00C02AAC">
              <w:rPr>
                <w:sz w:val="16"/>
                <w:szCs w:val="16"/>
                <w:vertAlign w:val="superscript"/>
              </w:rPr>
              <w:sym w:font="Symbol" w:char="F0D2"/>
            </w:r>
            <w:r w:rsidR="00C144FA" w:rsidRPr="00C02AAC">
              <w:rPr>
                <w:sz w:val="16"/>
                <w:szCs w:val="16"/>
                <w:vertAlign w:val="superscript"/>
              </w:rPr>
              <w:t xml:space="preserve"> </w:t>
            </w:r>
            <w:r w:rsidR="00C144FA" w:rsidRPr="00C02AAC">
              <w:rPr>
                <w:sz w:val="16"/>
                <w:szCs w:val="16"/>
              </w:rPr>
              <w:t xml:space="preserve"> (Schuppenflechte) eingenommen?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C9AF6" w14:textId="77777777" w:rsidR="00C144FA" w:rsidRPr="00921D17" w:rsidRDefault="00C144FA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17F2D" w14:textId="77777777" w:rsidR="00C144FA" w:rsidRPr="00921D17" w:rsidRDefault="00C144FA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8907A" w14:textId="77777777" w:rsidR="00C144FA" w:rsidRPr="00921D17" w:rsidRDefault="00C144FA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4BAD4BAC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A2FE1" w14:textId="1BFC92F9" w:rsidR="00FB1296" w:rsidRPr="00C02AAC" w:rsidRDefault="00DE7646" w:rsidP="00B16E92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C02AAC">
              <w:rPr>
                <w:sz w:val="16"/>
                <w:szCs w:val="16"/>
              </w:rPr>
              <w:t>d</w:t>
            </w:r>
            <w:r w:rsidR="00FB1296" w:rsidRPr="00C02AAC">
              <w:rPr>
                <w:sz w:val="16"/>
                <w:szCs w:val="16"/>
              </w:rPr>
              <w:t xml:space="preserve">) Haben Sie in den letzten </w:t>
            </w:r>
            <w:r w:rsidR="00C144FA" w:rsidRPr="00C02AAC">
              <w:rPr>
                <w:sz w:val="16"/>
                <w:szCs w:val="16"/>
              </w:rPr>
              <w:t>2 Jahren Erivedge</w:t>
            </w:r>
            <w:r w:rsidR="00FB1296" w:rsidRPr="00C02AAC">
              <w:rPr>
                <w:sz w:val="16"/>
                <w:szCs w:val="16"/>
                <w:vertAlign w:val="superscript"/>
              </w:rPr>
              <w:sym w:font="Symbol" w:char="F0D2"/>
            </w:r>
            <w:r w:rsidR="00FB1296" w:rsidRPr="00C02AAC">
              <w:rPr>
                <w:sz w:val="16"/>
                <w:szCs w:val="16"/>
              </w:rPr>
              <w:t xml:space="preserve"> </w:t>
            </w:r>
            <w:r w:rsidR="000C7A1C" w:rsidRPr="00C02AAC">
              <w:rPr>
                <w:sz w:val="16"/>
                <w:szCs w:val="16"/>
              </w:rPr>
              <w:t xml:space="preserve">oder ein Generikum </w:t>
            </w:r>
            <w:r w:rsidR="00C144FA" w:rsidRPr="00C02AAC">
              <w:rPr>
                <w:sz w:val="16"/>
                <w:szCs w:val="16"/>
              </w:rPr>
              <w:t>(</w:t>
            </w:r>
            <w:r w:rsidR="000C7A1C" w:rsidRPr="00C02AAC">
              <w:rPr>
                <w:sz w:val="16"/>
                <w:szCs w:val="16"/>
              </w:rPr>
              <w:t xml:space="preserve">gegen </w:t>
            </w:r>
            <w:r w:rsidR="00C144FA" w:rsidRPr="00C02AAC">
              <w:rPr>
                <w:sz w:val="16"/>
                <w:szCs w:val="16"/>
              </w:rPr>
              <w:t>Basaliom</w:t>
            </w:r>
            <w:r w:rsidR="003D37AA" w:rsidRPr="00C02AAC">
              <w:rPr>
                <w:sz w:val="16"/>
                <w:szCs w:val="16"/>
              </w:rPr>
              <w:t>e</w:t>
            </w:r>
            <w:r w:rsidR="00FB1296" w:rsidRPr="00C02AAC">
              <w:rPr>
                <w:sz w:val="16"/>
                <w:szCs w:val="16"/>
              </w:rPr>
              <w:t>) eingenommen?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BCFF7" w14:textId="77777777" w:rsidR="00FB1296" w:rsidRPr="00921D17" w:rsidRDefault="00CD33E8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5E8B5" w14:textId="77777777" w:rsidR="00FB1296" w:rsidRPr="00921D17" w:rsidRDefault="00CD33E8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D4783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4BDA13A9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F2A7" w14:textId="77777777" w:rsidR="00FB1296" w:rsidRPr="00921D17" w:rsidRDefault="00765FFA" w:rsidP="00B16E92">
            <w:pPr>
              <w:numPr>
                <w:ilvl w:val="0"/>
                <w:numId w:val="12"/>
              </w:numPr>
              <w:tabs>
                <w:tab w:val="clear" w:pos="360"/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a</w:t>
            </w:r>
            <w:r w:rsidR="00FB1296" w:rsidRPr="00921D17">
              <w:rPr>
                <w:sz w:val="16"/>
                <w:szCs w:val="16"/>
              </w:rPr>
              <w:t>) Wurden Sie in den letzten 12 Monaten gegen Tollwut, Hepatitis B oder Starrkrampf geimpft?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E376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3E3D5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4489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2FC5BAEF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16B6" w14:textId="77777777" w:rsidR="00FB1296" w:rsidRPr="00921D17" w:rsidRDefault="00FB1296" w:rsidP="008D0127">
            <w:pPr>
              <w:tabs>
                <w:tab w:val="left" w:pos="4286"/>
                <w:tab w:val="left" w:leader="underscore" w:pos="8108"/>
              </w:tabs>
              <w:spacing w:beforeLines="20" w:before="48" w:afterLines="20" w:after="48"/>
              <w:ind w:left="360" w:hanging="36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ab/>
            </w:r>
            <w:r w:rsidR="00765FFA" w:rsidRPr="00921D17">
              <w:rPr>
                <w:sz w:val="16"/>
                <w:szCs w:val="16"/>
              </w:rPr>
              <w:t>b</w:t>
            </w:r>
            <w:r w:rsidRPr="00921D17">
              <w:rPr>
                <w:sz w:val="16"/>
                <w:szCs w:val="16"/>
              </w:rPr>
              <w:t>) Haben Sie in den letzten 4 Wochen andere Impfungen erhalten?</w:t>
            </w:r>
            <w:r w:rsidRPr="00921D17">
              <w:rPr>
                <w:sz w:val="16"/>
                <w:szCs w:val="16"/>
              </w:rPr>
              <w:br/>
              <w:t>Welche? _____</w:t>
            </w:r>
            <w:r w:rsidR="008D0127" w:rsidRPr="00921D17">
              <w:rPr>
                <w:sz w:val="16"/>
                <w:szCs w:val="16"/>
              </w:rPr>
              <w:t>____________________________</w:t>
            </w:r>
            <w:r w:rsidR="008D0127" w:rsidRPr="00921D17">
              <w:rPr>
                <w:sz w:val="16"/>
                <w:szCs w:val="16"/>
              </w:rPr>
              <w:tab/>
            </w:r>
            <w:r w:rsidRPr="00921D17">
              <w:rPr>
                <w:sz w:val="16"/>
                <w:szCs w:val="16"/>
              </w:rPr>
              <w:t xml:space="preserve">Wann? </w:t>
            </w:r>
            <w:r w:rsidR="00B16E92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EF33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625F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D777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216E3450" w14:textId="77777777" w:rsidTr="00B16E92">
        <w:trPr>
          <w:cantSplit/>
          <w:trHeight w:val="413"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14056" w14:textId="77777777" w:rsidR="00FB1296" w:rsidRPr="00921D17" w:rsidRDefault="00FB1296" w:rsidP="00C87075">
            <w:pPr>
              <w:numPr>
                <w:ilvl w:val="0"/>
                <w:numId w:val="12"/>
              </w:numPr>
              <w:tabs>
                <w:tab w:val="clear" w:pos="360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Haben oder hatten Sie eine der folgenden Krankheiten oder Krankheitszeichen?</w:t>
            </w:r>
            <w:r w:rsidRPr="00921D17">
              <w:rPr>
                <w:sz w:val="16"/>
                <w:szCs w:val="16"/>
              </w:rPr>
              <w:br/>
              <w:t>a) Herz/Kreislauf- oder Lungen</w:t>
            </w:r>
            <w:r w:rsidR="00D525D6" w:rsidRPr="00921D17">
              <w:rPr>
                <w:sz w:val="16"/>
                <w:szCs w:val="16"/>
              </w:rPr>
              <w:t>probleme</w:t>
            </w:r>
            <w:r w:rsidRPr="00921D17">
              <w:rPr>
                <w:sz w:val="16"/>
                <w:szCs w:val="16"/>
              </w:rPr>
              <w:t xml:space="preserve"> (z.B. erhöhter/zu tiefer Blutdruck, Herzinfarkt, Atemnot, Hirnschlag, Streifung,</w:t>
            </w:r>
            <w:r w:rsidR="000C7A1C" w:rsidRPr="00921D17">
              <w:rPr>
                <w:sz w:val="16"/>
                <w:szCs w:val="16"/>
              </w:rPr>
              <w:t xml:space="preserve"> Lungenembolie,</w:t>
            </w:r>
            <w:r w:rsidRPr="00921D17">
              <w:rPr>
                <w:sz w:val="16"/>
                <w:szCs w:val="16"/>
              </w:rPr>
              <w:t xml:space="preserve"> Bewusstlosigkeit)?</w:t>
            </w:r>
            <w:r w:rsidR="00C87075" w:rsidRPr="00921D17">
              <w:rPr>
                <w:sz w:val="16"/>
                <w:szCs w:val="16"/>
              </w:rPr>
              <w:t xml:space="preserve"> Welche</w:t>
            </w:r>
            <w:r w:rsidR="00762E6B" w:rsidRPr="00921D17">
              <w:rPr>
                <w:sz w:val="16"/>
                <w:szCs w:val="16"/>
              </w:rPr>
              <w:t>?</w:t>
            </w:r>
            <w:r w:rsidR="005C6BF2" w:rsidRPr="00921D17">
              <w:rPr>
                <w:sz w:val="16"/>
                <w:szCs w:val="16"/>
              </w:rPr>
              <w:t xml:space="preserve"> </w:t>
            </w:r>
            <w:r w:rsidR="0043008E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DF117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6F4FF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19501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21293607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998BD" w14:textId="77777777" w:rsidR="00FB1296" w:rsidRPr="00921D17" w:rsidRDefault="00FB1296" w:rsidP="00F55417">
            <w:pPr>
              <w:tabs>
                <w:tab w:val="left" w:pos="4569"/>
                <w:tab w:val="left" w:leader="underscore" w:pos="8108"/>
                <w:tab w:val="right" w:leader="underscore" w:pos="8153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b) Allergie</w:t>
            </w:r>
            <w:r w:rsidR="006748F1" w:rsidRPr="00921D17">
              <w:rPr>
                <w:sz w:val="16"/>
                <w:szCs w:val="16"/>
              </w:rPr>
              <w:t>n</w:t>
            </w:r>
            <w:r w:rsidR="00F55417" w:rsidRPr="00921D17">
              <w:rPr>
                <w:sz w:val="16"/>
                <w:szCs w:val="16"/>
              </w:rPr>
              <w:t xml:space="preserve"> (z.</w:t>
            </w:r>
            <w:r w:rsidRPr="00921D17">
              <w:rPr>
                <w:sz w:val="16"/>
                <w:szCs w:val="16"/>
              </w:rPr>
              <w:t>B. Heuschnupfen, Asthma, Medikamente)?</w:t>
            </w:r>
            <w:r w:rsidR="00F55417" w:rsidRPr="00921D17">
              <w:rPr>
                <w:sz w:val="16"/>
                <w:szCs w:val="16"/>
              </w:rPr>
              <w:tab/>
            </w:r>
            <w:r w:rsidR="00D22BEA" w:rsidRPr="00921D17">
              <w:rPr>
                <w:sz w:val="16"/>
                <w:szCs w:val="16"/>
              </w:rPr>
              <w:t>Welche</w:t>
            </w:r>
            <w:r w:rsidR="001C5DB2" w:rsidRPr="00921D17">
              <w:rPr>
                <w:sz w:val="16"/>
                <w:szCs w:val="16"/>
              </w:rPr>
              <w:t xml:space="preserve">? </w:t>
            </w:r>
            <w:r w:rsidR="0043008E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53C91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/>
                <w:bCs/>
                <w:sz w:val="16"/>
                <w:szCs w:val="16"/>
              </w:rPr>
            </w:r>
            <w:r w:rsidR="00BC307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13919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/>
                <w:bCs/>
                <w:sz w:val="16"/>
                <w:szCs w:val="16"/>
              </w:rPr>
            </w:r>
            <w:r w:rsidR="00BC307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87DA6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59B15E0D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A7399" w14:textId="77777777" w:rsidR="00FB1296" w:rsidRPr="00921D17" w:rsidRDefault="00C12A9E" w:rsidP="00C12A9E">
            <w:pPr>
              <w:tabs>
                <w:tab w:val="left" w:pos="498"/>
                <w:tab w:val="left" w:pos="1167"/>
                <w:tab w:val="left" w:leader="underscore" w:pos="8108"/>
              </w:tabs>
              <w:spacing w:beforeLines="20" w:before="48" w:afterLines="20" w:after="48"/>
              <w:ind w:left="408" w:hanging="6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c) Andere Krankheiten (z.</w:t>
            </w:r>
            <w:r w:rsidR="00FB1296" w:rsidRPr="00921D17">
              <w:rPr>
                <w:sz w:val="16"/>
                <w:szCs w:val="16"/>
              </w:rPr>
              <w:t>B. Zucker, Blut, Blutgerinnung, Gefässe, Nieren</w:t>
            </w:r>
            <w:r w:rsidR="000C7A1C" w:rsidRPr="00921D17">
              <w:rPr>
                <w:sz w:val="16"/>
                <w:szCs w:val="16"/>
              </w:rPr>
              <w:t>, Schilddrüse</w:t>
            </w:r>
            <w:r w:rsidR="00FB1296" w:rsidRPr="00921D17">
              <w:rPr>
                <w:sz w:val="16"/>
                <w:szCs w:val="16"/>
              </w:rPr>
              <w:t>, Nerven, Epilepsie, Krebs)?</w:t>
            </w:r>
            <w:r w:rsidRPr="00921D17">
              <w:rPr>
                <w:sz w:val="16"/>
                <w:szCs w:val="16"/>
              </w:rPr>
              <w:tab/>
            </w:r>
            <w:r w:rsidR="00CD1E0F" w:rsidRPr="00921D17">
              <w:rPr>
                <w:sz w:val="16"/>
                <w:szCs w:val="16"/>
              </w:rPr>
              <w:t>Welche?</w:t>
            </w:r>
            <w:r w:rsidRPr="00921D17">
              <w:rPr>
                <w:sz w:val="16"/>
                <w:szCs w:val="16"/>
              </w:rPr>
              <w:t xml:space="preserve"> </w:t>
            </w:r>
            <w:r w:rsidR="0043008E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923E" w14:textId="77777777" w:rsidR="00FB1296" w:rsidRPr="00921D17" w:rsidRDefault="00FB1296" w:rsidP="00B16E92">
            <w:pPr>
              <w:tabs>
                <w:tab w:val="left" w:pos="498"/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43051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sz w:val="16"/>
                <w:szCs w:val="16"/>
              </w:rPr>
            </w:r>
            <w:r w:rsidR="00BC3071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E3418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5190E9B1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1FF14" w14:textId="77777777" w:rsidR="004373E0" w:rsidRPr="00921D17" w:rsidRDefault="00FB1296" w:rsidP="004373E0">
            <w:pPr>
              <w:numPr>
                <w:ilvl w:val="0"/>
                <w:numId w:val="12"/>
              </w:numPr>
              <w:tabs>
                <w:tab w:val="left" w:leader="underscore" w:pos="8110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Hatten Sie in </w:t>
            </w:r>
            <w:r w:rsidR="00765FFA" w:rsidRPr="00921D17">
              <w:rPr>
                <w:sz w:val="16"/>
                <w:szCs w:val="16"/>
              </w:rPr>
              <w:t>den letzten 12 Monaten</w:t>
            </w:r>
          </w:p>
          <w:p w14:paraId="24535A64" w14:textId="77777777" w:rsidR="00765FFA" w:rsidRPr="00921D17" w:rsidRDefault="00FB1296" w:rsidP="00DB0E49">
            <w:pPr>
              <w:tabs>
                <w:tab w:val="left" w:pos="1876"/>
                <w:tab w:val="left" w:pos="3294"/>
                <w:tab w:val="left" w:pos="4853"/>
                <w:tab w:val="left" w:leader="underscore" w:pos="8110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DB0E49" w:rsidRPr="00921D17">
              <w:rPr>
                <w:sz w:val="16"/>
                <w:szCs w:val="16"/>
              </w:rPr>
              <w:t xml:space="preserve"> eine Krankheit?</w:t>
            </w:r>
            <w:r w:rsidR="00DB0E49" w:rsidRPr="00921D17">
              <w:rPr>
                <w:sz w:val="16"/>
                <w:szCs w:val="16"/>
              </w:rPr>
              <w:tab/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einen Unfall?</w:t>
            </w:r>
            <w:r w:rsidR="00DB0E49" w:rsidRPr="00921D17">
              <w:rPr>
                <w:sz w:val="16"/>
                <w:szCs w:val="16"/>
              </w:rPr>
              <w:tab/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eine Operation?</w:t>
            </w:r>
            <w:r w:rsidR="00DB0E49" w:rsidRPr="00921D17">
              <w:rPr>
                <w:sz w:val="16"/>
                <w:szCs w:val="16"/>
              </w:rPr>
              <w:tab/>
            </w:r>
            <w:r w:rsidR="00765FFA" w:rsidRPr="00921D17">
              <w:rPr>
                <w:sz w:val="16"/>
                <w:szCs w:val="16"/>
              </w:rPr>
              <w:t>W</w:t>
            </w:r>
            <w:r w:rsidR="00CD1E0F" w:rsidRPr="00921D17">
              <w:rPr>
                <w:sz w:val="16"/>
                <w:szCs w:val="16"/>
              </w:rPr>
              <w:t xml:space="preserve">as? </w:t>
            </w:r>
            <w:r w:rsidR="00A8224F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F63AE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/>
                <w:bCs/>
                <w:sz w:val="16"/>
                <w:szCs w:val="16"/>
              </w:rPr>
            </w:r>
            <w:r w:rsidR="00BC307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FCA46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/>
                <w:bCs/>
                <w:sz w:val="16"/>
                <w:szCs w:val="16"/>
              </w:rPr>
            </w:r>
            <w:r w:rsidR="00BC307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FC4E3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609D87EC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121A" w14:textId="77777777" w:rsidR="00FB1296" w:rsidRPr="00921D17" w:rsidRDefault="00FB1296" w:rsidP="00652F97">
            <w:pPr>
              <w:numPr>
                <w:ilvl w:val="0"/>
                <w:numId w:val="12"/>
              </w:numPr>
              <w:tabs>
                <w:tab w:val="clear" w:pos="360"/>
                <w:tab w:val="left" w:pos="5729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a) Wurde Ihnen jemals menschliches oder tierisches Gewebe übertragen?</w:t>
            </w:r>
            <w:r w:rsidR="00652F97" w:rsidRPr="00921D17">
              <w:rPr>
                <w:sz w:val="16"/>
                <w:szCs w:val="16"/>
              </w:rPr>
              <w:tab/>
            </w:r>
            <w:r w:rsidR="007D5A86" w:rsidRPr="00921D17">
              <w:rPr>
                <w:sz w:val="16"/>
                <w:szCs w:val="16"/>
              </w:rPr>
              <w:t xml:space="preserve">Was? </w:t>
            </w:r>
            <w:r w:rsidR="00A8224F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5161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B93A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A862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271D6580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5E26" w14:textId="77777777" w:rsidR="00FB1296" w:rsidRPr="00921D17" w:rsidRDefault="00FB1296" w:rsidP="00A8224F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b) Wurde bei Ihnen jemals eine Operation an Gehirn oder Rückenmark durchgeführt?</w:t>
            </w:r>
            <w:r w:rsidR="007D5A86" w:rsidRPr="00921D17">
              <w:rPr>
                <w:sz w:val="16"/>
                <w:szCs w:val="16"/>
              </w:rPr>
              <w:br/>
              <w:t xml:space="preserve">Welche? </w:t>
            </w:r>
            <w:r w:rsidR="007D5A86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A37C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10E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AB18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3DF10D68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B8AB" w14:textId="77777777" w:rsidR="00FB1296" w:rsidRPr="00921D17" w:rsidRDefault="00FB1296" w:rsidP="00B16E92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c) Haben Sie vor </w:t>
            </w:r>
            <w:r w:rsidR="00F34F3B" w:rsidRPr="00921D17">
              <w:rPr>
                <w:sz w:val="16"/>
                <w:szCs w:val="16"/>
              </w:rPr>
              <w:t xml:space="preserve">dem </w:t>
            </w:r>
            <w:r w:rsidR="00830F77" w:rsidRPr="00921D17">
              <w:rPr>
                <w:sz w:val="16"/>
                <w:szCs w:val="16"/>
              </w:rPr>
              <w:t>0</w:t>
            </w:r>
            <w:r w:rsidRPr="00921D17">
              <w:rPr>
                <w:sz w:val="16"/>
                <w:szCs w:val="16"/>
              </w:rPr>
              <w:t>1.</w:t>
            </w:r>
            <w:r w:rsidR="00830F77" w:rsidRPr="00921D17">
              <w:rPr>
                <w:sz w:val="16"/>
                <w:szCs w:val="16"/>
              </w:rPr>
              <w:t>0</w:t>
            </w:r>
            <w:r w:rsidRPr="00921D17">
              <w:rPr>
                <w:sz w:val="16"/>
                <w:szCs w:val="16"/>
              </w:rPr>
              <w:t>1.1986 Wachstumshormone erhalten?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3170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D942A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007A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14E92BD3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1463" w14:textId="77777777" w:rsidR="00FB1296" w:rsidRPr="00921D17" w:rsidRDefault="00FB1296" w:rsidP="002143AA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d) Ist bei Ihnen oder </w:t>
            </w:r>
            <w:r w:rsidR="00830F77" w:rsidRPr="00921D17">
              <w:rPr>
                <w:sz w:val="16"/>
                <w:szCs w:val="16"/>
              </w:rPr>
              <w:t xml:space="preserve">bei einem Verwandten ersten Grades </w:t>
            </w:r>
            <w:r w:rsidRPr="00921D17">
              <w:rPr>
                <w:sz w:val="16"/>
                <w:szCs w:val="16"/>
              </w:rPr>
              <w:t xml:space="preserve">die Creutzfeldt-Jakob-Erkrankung nachgewiesen </w:t>
            </w:r>
            <w:r w:rsidR="002143AA" w:rsidRPr="00921D17">
              <w:rPr>
                <w:sz w:val="16"/>
                <w:szCs w:val="16"/>
              </w:rPr>
              <w:br/>
            </w:r>
            <w:r w:rsidRPr="00921D17">
              <w:rPr>
                <w:sz w:val="16"/>
                <w:szCs w:val="16"/>
              </w:rPr>
              <w:t>worden oder besteht ein Verdacht darauf?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1059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263B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A809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43D1DE64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30D3A" w14:textId="77777777" w:rsidR="00A93C41" w:rsidRPr="00921D17" w:rsidRDefault="00D22BEA" w:rsidP="00A8224F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e</w:t>
            </w:r>
            <w:r w:rsidR="00FB1296" w:rsidRPr="00921D17">
              <w:rPr>
                <w:sz w:val="16"/>
                <w:szCs w:val="16"/>
              </w:rPr>
              <w:t xml:space="preserve">) Haben Sie </w:t>
            </w:r>
            <w:r w:rsidR="00765FFA" w:rsidRPr="00921D17">
              <w:rPr>
                <w:sz w:val="16"/>
                <w:szCs w:val="16"/>
              </w:rPr>
              <w:t>in den letzten 12 Monaten</w:t>
            </w:r>
            <w:r w:rsidR="00FB1296" w:rsidRPr="00921D17">
              <w:rPr>
                <w:sz w:val="16"/>
                <w:szCs w:val="16"/>
              </w:rPr>
              <w:t xml:space="preserve"> eine Bluttransfusion erhalten</w:t>
            </w:r>
            <w:r w:rsidR="00830F77" w:rsidRPr="00921D17">
              <w:rPr>
                <w:sz w:val="16"/>
                <w:szCs w:val="16"/>
              </w:rPr>
              <w:t xml:space="preserve"> (Erythrozyten, Thrombozyten, Plasma)</w:t>
            </w:r>
            <w:r w:rsidR="00FB1296" w:rsidRPr="00921D17">
              <w:rPr>
                <w:sz w:val="16"/>
                <w:szCs w:val="16"/>
              </w:rPr>
              <w:t>?</w:t>
            </w:r>
          </w:p>
          <w:p w14:paraId="375F402A" w14:textId="77777777" w:rsidR="00830F77" w:rsidRPr="00921D17" w:rsidRDefault="00830F77" w:rsidP="00A93C41">
            <w:pPr>
              <w:tabs>
                <w:tab w:val="left" w:pos="3435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Falls ja, w</w:t>
            </w:r>
            <w:r w:rsidR="00A93C41" w:rsidRPr="00921D17">
              <w:rPr>
                <w:sz w:val="16"/>
                <w:szCs w:val="16"/>
              </w:rPr>
              <w:t>ann? ___________________</w:t>
            </w:r>
            <w:r w:rsidR="00A93C41" w:rsidRPr="00921D17">
              <w:rPr>
                <w:sz w:val="16"/>
                <w:szCs w:val="16"/>
              </w:rPr>
              <w:tab/>
            </w:r>
            <w:r w:rsidR="00765FFA" w:rsidRPr="00921D17">
              <w:rPr>
                <w:sz w:val="16"/>
                <w:szCs w:val="16"/>
              </w:rPr>
              <w:t>Warum?</w:t>
            </w:r>
            <w:r w:rsidRPr="00921D17">
              <w:rPr>
                <w:sz w:val="16"/>
                <w:szCs w:val="16"/>
              </w:rPr>
              <w:t xml:space="preserve"> </w:t>
            </w:r>
            <w:r w:rsidR="00A8224F" w:rsidRPr="00921D17">
              <w:rPr>
                <w:sz w:val="16"/>
                <w:szCs w:val="16"/>
              </w:rPr>
              <w:tab/>
            </w:r>
          </w:p>
          <w:p w14:paraId="5C2D59C8" w14:textId="77777777" w:rsidR="00FB1296" w:rsidRPr="00921D17" w:rsidRDefault="00830F77" w:rsidP="00A8224F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In welchem</w:t>
            </w:r>
            <w:r w:rsidR="00A8224F" w:rsidRPr="00921D17">
              <w:rPr>
                <w:sz w:val="16"/>
                <w:szCs w:val="16"/>
              </w:rPr>
              <w:t xml:space="preserve"> Land? </w:t>
            </w:r>
            <w:r w:rsidR="00A8224F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3548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ED04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6E79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674269" w:rsidRPr="00921D17" w14:paraId="397CEE19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D7246" w14:textId="77777777" w:rsidR="00674269" w:rsidRPr="00921D17" w:rsidRDefault="00674269" w:rsidP="005F43A4">
            <w:pPr>
              <w:numPr>
                <w:ilvl w:val="0"/>
                <w:numId w:val="12"/>
              </w:numPr>
              <w:tabs>
                <w:tab w:val="clear" w:pos="360"/>
                <w:tab w:val="left" w:pos="3577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a) Waren Sie in den letzten 6 Monaten ausserhalb der Schweiz?</w:t>
            </w:r>
            <w:r w:rsidRPr="00921D17">
              <w:rPr>
                <w:sz w:val="16"/>
                <w:szCs w:val="16"/>
              </w:rPr>
              <w:br/>
              <w:t>Wo? __</w:t>
            </w:r>
            <w:r w:rsidR="005F43A4" w:rsidRPr="00921D17">
              <w:rPr>
                <w:sz w:val="16"/>
                <w:szCs w:val="16"/>
              </w:rPr>
              <w:t>__________________________</w:t>
            </w:r>
            <w:r w:rsidR="005F43A4" w:rsidRPr="00921D17">
              <w:rPr>
                <w:sz w:val="16"/>
                <w:szCs w:val="16"/>
              </w:rPr>
              <w:tab/>
            </w:r>
            <w:r w:rsidRPr="00921D17">
              <w:rPr>
                <w:sz w:val="16"/>
                <w:szCs w:val="16"/>
              </w:rPr>
              <w:t xml:space="preserve">Von wann bis wann? </w:t>
            </w:r>
            <w:r w:rsidR="00A8224F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5E05D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D3012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9E5AE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674269" w:rsidRPr="00921D17" w14:paraId="26F53D2B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FD2B" w14:textId="77777777" w:rsidR="00674269" w:rsidRPr="00921D17" w:rsidRDefault="00674269" w:rsidP="002D00BC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b) Hatten Sie dort oder seit Ihrer Rückkehr Krankheitszeichen (z.B. Fieber)?</w:t>
            </w:r>
            <w:r w:rsidRPr="00921D17">
              <w:rPr>
                <w:rFonts w:cs="Arial"/>
                <w:bCs/>
                <w:sz w:val="16"/>
                <w:szCs w:val="16"/>
              </w:rPr>
              <w:br/>
              <w:t>Welche?</w:t>
            </w:r>
            <w:r w:rsidRPr="00921D17">
              <w:rPr>
                <w:sz w:val="16"/>
                <w:szCs w:val="16"/>
              </w:rPr>
              <w:t xml:space="preserve"> </w:t>
            </w:r>
            <w:r w:rsidR="004266C8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B1B0F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9F061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7A297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674269" w:rsidRPr="00921D17" w14:paraId="0E41C4EA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86AF2" w14:textId="77777777" w:rsidR="00674269" w:rsidRPr="00921D17" w:rsidRDefault="00674269" w:rsidP="005519FE">
            <w:pPr>
              <w:tabs>
                <w:tab w:val="left" w:leader="underscore" w:pos="3969"/>
                <w:tab w:val="left" w:pos="4286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c) Waren Sie in den letzten 3 Jahren in einem </w:t>
            </w:r>
            <w:r w:rsidR="005519FE" w:rsidRPr="00921D17">
              <w:rPr>
                <w:sz w:val="16"/>
                <w:szCs w:val="16"/>
              </w:rPr>
              <w:t>Malaria-Risikogebiet?</w:t>
            </w:r>
            <w:r w:rsidR="005519FE" w:rsidRPr="00921D17">
              <w:rPr>
                <w:sz w:val="16"/>
                <w:szCs w:val="16"/>
              </w:rPr>
              <w:br/>
              <w:t xml:space="preserve">Wo? </w:t>
            </w:r>
            <w:r w:rsidR="005519FE" w:rsidRPr="00921D17">
              <w:rPr>
                <w:sz w:val="16"/>
                <w:szCs w:val="16"/>
              </w:rPr>
              <w:tab/>
            </w:r>
            <w:r w:rsidR="005519FE" w:rsidRPr="00921D17">
              <w:rPr>
                <w:sz w:val="16"/>
                <w:szCs w:val="16"/>
              </w:rPr>
              <w:tab/>
            </w:r>
            <w:r w:rsidRPr="00921D17">
              <w:rPr>
                <w:sz w:val="16"/>
                <w:szCs w:val="16"/>
              </w:rPr>
              <w:t xml:space="preserve">Rückkehr: </w:t>
            </w:r>
            <w:r w:rsidR="00A8224F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B94F6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E9368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9E84E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1F86523A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C10EA" w14:textId="77777777" w:rsidR="0098753B" w:rsidRPr="00921D17" w:rsidRDefault="00FB1296" w:rsidP="00A8224F">
            <w:pPr>
              <w:numPr>
                <w:ilvl w:val="0"/>
                <w:numId w:val="12"/>
              </w:numPr>
              <w:tabs>
                <w:tab w:val="clear" w:pos="360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a) </w:t>
            </w:r>
            <w:r w:rsidR="0098753B" w:rsidRPr="00921D17">
              <w:rPr>
                <w:sz w:val="16"/>
                <w:szCs w:val="16"/>
              </w:rPr>
              <w:t xml:space="preserve">Sind Sie ausserhalb Europas geboren, aufgewachsen oder </w:t>
            </w:r>
            <w:r w:rsidR="000124A3" w:rsidRPr="00921D17">
              <w:rPr>
                <w:sz w:val="16"/>
                <w:szCs w:val="16"/>
              </w:rPr>
              <w:t xml:space="preserve">haben Sie </w:t>
            </w:r>
            <w:r w:rsidR="0098753B" w:rsidRPr="00921D17">
              <w:rPr>
                <w:sz w:val="16"/>
                <w:szCs w:val="16"/>
              </w:rPr>
              <w:t>dort mehr als 6 Monate ge</w:t>
            </w:r>
            <w:r w:rsidR="000124A3" w:rsidRPr="00921D17">
              <w:rPr>
                <w:sz w:val="16"/>
                <w:szCs w:val="16"/>
              </w:rPr>
              <w:t>lebt?</w:t>
            </w:r>
            <w:r w:rsidR="00E20FFA" w:rsidRPr="00921D17">
              <w:rPr>
                <w:sz w:val="16"/>
                <w:szCs w:val="16"/>
              </w:rPr>
              <w:br/>
              <w:t>I</w:t>
            </w:r>
            <w:r w:rsidR="0098753B" w:rsidRPr="00921D17">
              <w:rPr>
                <w:sz w:val="16"/>
                <w:szCs w:val="16"/>
              </w:rPr>
              <w:t>n welchem Land</w:t>
            </w:r>
            <w:r w:rsidR="00860CE2" w:rsidRPr="00921D17">
              <w:rPr>
                <w:sz w:val="16"/>
                <w:szCs w:val="16"/>
              </w:rPr>
              <w:t>?</w:t>
            </w:r>
            <w:r w:rsidR="0098753B" w:rsidRPr="00921D17">
              <w:rPr>
                <w:sz w:val="16"/>
                <w:szCs w:val="16"/>
              </w:rPr>
              <w:t xml:space="preserve"> </w:t>
            </w:r>
            <w:r w:rsidR="004266C8" w:rsidRPr="00921D17">
              <w:rPr>
                <w:sz w:val="16"/>
                <w:szCs w:val="16"/>
              </w:rPr>
              <w:tab/>
            </w:r>
            <w:r w:rsidR="000124A3" w:rsidRPr="00921D17">
              <w:rPr>
                <w:sz w:val="16"/>
                <w:szCs w:val="16"/>
              </w:rPr>
              <w:br/>
            </w:r>
            <w:r w:rsidR="00E20FFA" w:rsidRPr="00921D17">
              <w:rPr>
                <w:sz w:val="16"/>
                <w:szCs w:val="16"/>
              </w:rPr>
              <w:t>S</w:t>
            </w:r>
            <w:r w:rsidR="000124A3" w:rsidRPr="00921D17">
              <w:rPr>
                <w:sz w:val="16"/>
                <w:szCs w:val="16"/>
              </w:rPr>
              <w:t xml:space="preserve">eit wann </w:t>
            </w:r>
            <w:r w:rsidR="00E20FFA" w:rsidRPr="00921D17">
              <w:rPr>
                <w:sz w:val="16"/>
                <w:szCs w:val="16"/>
              </w:rPr>
              <w:t>sind</w:t>
            </w:r>
            <w:r w:rsidR="000124A3" w:rsidRPr="00921D17">
              <w:rPr>
                <w:sz w:val="16"/>
                <w:szCs w:val="16"/>
              </w:rPr>
              <w:t xml:space="preserve"> Sie </w:t>
            </w:r>
            <w:r w:rsidR="00E20FFA" w:rsidRPr="00921D17">
              <w:rPr>
                <w:sz w:val="16"/>
                <w:szCs w:val="16"/>
              </w:rPr>
              <w:t xml:space="preserve">(wieder) </w:t>
            </w:r>
            <w:r w:rsidR="000124A3" w:rsidRPr="00921D17">
              <w:rPr>
                <w:sz w:val="16"/>
                <w:szCs w:val="16"/>
              </w:rPr>
              <w:t>in Europa</w:t>
            </w:r>
            <w:r w:rsidR="00860CE2" w:rsidRPr="00921D17">
              <w:rPr>
                <w:sz w:val="16"/>
                <w:szCs w:val="16"/>
              </w:rPr>
              <w:t>?</w:t>
            </w:r>
            <w:r w:rsidR="000124A3" w:rsidRPr="00921D17">
              <w:rPr>
                <w:sz w:val="16"/>
                <w:szCs w:val="16"/>
              </w:rPr>
              <w:t xml:space="preserve"> </w:t>
            </w:r>
            <w:r w:rsidR="009F72CA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19490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D0A98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C1820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79A11618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D434C" w14:textId="77777777" w:rsidR="00FB1296" w:rsidRPr="00921D17" w:rsidRDefault="00FB1296" w:rsidP="00B16E92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b) </w:t>
            </w:r>
            <w:r w:rsidR="000124A3" w:rsidRPr="00921D17">
              <w:rPr>
                <w:sz w:val="16"/>
                <w:szCs w:val="16"/>
              </w:rPr>
              <w:t>Ist Ihre Mutter ausserhalb Europas geboren, aufgewachsen oder hat dort mehr als 6 Monate gelebt?</w:t>
            </w:r>
            <w:r w:rsidR="00E20FFA" w:rsidRPr="00921D17">
              <w:rPr>
                <w:sz w:val="16"/>
                <w:szCs w:val="16"/>
              </w:rPr>
              <w:br/>
              <w:t>I</w:t>
            </w:r>
            <w:r w:rsidR="000124A3" w:rsidRPr="00921D17">
              <w:rPr>
                <w:sz w:val="16"/>
                <w:szCs w:val="16"/>
              </w:rPr>
              <w:t>n welchem Land</w:t>
            </w:r>
            <w:r w:rsidR="00860CE2" w:rsidRPr="00921D17">
              <w:rPr>
                <w:sz w:val="16"/>
                <w:szCs w:val="16"/>
              </w:rPr>
              <w:t>?</w:t>
            </w:r>
            <w:r w:rsidR="000124A3" w:rsidRPr="00921D17">
              <w:rPr>
                <w:sz w:val="16"/>
                <w:szCs w:val="16"/>
              </w:rPr>
              <w:t xml:space="preserve"> _______</w:t>
            </w:r>
            <w:r w:rsidR="00E20FFA" w:rsidRPr="00921D17">
              <w:rPr>
                <w:sz w:val="16"/>
                <w:szCs w:val="16"/>
              </w:rPr>
              <w:t>_______</w:t>
            </w:r>
            <w:r w:rsidR="000124A3" w:rsidRPr="00921D17">
              <w:rPr>
                <w:sz w:val="16"/>
                <w:szCs w:val="16"/>
              </w:rPr>
              <w:t>_____________</w:t>
            </w:r>
            <w:r w:rsidR="00860CE2" w:rsidRPr="00921D17">
              <w:rPr>
                <w:sz w:val="16"/>
                <w:szCs w:val="16"/>
              </w:rPr>
              <w:t>_</w:t>
            </w:r>
            <w:r w:rsidR="000124A3" w:rsidRPr="00921D17">
              <w:rPr>
                <w:sz w:val="16"/>
                <w:szCs w:val="16"/>
              </w:rPr>
              <w:t>__________________________________________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BBEB5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00896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62C60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7542F4" w:rsidRPr="00921D17" w14:paraId="36467AC2" w14:textId="77777777" w:rsidTr="00B16E92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991E7" w14:textId="77777777" w:rsidR="007869A7" w:rsidRPr="00921D17" w:rsidRDefault="007542F4" w:rsidP="00B16E92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08"/>
                <w:tab w:val="left" w:leader="underscore" w:pos="8151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a) Erkrankten Sie jemals an: </w:t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Tuberkulose, </w:t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Borreliose, </w:t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Osteomyelitis, </w:t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Toxoplasmose, </w:t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Malaria</w:t>
            </w:r>
            <w:r w:rsidRPr="00921D17">
              <w:rPr>
                <w:bCs/>
                <w:sz w:val="16"/>
                <w:szCs w:val="16"/>
              </w:rPr>
              <w:t>,</w:t>
            </w:r>
          </w:p>
          <w:p w14:paraId="3CBF1612" w14:textId="77777777" w:rsidR="007542F4" w:rsidRPr="00921D17" w:rsidRDefault="007542F4" w:rsidP="00A8224F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bCs/>
                <w:sz w:val="16"/>
                <w:szCs w:val="16"/>
              </w:rPr>
              <w:t xml:space="preserve"> Zika</w:t>
            </w:r>
            <w:r w:rsidRPr="00921D17">
              <w:rPr>
                <w:sz w:val="16"/>
                <w:szCs w:val="16"/>
              </w:rPr>
              <w:t>?</w:t>
            </w:r>
            <w:r w:rsidR="00322CFB" w:rsidRPr="00921D17">
              <w:rPr>
                <w:sz w:val="16"/>
                <w:szCs w:val="16"/>
              </w:rPr>
              <w:t xml:space="preserve"> </w:t>
            </w:r>
            <w:r w:rsidRPr="00921D17">
              <w:rPr>
                <w:sz w:val="16"/>
                <w:szCs w:val="16"/>
              </w:rPr>
              <w:t xml:space="preserve">Wann? </w:t>
            </w:r>
            <w:r w:rsidR="004266C8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E9180" w14:textId="77777777" w:rsidR="007542F4" w:rsidRPr="00921D17" w:rsidRDefault="007542F4" w:rsidP="00B16E92">
            <w:pPr>
              <w:tabs>
                <w:tab w:val="left" w:leader="underscore" w:pos="8108"/>
              </w:tabs>
              <w:spacing w:before="20" w:afterLines="20" w:after="48"/>
              <w:jc w:val="center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0909F" w14:textId="77777777" w:rsidR="007542F4" w:rsidRPr="00921D17" w:rsidRDefault="007542F4" w:rsidP="00B16E92">
            <w:pPr>
              <w:tabs>
                <w:tab w:val="left" w:leader="underscore" w:pos="8108"/>
              </w:tabs>
              <w:spacing w:before="20" w:afterLines="20" w:after="48"/>
              <w:jc w:val="center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91BA6" w14:textId="77777777" w:rsidR="007542F4" w:rsidRPr="00921D17" w:rsidRDefault="007542F4" w:rsidP="00B16E92">
            <w:pPr>
              <w:tabs>
                <w:tab w:val="left" w:leader="underscore" w:pos="8108"/>
              </w:tabs>
              <w:spacing w:before="20" w:afterLines="20" w:after="48"/>
              <w:rPr>
                <w:sz w:val="16"/>
                <w:szCs w:val="16"/>
              </w:rPr>
            </w:pPr>
          </w:p>
        </w:tc>
      </w:tr>
    </w:tbl>
    <w:p w14:paraId="48E03AF2" w14:textId="77777777" w:rsidR="00B16E92" w:rsidRPr="00921D17" w:rsidRDefault="00B16E92">
      <w:r w:rsidRPr="00921D17">
        <w:br w:type="page"/>
      </w:r>
    </w:p>
    <w:tbl>
      <w:tblPr>
        <w:tblW w:w="509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544541" w:rsidRPr="00921D17" w14:paraId="4CF5AA64" w14:textId="77777777" w:rsidTr="00544541">
        <w:trPr>
          <w:trHeight w:val="340"/>
        </w:trPr>
        <w:tc>
          <w:tcPr>
            <w:tcW w:w="5000" w:type="pct"/>
          </w:tcPr>
          <w:p w14:paraId="5D4220EA" w14:textId="77777777" w:rsidR="00544541" w:rsidRPr="00921D17" w:rsidRDefault="00544541" w:rsidP="00250F24">
            <w:pPr>
              <w:spacing w:after="60"/>
              <w:rPr>
                <w:b/>
                <w:bCs/>
                <w:sz w:val="20"/>
              </w:rPr>
            </w:pPr>
            <w:r w:rsidRPr="00921D17">
              <w:rPr>
                <w:bCs/>
                <w:sz w:val="20"/>
              </w:rPr>
              <w:lastRenderedPageBreak/>
              <w:t>GRID</w:t>
            </w:r>
            <w:r w:rsidR="007047B8">
              <w:rPr>
                <w:bCs/>
                <w:sz w:val="20"/>
              </w:rPr>
              <w:t xml:space="preserve"> /</w:t>
            </w:r>
            <w:r w:rsidR="00F32A04">
              <w:rPr>
                <w:bCs/>
                <w:sz w:val="20"/>
              </w:rPr>
              <w:t xml:space="preserve"> </w:t>
            </w:r>
            <w:r w:rsidR="007047B8">
              <w:rPr>
                <w:bCs/>
                <w:sz w:val="20"/>
              </w:rPr>
              <w:t>RELATED-</w:t>
            </w:r>
            <w:r w:rsidR="00F32A04">
              <w:rPr>
                <w:bCs/>
                <w:sz w:val="20"/>
              </w:rPr>
              <w:t>ID</w:t>
            </w:r>
            <w:r w:rsidRPr="00921D17">
              <w:rPr>
                <w:bCs/>
                <w:sz w:val="20"/>
              </w:rPr>
              <w:t xml:space="preserve">: </w:t>
            </w:r>
            <w:r w:rsidR="00250F24">
              <w:rPr>
                <w:b/>
                <w:bCs/>
                <w:sz w:val="20"/>
              </w:rPr>
              <w:fldChar w:fldCharType="begin">
                <w:ffData>
                  <w:name w:val="GRID2"/>
                  <w:enabled/>
                  <w:calcOnExit w:val="0"/>
                  <w:exitMacro w:val="GRID_array"/>
                  <w:textInput/>
                </w:ffData>
              </w:fldChar>
            </w:r>
            <w:bookmarkStart w:id="1" w:name="GRID2"/>
            <w:r w:rsidR="00250F24">
              <w:rPr>
                <w:b/>
                <w:bCs/>
                <w:sz w:val="20"/>
              </w:rPr>
              <w:instrText xml:space="preserve"> FORMTEXT </w:instrText>
            </w:r>
            <w:r w:rsidR="00250F24">
              <w:rPr>
                <w:b/>
                <w:bCs/>
                <w:sz w:val="20"/>
              </w:rPr>
            </w:r>
            <w:r w:rsidR="00250F24">
              <w:rPr>
                <w:b/>
                <w:bCs/>
                <w:sz w:val="20"/>
              </w:rPr>
              <w:fldChar w:fldCharType="separate"/>
            </w:r>
            <w:r w:rsidR="00250F24">
              <w:rPr>
                <w:b/>
                <w:bCs/>
                <w:noProof/>
                <w:sz w:val="20"/>
              </w:rPr>
              <w:t> </w:t>
            </w:r>
            <w:r w:rsidR="00250F24">
              <w:rPr>
                <w:b/>
                <w:bCs/>
                <w:noProof/>
                <w:sz w:val="20"/>
              </w:rPr>
              <w:t> </w:t>
            </w:r>
            <w:r w:rsidR="00250F24">
              <w:rPr>
                <w:b/>
                <w:bCs/>
                <w:noProof/>
                <w:sz w:val="20"/>
              </w:rPr>
              <w:t> </w:t>
            </w:r>
            <w:r w:rsidR="00250F24">
              <w:rPr>
                <w:b/>
                <w:bCs/>
                <w:noProof/>
                <w:sz w:val="20"/>
              </w:rPr>
              <w:t> </w:t>
            </w:r>
            <w:r w:rsidR="00250F24">
              <w:rPr>
                <w:b/>
                <w:bCs/>
                <w:noProof/>
                <w:sz w:val="20"/>
              </w:rPr>
              <w:t> </w:t>
            </w:r>
            <w:r w:rsidR="00250F24">
              <w:rPr>
                <w:b/>
                <w:bCs/>
                <w:sz w:val="20"/>
              </w:rPr>
              <w:fldChar w:fldCharType="end"/>
            </w:r>
            <w:bookmarkEnd w:id="1"/>
          </w:p>
        </w:tc>
      </w:tr>
    </w:tbl>
    <w:p w14:paraId="0796A210" w14:textId="77777777" w:rsidR="00B16E92" w:rsidRPr="00921D17" w:rsidRDefault="00B16E92">
      <w:pPr>
        <w:rPr>
          <w:sz w:val="4"/>
          <w:szCs w:val="4"/>
        </w:rPr>
      </w:pPr>
    </w:p>
    <w:tbl>
      <w:tblPr>
        <w:tblW w:w="5091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8363"/>
        <w:gridCol w:w="566"/>
        <w:gridCol w:w="566"/>
        <w:gridCol w:w="568"/>
      </w:tblGrid>
      <w:tr w:rsidR="00B16E92" w:rsidRPr="00921D17" w14:paraId="287AE877" w14:textId="77777777" w:rsidTr="00C02AAC">
        <w:trPr>
          <w:cantSplit/>
          <w:tblHeader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3EA39" w14:textId="77777777" w:rsidR="00B16E92" w:rsidRPr="00921D17" w:rsidRDefault="00B16E92" w:rsidP="00B16E92">
            <w:pPr>
              <w:tabs>
                <w:tab w:val="left" w:pos="7968"/>
              </w:tabs>
              <w:spacing w:after="20"/>
              <w:rPr>
                <w:b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CD5F34" w14:textId="77777777" w:rsidR="00B16E92" w:rsidRPr="00921D17" w:rsidRDefault="00B16E92" w:rsidP="00B16E92">
            <w:pPr>
              <w:jc w:val="center"/>
              <w:rPr>
                <w:b/>
                <w:sz w:val="16"/>
                <w:szCs w:val="16"/>
              </w:rPr>
            </w:pPr>
            <w:r w:rsidRPr="00921D17">
              <w:rPr>
                <w:b/>
                <w:sz w:val="16"/>
                <w:szCs w:val="16"/>
              </w:rPr>
              <w:t>Ja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CA2735" w14:textId="77777777" w:rsidR="00B16E92" w:rsidRPr="00921D17" w:rsidRDefault="00B16E92" w:rsidP="00B16E92">
            <w:pPr>
              <w:jc w:val="center"/>
              <w:rPr>
                <w:b/>
                <w:sz w:val="16"/>
                <w:szCs w:val="16"/>
              </w:rPr>
            </w:pPr>
            <w:r w:rsidRPr="00921D17">
              <w:rPr>
                <w:b/>
                <w:sz w:val="16"/>
                <w:szCs w:val="16"/>
              </w:rPr>
              <w:t>Nein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4EE382" w14:textId="77777777" w:rsidR="00B16E92" w:rsidRPr="00921D17" w:rsidRDefault="00B16E92" w:rsidP="00B16E92">
            <w:pPr>
              <w:rPr>
                <w:b/>
                <w:sz w:val="16"/>
                <w:szCs w:val="16"/>
              </w:rPr>
            </w:pPr>
            <w:r w:rsidRPr="00921D17">
              <w:rPr>
                <w:b/>
                <w:sz w:val="16"/>
                <w:szCs w:val="16"/>
              </w:rPr>
              <w:t>Visa</w:t>
            </w:r>
          </w:p>
        </w:tc>
      </w:tr>
      <w:tr w:rsidR="004B2A9A" w:rsidRPr="00921D17" w14:paraId="461C1906" w14:textId="77777777" w:rsidTr="00C02AAC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4E8FD" w14:textId="77777777" w:rsidR="004B2A9A" w:rsidRPr="00921D17" w:rsidRDefault="007542F4" w:rsidP="000262FF">
            <w:pPr>
              <w:tabs>
                <w:tab w:val="left" w:pos="796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b</w:t>
            </w:r>
            <w:r w:rsidR="004B2A9A" w:rsidRPr="00921D17">
              <w:rPr>
                <w:sz w:val="16"/>
                <w:szCs w:val="16"/>
              </w:rPr>
              <w:t xml:space="preserve">) Erkrankten Sie jemals an: </w:t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869A7"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7869A7" w:rsidRPr="00921D17">
              <w:rPr>
                <w:sz w:val="16"/>
                <w:szCs w:val="16"/>
              </w:rPr>
              <w:t xml:space="preserve"> Babesiose, </w:t>
            </w:r>
            <w:r w:rsidR="004B2A9A"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B2A9A"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="004B2A9A"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4B2A9A" w:rsidRPr="00921D17">
              <w:rPr>
                <w:sz w:val="16"/>
                <w:szCs w:val="16"/>
              </w:rPr>
              <w:t xml:space="preserve"> Brucellose, </w:t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869A7"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7869A7" w:rsidRPr="00921D17">
              <w:rPr>
                <w:sz w:val="16"/>
                <w:szCs w:val="16"/>
              </w:rPr>
              <w:t xml:space="preserve"> Chagas, </w:t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869A7"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790444" w:rsidRPr="00921D17">
              <w:rPr>
                <w:bCs/>
                <w:sz w:val="16"/>
                <w:szCs w:val="16"/>
              </w:rPr>
              <w:t xml:space="preserve"> Ebola</w:t>
            </w:r>
            <w:r w:rsidR="00032310" w:rsidRPr="00921D17">
              <w:rPr>
                <w:sz w:val="16"/>
                <w:szCs w:val="16"/>
              </w:rPr>
              <w:t>,</w:t>
            </w:r>
            <w:r w:rsidR="00E20FFA" w:rsidRPr="00921D17">
              <w:rPr>
                <w:sz w:val="16"/>
                <w:szCs w:val="16"/>
              </w:rPr>
              <w:t xml:space="preserve"> </w:t>
            </w:r>
            <w:r w:rsidR="0043571F" w:rsidRPr="00921D17">
              <w:rPr>
                <w:sz w:val="16"/>
                <w:szCs w:val="16"/>
              </w:rPr>
              <w:br/>
            </w:r>
            <w:r w:rsidR="00DB03A2"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03A2"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="00DB03A2"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DB03A2" w:rsidRPr="00921D17">
              <w:rPr>
                <w:bCs/>
                <w:sz w:val="16"/>
                <w:szCs w:val="16"/>
              </w:rPr>
              <w:t xml:space="preserve"> hämorrhagischem </w:t>
            </w:r>
            <w:r w:rsidR="00B27392" w:rsidRPr="00921D17">
              <w:rPr>
                <w:bCs/>
                <w:sz w:val="16"/>
                <w:szCs w:val="16"/>
              </w:rPr>
              <w:t>viralem Fieber,</w:t>
            </w:r>
            <w:r w:rsidR="003B70CC" w:rsidRPr="00921D17">
              <w:rPr>
                <w:bCs/>
                <w:sz w:val="16"/>
                <w:szCs w:val="16"/>
              </w:rPr>
              <w:t xml:space="preserve"> </w:t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869A7"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7869A7" w:rsidRPr="00921D17">
              <w:rPr>
                <w:sz w:val="16"/>
                <w:szCs w:val="16"/>
              </w:rPr>
              <w:t xml:space="preserve"> Q-Fieber,</w:t>
            </w:r>
            <w:r w:rsidR="007869A7" w:rsidRPr="00921D17">
              <w:rPr>
                <w:b/>
                <w:bCs/>
                <w:sz w:val="16"/>
                <w:szCs w:val="16"/>
              </w:rPr>
              <w:t xml:space="preserve"> </w:t>
            </w:r>
            <w:r w:rsidR="00DB03A2"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03A2"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="00DB03A2"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DB03A2" w:rsidRPr="00921D17">
              <w:rPr>
                <w:sz w:val="16"/>
                <w:szCs w:val="16"/>
              </w:rPr>
              <w:t xml:space="preserve"> Leishmaniose</w:t>
            </w:r>
            <w:r w:rsidR="007869A7" w:rsidRPr="00921D17">
              <w:rPr>
                <w:sz w:val="16"/>
                <w:szCs w:val="16"/>
              </w:rPr>
              <w:t>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AD787" w14:textId="77777777" w:rsidR="004B2A9A" w:rsidRPr="00921D17" w:rsidRDefault="004B2A9A" w:rsidP="001470B6">
            <w:pPr>
              <w:spacing w:before="20" w:afterLines="20" w:after="48"/>
              <w:jc w:val="center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B1090" w14:textId="77777777" w:rsidR="004B2A9A" w:rsidRPr="00921D17" w:rsidRDefault="004B2A9A" w:rsidP="001470B6">
            <w:pPr>
              <w:spacing w:before="20" w:afterLines="20" w:after="48"/>
              <w:jc w:val="center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738D6" w14:textId="77777777" w:rsidR="004B2A9A" w:rsidRPr="00921D17" w:rsidRDefault="004B2A9A" w:rsidP="001470B6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4B2A9A" w:rsidRPr="00921D17" w14:paraId="28897F17" w14:textId="77777777" w:rsidTr="00C02AAC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C642" w14:textId="6919A779" w:rsidR="004B2A9A" w:rsidRPr="00921D17" w:rsidRDefault="007542F4" w:rsidP="00A8224F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C02AAC">
              <w:rPr>
                <w:sz w:val="16"/>
                <w:szCs w:val="16"/>
              </w:rPr>
              <w:t>c</w:t>
            </w:r>
            <w:r w:rsidR="008E614A" w:rsidRPr="00C02AAC">
              <w:rPr>
                <w:sz w:val="16"/>
                <w:szCs w:val="16"/>
              </w:rPr>
              <w:t>) Hatten Sie in den letzten 4 Wochen Kontakt mit Infektionskrank</w:t>
            </w:r>
            <w:r w:rsidR="009C55BB" w:rsidRPr="00C02AAC">
              <w:rPr>
                <w:sz w:val="16"/>
                <w:szCs w:val="16"/>
              </w:rPr>
              <w:t>heiten</w:t>
            </w:r>
            <w:r w:rsidR="008E614A" w:rsidRPr="00C02AAC">
              <w:rPr>
                <w:sz w:val="16"/>
                <w:szCs w:val="16"/>
              </w:rPr>
              <w:t>?</w:t>
            </w:r>
            <w:r w:rsidR="00E20FFA" w:rsidRPr="00C02AAC">
              <w:rPr>
                <w:sz w:val="16"/>
                <w:szCs w:val="16"/>
              </w:rPr>
              <w:br/>
              <w:t>W</w:t>
            </w:r>
            <w:r w:rsidR="008E614A" w:rsidRPr="00C02AAC">
              <w:rPr>
                <w:sz w:val="16"/>
                <w:szCs w:val="16"/>
              </w:rPr>
              <w:t>elche?</w:t>
            </w:r>
            <w:r w:rsidR="008E614A" w:rsidRPr="00921D17">
              <w:rPr>
                <w:sz w:val="16"/>
                <w:szCs w:val="16"/>
              </w:rPr>
              <w:t xml:space="preserve"> </w:t>
            </w:r>
            <w:r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AABF7" w14:textId="77777777" w:rsidR="004B2A9A" w:rsidRPr="00921D17" w:rsidRDefault="004B2A9A" w:rsidP="00220319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40257" w14:textId="77777777" w:rsidR="004B2A9A" w:rsidRPr="00921D17" w:rsidRDefault="004B2A9A" w:rsidP="00220319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A94C1" w14:textId="77777777" w:rsidR="004B2A9A" w:rsidRPr="00921D17" w:rsidRDefault="004B2A9A" w:rsidP="00244C24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0352BB" w:rsidRPr="00921D17" w14:paraId="4DCBC9AD" w14:textId="77777777" w:rsidTr="00C02AAC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EE553" w14:textId="22A71A02" w:rsidR="000352BB" w:rsidRPr="00921D17" w:rsidRDefault="00C02AAC" w:rsidP="00A8224F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0352BB" w:rsidRPr="00921D17">
              <w:rPr>
                <w:sz w:val="16"/>
                <w:szCs w:val="16"/>
              </w:rPr>
              <w:t>) Hatten Sie in den letzten 4 Wochen einen Zeckenbiss</w:t>
            </w:r>
            <w:r w:rsidR="000352BB">
              <w:rPr>
                <w:sz w:val="16"/>
                <w:szCs w:val="16"/>
              </w:rPr>
              <w:t>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08388" w14:textId="6FD2BA3D" w:rsidR="000352BB" w:rsidRPr="00921D17" w:rsidRDefault="000352BB" w:rsidP="00220319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2E534" w14:textId="5F05A8E9" w:rsidR="000352BB" w:rsidRPr="00921D17" w:rsidRDefault="000352BB" w:rsidP="00220319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CBD6" w14:textId="77777777" w:rsidR="000352BB" w:rsidRPr="00921D17" w:rsidRDefault="000352BB" w:rsidP="00244C24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AD2449" w:rsidRPr="00921D17" w14:paraId="2C3628C7" w14:textId="77777777" w:rsidTr="00C02AAC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D5A11" w14:textId="77777777" w:rsidR="00220319" w:rsidRPr="00921D17" w:rsidRDefault="00AD2449" w:rsidP="0043008E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51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Hatten Sie in den letzten </w:t>
            </w:r>
            <w:r w:rsidR="000C7A1C" w:rsidRPr="00921D17">
              <w:rPr>
                <w:sz w:val="16"/>
                <w:szCs w:val="16"/>
              </w:rPr>
              <w:t>4 Monaten</w:t>
            </w:r>
            <w:r w:rsidRPr="00921D17">
              <w:rPr>
                <w:sz w:val="16"/>
                <w:szCs w:val="16"/>
              </w:rPr>
              <w:t xml:space="preserve">: </w:t>
            </w: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Tätowierung, </w:t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Magen-, Darmspiegelung,</w:t>
            </w:r>
            <w:r w:rsidR="00830F77" w:rsidRPr="00921D17">
              <w:rPr>
                <w:sz w:val="16"/>
                <w:szCs w:val="16"/>
              </w:rPr>
              <w:t xml:space="preserve"> </w:t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/>
                <w:bCs/>
                <w:sz w:val="16"/>
                <w:szCs w:val="16"/>
              </w:rPr>
            </w:r>
            <w:r w:rsidR="00BC3071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Akupunktur, </w:t>
            </w:r>
          </w:p>
          <w:p w14:paraId="6FD5074E" w14:textId="77777777" w:rsidR="00CF7DFF" w:rsidRPr="00921D17" w:rsidRDefault="00220319" w:rsidP="00A8224F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="009575AB" w:rsidRPr="00921D17">
              <w:rPr>
                <w:sz w:val="16"/>
                <w:szCs w:val="16"/>
              </w:rPr>
              <w:t xml:space="preserve"> </w:t>
            </w:r>
            <w:r w:rsidR="00AD2449" w:rsidRPr="00921D17">
              <w:rPr>
                <w:sz w:val="16"/>
                <w:szCs w:val="16"/>
              </w:rPr>
              <w:t xml:space="preserve">elektrische Haarentfernung, </w:t>
            </w:r>
            <w:r w:rsidR="00AD2449"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="00AD2449" w:rsidRPr="00921D17">
              <w:rPr>
                <w:sz w:val="16"/>
                <w:szCs w:val="16"/>
              </w:rPr>
              <w:fldChar w:fldCharType="end"/>
            </w:r>
            <w:r w:rsidR="00AD2449" w:rsidRPr="00921D17">
              <w:rPr>
                <w:sz w:val="16"/>
                <w:szCs w:val="16"/>
              </w:rPr>
              <w:t xml:space="preserve"> permanent Make-up, </w:t>
            </w:r>
            <w:r w:rsidR="00AD2449"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="00AD2449" w:rsidRPr="00921D17">
              <w:rPr>
                <w:sz w:val="16"/>
                <w:szCs w:val="16"/>
              </w:rPr>
              <w:fldChar w:fldCharType="end"/>
            </w:r>
            <w:r w:rsidR="00AD2449" w:rsidRPr="00921D17">
              <w:rPr>
                <w:sz w:val="16"/>
                <w:szCs w:val="16"/>
              </w:rPr>
              <w:t xml:space="preserve"> Piercing,</w:t>
            </w:r>
            <w:r w:rsidR="005E77AB" w:rsidRPr="00921D17">
              <w:rPr>
                <w:sz w:val="16"/>
                <w:szCs w:val="16"/>
              </w:rPr>
              <w:t xml:space="preserve"> </w:t>
            </w:r>
            <w:r w:rsidR="005E77AB"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E77AB"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="005E77AB" w:rsidRPr="00921D17">
              <w:rPr>
                <w:sz w:val="16"/>
                <w:szCs w:val="16"/>
              </w:rPr>
              <w:fldChar w:fldCharType="end"/>
            </w:r>
            <w:r w:rsidR="005E77AB" w:rsidRPr="00921D17">
              <w:rPr>
                <w:sz w:val="16"/>
                <w:szCs w:val="16"/>
              </w:rPr>
              <w:t xml:space="preserve"> Mikroblading,</w:t>
            </w:r>
            <w:r w:rsidR="00830F77" w:rsidRPr="00921D17">
              <w:rPr>
                <w:sz w:val="16"/>
                <w:szCs w:val="16"/>
              </w:rPr>
              <w:t xml:space="preserve"> </w:t>
            </w:r>
          </w:p>
          <w:p w14:paraId="5A861FF7" w14:textId="77777777" w:rsidR="00AD2449" w:rsidRPr="00921D17" w:rsidRDefault="00AD2449" w:rsidP="00A8224F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Kontakt mit Fremdblut (Nadelstichverletzung,</w:t>
            </w:r>
            <w:r w:rsidR="00830F77" w:rsidRPr="00921D17">
              <w:rPr>
                <w:sz w:val="16"/>
                <w:szCs w:val="16"/>
              </w:rPr>
              <w:t xml:space="preserve"> </w:t>
            </w:r>
            <w:r w:rsidRPr="00921D17">
              <w:rPr>
                <w:sz w:val="16"/>
                <w:szCs w:val="16"/>
              </w:rPr>
              <w:t>Blutspritzer in Augen, Mund oder anderes)?</w:t>
            </w:r>
            <w:r w:rsidRPr="00921D17">
              <w:rPr>
                <w:sz w:val="16"/>
                <w:szCs w:val="16"/>
              </w:rPr>
              <w:br/>
              <w:t xml:space="preserve">Wann? </w:t>
            </w:r>
            <w:r w:rsidR="007542F4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51E78" w14:textId="77777777" w:rsidR="00AD2449" w:rsidRPr="00921D17" w:rsidRDefault="00AD2449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ED656" w14:textId="77777777" w:rsidR="00AD2449" w:rsidRPr="00921D17" w:rsidRDefault="00AD2449" w:rsidP="00A54C82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15492" w14:textId="77777777" w:rsidR="00AD2449" w:rsidRPr="00921D17" w:rsidRDefault="00AD2449" w:rsidP="00244C24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4B2A9A" w:rsidRPr="00921D17" w14:paraId="32318EA8" w14:textId="77777777" w:rsidTr="00C02AAC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71590" w14:textId="77777777" w:rsidR="00830F77" w:rsidRPr="00921D17" w:rsidRDefault="004B2A9A" w:rsidP="00E034C3">
            <w:pPr>
              <w:numPr>
                <w:ilvl w:val="0"/>
                <w:numId w:val="12"/>
              </w:numPr>
              <w:tabs>
                <w:tab w:val="left" w:pos="1876"/>
                <w:tab w:val="left" w:pos="2443"/>
                <w:tab w:val="left" w:pos="3021"/>
                <w:tab w:val="left" w:pos="3577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Haben Sie jemals eine Gelbsucht durchgemacht oder einen positiven Hepatitis-Test gehabt?</w:t>
            </w:r>
            <w:r w:rsidR="00AD2449" w:rsidRPr="00921D17">
              <w:rPr>
                <w:sz w:val="16"/>
                <w:szCs w:val="16"/>
              </w:rPr>
              <w:br/>
            </w:r>
            <w:r w:rsidR="001F6963" w:rsidRPr="00921D17">
              <w:rPr>
                <w:sz w:val="16"/>
                <w:szCs w:val="16"/>
              </w:rPr>
              <w:t>Welche</w:t>
            </w:r>
            <w:r w:rsidR="00830F77" w:rsidRPr="00921D17">
              <w:rPr>
                <w:sz w:val="16"/>
                <w:szCs w:val="16"/>
              </w:rPr>
              <w:t xml:space="preserve">? </w:t>
            </w:r>
            <w:r w:rsidR="00E034C3" w:rsidRPr="00921D17">
              <w:rPr>
                <w:sz w:val="16"/>
                <w:szCs w:val="16"/>
              </w:rPr>
              <w:t>Hepatitis</w:t>
            </w:r>
            <w:r w:rsidR="00E034C3" w:rsidRPr="00921D17">
              <w:rPr>
                <w:sz w:val="16"/>
                <w:szCs w:val="16"/>
              </w:rPr>
              <w:tab/>
            </w:r>
            <w:r w:rsidR="00830F77"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0F77"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="00830F77" w:rsidRPr="00921D17">
              <w:rPr>
                <w:sz w:val="16"/>
                <w:szCs w:val="16"/>
              </w:rPr>
              <w:fldChar w:fldCharType="end"/>
            </w:r>
            <w:r w:rsidR="00830F77" w:rsidRPr="00921D17">
              <w:rPr>
                <w:sz w:val="16"/>
                <w:szCs w:val="16"/>
              </w:rPr>
              <w:t xml:space="preserve"> </w:t>
            </w:r>
            <w:r w:rsidR="00E034C3" w:rsidRPr="00921D17">
              <w:rPr>
                <w:sz w:val="16"/>
                <w:szCs w:val="16"/>
              </w:rPr>
              <w:t>A</w:t>
            </w:r>
            <w:r w:rsidR="00E034C3" w:rsidRPr="00921D17">
              <w:rPr>
                <w:sz w:val="16"/>
                <w:szCs w:val="16"/>
              </w:rPr>
              <w:tab/>
            </w:r>
            <w:r w:rsidR="00830F77"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0F77"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="00830F77" w:rsidRPr="00921D17">
              <w:rPr>
                <w:sz w:val="16"/>
                <w:szCs w:val="16"/>
              </w:rPr>
              <w:fldChar w:fldCharType="end"/>
            </w:r>
            <w:r w:rsidR="00830F77" w:rsidRPr="00921D17">
              <w:rPr>
                <w:sz w:val="16"/>
                <w:szCs w:val="16"/>
              </w:rPr>
              <w:t xml:space="preserve"> B</w:t>
            </w:r>
            <w:r w:rsidR="00E034C3" w:rsidRPr="00921D17">
              <w:rPr>
                <w:sz w:val="16"/>
                <w:szCs w:val="16"/>
              </w:rPr>
              <w:tab/>
            </w:r>
            <w:r w:rsidR="00830F77"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0F77"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="00830F77" w:rsidRPr="00921D17">
              <w:rPr>
                <w:sz w:val="16"/>
                <w:szCs w:val="16"/>
              </w:rPr>
              <w:fldChar w:fldCharType="end"/>
            </w:r>
            <w:r w:rsidR="00E034C3" w:rsidRPr="00921D17">
              <w:rPr>
                <w:sz w:val="16"/>
                <w:szCs w:val="16"/>
              </w:rPr>
              <w:t xml:space="preserve"> C</w:t>
            </w:r>
            <w:r w:rsidR="00E034C3" w:rsidRPr="00921D17">
              <w:rPr>
                <w:sz w:val="16"/>
                <w:szCs w:val="16"/>
              </w:rPr>
              <w:tab/>
            </w:r>
            <w:r w:rsidR="00965384" w:rsidRPr="00921D17">
              <w:rPr>
                <w:sz w:val="16"/>
                <w:szCs w:val="16"/>
              </w:rPr>
              <w:t>Andere Gelbsucht</w:t>
            </w:r>
            <w:r w:rsidR="00830F77" w:rsidRPr="00921D17">
              <w:rPr>
                <w:sz w:val="16"/>
                <w:szCs w:val="16"/>
              </w:rPr>
              <w:t xml:space="preserve">: </w:t>
            </w:r>
            <w:r w:rsidR="00A8224F" w:rsidRPr="00921D17">
              <w:rPr>
                <w:sz w:val="16"/>
                <w:szCs w:val="16"/>
              </w:rPr>
              <w:tab/>
            </w:r>
          </w:p>
          <w:p w14:paraId="549302CA" w14:textId="77777777" w:rsidR="008F4345" w:rsidRPr="00921D17" w:rsidRDefault="00830F77" w:rsidP="00E034C3">
            <w:pPr>
              <w:tabs>
                <w:tab w:val="left" w:pos="1876"/>
                <w:tab w:val="left" w:pos="3577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W</w:t>
            </w:r>
            <w:r w:rsidR="00E034C3" w:rsidRPr="00921D17">
              <w:rPr>
                <w:sz w:val="16"/>
                <w:szCs w:val="16"/>
              </w:rPr>
              <w:t>ann?</w:t>
            </w:r>
            <w:r w:rsidR="00E034C3" w:rsidRPr="00921D17">
              <w:rPr>
                <w:sz w:val="16"/>
                <w:szCs w:val="16"/>
              </w:rPr>
              <w:tab/>
            </w:r>
            <w:r w:rsidR="00AD2449"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="00AD2449" w:rsidRPr="00921D17">
              <w:rPr>
                <w:sz w:val="16"/>
                <w:szCs w:val="16"/>
              </w:rPr>
              <w:fldChar w:fldCharType="end"/>
            </w:r>
            <w:r w:rsidR="00E034C3" w:rsidRPr="00921D17">
              <w:rPr>
                <w:sz w:val="16"/>
                <w:szCs w:val="16"/>
              </w:rPr>
              <w:t xml:space="preserve"> Bei Geburt</w:t>
            </w:r>
            <w:r w:rsidR="00E034C3" w:rsidRPr="00921D17">
              <w:rPr>
                <w:sz w:val="16"/>
                <w:szCs w:val="16"/>
              </w:rPr>
              <w:tab/>
            </w:r>
            <w:r w:rsidR="00AD2449" w:rsidRPr="00921D17">
              <w:rPr>
                <w:sz w:val="16"/>
                <w:szCs w:val="16"/>
              </w:rPr>
              <w:t xml:space="preserve">Anderes Datum: </w:t>
            </w:r>
            <w:r w:rsidR="004B4269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ED22E" w14:textId="77777777" w:rsidR="004B2A9A" w:rsidRPr="00921D17" w:rsidRDefault="001470B6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1FD89" w14:textId="77777777" w:rsidR="004B2A9A" w:rsidRPr="00921D17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84DE9" w14:textId="77777777" w:rsidR="004B2A9A" w:rsidRPr="00921D17" w:rsidRDefault="004B2A9A" w:rsidP="00244C24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DE17A4" w:rsidRPr="00921D17" w14:paraId="612E1846" w14:textId="77777777" w:rsidTr="00C02AAC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A808C" w14:textId="77777777" w:rsidR="00DE17A4" w:rsidRPr="00921D17" w:rsidRDefault="00DE17A4" w:rsidP="00230476">
            <w:pPr>
              <w:pStyle w:val="Listenabsatz"/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Ist Ihr Lebens-, Sexual oder Wohnpartner in den letzten 12 Monaten an einer Gelbsucht erkrankt?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25993" w14:textId="77777777" w:rsidR="00DE17A4" w:rsidRPr="00921D17" w:rsidRDefault="00DE17A4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3004C" w14:textId="77777777" w:rsidR="00DE17A4" w:rsidRPr="00921D17" w:rsidRDefault="00DE17A4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F174E" w14:textId="77777777" w:rsidR="00DE17A4" w:rsidRPr="00921D17" w:rsidRDefault="00DE17A4" w:rsidP="001470B6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4B2A9A" w:rsidRPr="00921D17" w14:paraId="21CB413B" w14:textId="77777777" w:rsidTr="00C02AAC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628E5" w14:textId="77777777" w:rsidR="004B2A9A" w:rsidRPr="00921D17" w:rsidRDefault="00A76DE9" w:rsidP="0043008E">
            <w:pPr>
              <w:pStyle w:val="Listenabsatz"/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Haben Sie sich in den letzten 12 Monaten während mindestens 6 Monaten in Ländern mit erhöhter AIDS-Rate aufgehalten </w:t>
            </w:r>
            <w:r w:rsidRPr="00921D17">
              <w:rPr>
                <w:b/>
                <w:sz w:val="16"/>
                <w:szCs w:val="16"/>
              </w:rPr>
              <w:t>und</w:t>
            </w:r>
            <w:r w:rsidRPr="00921D17">
              <w:rPr>
                <w:sz w:val="16"/>
                <w:szCs w:val="16"/>
              </w:rPr>
              <w:t xml:space="preserve"> haben Sie sich dort einem potentiellen HIV-Risiko ausgesetzt? (z.B. sexuelle Kontakte, medizinische Intervention, Tattoo, Piercing)</w:t>
            </w:r>
            <w:r w:rsidR="009B3E34" w:rsidRPr="00921D17">
              <w:rPr>
                <w:sz w:val="16"/>
                <w:szCs w:val="16"/>
              </w:rPr>
              <w:t>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BAF83" w14:textId="77777777" w:rsidR="004B2A9A" w:rsidRPr="00921D17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8F1A8" w14:textId="77777777" w:rsidR="004B2A9A" w:rsidRPr="00921D17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B954C" w14:textId="77777777" w:rsidR="004B2A9A" w:rsidRPr="00921D17" w:rsidRDefault="004B2A9A" w:rsidP="00244C24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CD1F6F" w:rsidRPr="00921D17" w14:paraId="4DD7396B" w14:textId="77777777" w:rsidTr="00C02AAC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225E4" w14:textId="77777777" w:rsidR="00CD1F6F" w:rsidRPr="00921D17" w:rsidRDefault="00CD1F6F" w:rsidP="0043008E">
            <w:pPr>
              <w:numPr>
                <w:ilvl w:val="0"/>
                <w:numId w:val="12"/>
              </w:numPr>
              <w:tabs>
                <w:tab w:val="left" w:pos="7968"/>
                <w:tab w:val="right" w:pos="8153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Treffen eine oder mehrere der folgenden Risikosituationen </w:t>
            </w:r>
            <w:r w:rsidR="00EB50E8" w:rsidRPr="00921D17">
              <w:rPr>
                <w:sz w:val="16"/>
                <w:szCs w:val="16"/>
              </w:rPr>
              <w:t>auf</w:t>
            </w:r>
            <w:r w:rsidRPr="00921D17">
              <w:rPr>
                <w:sz w:val="16"/>
                <w:szCs w:val="16"/>
              </w:rPr>
              <w:t xml:space="preserve"> Sie zu?</w:t>
            </w:r>
          </w:p>
          <w:p w14:paraId="3AC44ACF" w14:textId="77777777" w:rsidR="00CD1F6F" w:rsidRPr="00921D17" w:rsidRDefault="00CD1F6F" w:rsidP="00F236B9">
            <w:pPr>
              <w:tabs>
                <w:tab w:val="left" w:pos="4428"/>
                <w:tab w:val="left" w:leader="underscore" w:pos="8108"/>
              </w:tabs>
              <w:spacing w:before="20" w:after="20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="00D1325E" w:rsidRPr="00921D17">
              <w:rPr>
                <w:sz w:val="16"/>
                <w:szCs w:val="16"/>
              </w:rPr>
              <w:t xml:space="preserve"> n</w:t>
            </w:r>
            <w:r w:rsidRPr="00921D17">
              <w:rPr>
                <w:sz w:val="16"/>
                <w:szCs w:val="16"/>
              </w:rPr>
              <w:t xml:space="preserve">eue/r Sexualpartner/in </w:t>
            </w:r>
            <w:r w:rsidR="00F236B9" w:rsidRPr="00921D17">
              <w:rPr>
                <w:sz w:val="16"/>
                <w:szCs w:val="16"/>
              </w:rPr>
              <w:t>in den letzten 4 Monaten</w:t>
            </w:r>
            <w:r w:rsidR="00F236B9" w:rsidRPr="00921D17">
              <w:rPr>
                <w:sz w:val="16"/>
                <w:szCs w:val="16"/>
              </w:rPr>
              <w:tab/>
            </w:r>
            <w:r w:rsidR="00B20B45" w:rsidRPr="00921D17">
              <w:rPr>
                <w:sz w:val="16"/>
                <w:szCs w:val="16"/>
              </w:rPr>
              <w:t>Wie viele</w:t>
            </w:r>
            <w:r w:rsidRPr="00921D17">
              <w:rPr>
                <w:sz w:val="16"/>
                <w:szCs w:val="16"/>
              </w:rPr>
              <w:t xml:space="preserve">? </w:t>
            </w:r>
            <w:r w:rsidR="004B4269" w:rsidRPr="00921D17">
              <w:rPr>
                <w:sz w:val="16"/>
                <w:szCs w:val="16"/>
              </w:rPr>
              <w:tab/>
            </w:r>
          </w:p>
          <w:p w14:paraId="1776BCC5" w14:textId="77777777" w:rsidR="00CD1F6F" w:rsidRPr="00921D17" w:rsidRDefault="00CD1F6F" w:rsidP="002B78BF">
            <w:pPr>
              <w:tabs>
                <w:tab w:val="left" w:pos="2443"/>
                <w:tab w:val="left" w:pos="7968"/>
                <w:tab w:val="right" w:leader="underscore" w:pos="8153"/>
              </w:tabs>
              <w:spacing w:before="20" w:after="20"/>
              <w:ind w:left="567" w:hanging="227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</w:t>
            </w:r>
            <w:r w:rsidR="00D1325E" w:rsidRPr="00921D17">
              <w:rPr>
                <w:sz w:val="16"/>
                <w:szCs w:val="16"/>
              </w:rPr>
              <w:t>s</w:t>
            </w:r>
            <w:r w:rsidRPr="00921D17">
              <w:rPr>
                <w:sz w:val="16"/>
                <w:szCs w:val="16"/>
              </w:rPr>
              <w:t>exueller Kontakt bezahlt oder gegen Bezahlung in den letzten 12 Monaten</w:t>
            </w:r>
            <w:r w:rsidRPr="00921D17">
              <w:rPr>
                <w:sz w:val="16"/>
                <w:szCs w:val="16"/>
              </w:rPr>
              <w:br/>
              <w:t xml:space="preserve">Mehr als einmal? </w:t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  <w:r w:rsidR="009736D8" w:rsidRPr="00921D17">
              <w:rPr>
                <w:rFonts w:cs="Arial"/>
                <w:bCs/>
                <w:sz w:val="16"/>
                <w:szCs w:val="16"/>
              </w:rPr>
              <w:t xml:space="preserve"> Ja</w:t>
            </w:r>
            <w:r w:rsidR="009736D8" w:rsidRPr="00921D17">
              <w:rPr>
                <w:rFonts w:cs="Arial"/>
                <w:bCs/>
                <w:sz w:val="16"/>
                <w:szCs w:val="16"/>
              </w:rPr>
              <w:tab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rFonts w:cs="Arial"/>
                <w:bCs/>
                <w:sz w:val="16"/>
                <w:szCs w:val="16"/>
              </w:rPr>
            </w:r>
            <w:r w:rsidR="00BC3071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  <w:r w:rsidRPr="00921D17">
              <w:rPr>
                <w:rFonts w:cs="Arial"/>
                <w:bCs/>
                <w:sz w:val="16"/>
                <w:szCs w:val="16"/>
              </w:rPr>
              <w:t xml:space="preserve"> Nein</w:t>
            </w:r>
          </w:p>
          <w:p w14:paraId="413495AD" w14:textId="77777777" w:rsidR="00CD1F6F" w:rsidRPr="00921D17" w:rsidRDefault="00CD1F6F" w:rsidP="0043008E">
            <w:pPr>
              <w:tabs>
                <w:tab w:val="left" w:pos="7968"/>
                <w:tab w:val="right" w:leader="underscore" w:pos="8153"/>
              </w:tabs>
              <w:spacing w:before="20" w:after="20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Injektion von </w:t>
            </w:r>
            <w:r w:rsidR="0086451A" w:rsidRPr="00921D17">
              <w:rPr>
                <w:sz w:val="16"/>
                <w:szCs w:val="16"/>
              </w:rPr>
              <w:t>Drogen in den letzten 10 Jahren</w:t>
            </w:r>
          </w:p>
          <w:p w14:paraId="195EEBF6" w14:textId="77777777" w:rsidR="00CD1F6F" w:rsidRPr="00921D17" w:rsidRDefault="00CD1F6F" w:rsidP="000262FF">
            <w:pPr>
              <w:tabs>
                <w:tab w:val="left" w:pos="7968"/>
                <w:tab w:val="right" w:leader="underscore" w:pos="8153"/>
              </w:tabs>
              <w:spacing w:before="20" w:after="20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Positiver Test für HIV (AIDS), für Syphilis oder für Hepatitis C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EF53C" w14:textId="77777777" w:rsidR="00CD1F6F" w:rsidRPr="00921D17" w:rsidRDefault="00CD1F6F" w:rsidP="00040B8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2F9D5" w14:textId="77777777" w:rsidR="00CD1F6F" w:rsidRPr="00921D17" w:rsidRDefault="00CD1F6F" w:rsidP="00040B8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71D98" w14:textId="77777777" w:rsidR="00CD1F6F" w:rsidRPr="00921D17" w:rsidRDefault="00CD1F6F" w:rsidP="00040B86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4B2A9A" w:rsidRPr="00921D17" w14:paraId="4F867CB6" w14:textId="77777777" w:rsidTr="00C02AAC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2989C" w14:textId="77777777" w:rsidR="004B2A9A" w:rsidRPr="00921D17" w:rsidRDefault="00CD1F6F" w:rsidP="0043008E">
            <w:pPr>
              <w:numPr>
                <w:ilvl w:val="0"/>
                <w:numId w:val="12"/>
              </w:numPr>
              <w:tabs>
                <w:tab w:val="left" w:pos="7968"/>
                <w:tab w:val="right" w:pos="8153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Vergangener oder aktueller sexueller Kontakt mit Gleichgeschlechtlichen</w:t>
            </w:r>
            <w:r w:rsidR="004B2A9A" w:rsidRPr="00921D17">
              <w:rPr>
                <w:sz w:val="16"/>
                <w:szCs w:val="16"/>
              </w:rPr>
              <w:t>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5713D" w14:textId="77777777" w:rsidR="004B2A9A" w:rsidRPr="00921D17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5FF75" w14:textId="77777777" w:rsidR="004B2A9A" w:rsidRPr="00921D17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62497" w14:textId="77777777" w:rsidR="004B2A9A" w:rsidRPr="00921D17" w:rsidRDefault="004B2A9A" w:rsidP="00244C24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D20E8A" w:rsidRPr="00921D17" w14:paraId="5E39C2C3" w14:textId="77777777" w:rsidTr="00C02AAC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B335F" w14:textId="77777777" w:rsidR="00C545B9" w:rsidRPr="00921D17" w:rsidRDefault="00D20E8A" w:rsidP="0043008E">
            <w:pPr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Haben Sie in den letzten 12 Monaten sexuelle</w:t>
            </w:r>
            <w:r w:rsidR="00E14022" w:rsidRPr="00921D17">
              <w:rPr>
                <w:sz w:val="16"/>
                <w:szCs w:val="16"/>
              </w:rPr>
              <w:t>n</w:t>
            </w:r>
            <w:r w:rsidR="003C161A" w:rsidRPr="00921D17">
              <w:rPr>
                <w:sz w:val="16"/>
                <w:szCs w:val="16"/>
              </w:rPr>
              <w:t xml:space="preserve"> Kontakt mit Partnern oder Partneri</w:t>
            </w:r>
            <w:r w:rsidRPr="00921D17">
              <w:rPr>
                <w:sz w:val="16"/>
                <w:szCs w:val="16"/>
              </w:rPr>
              <w:t>nnen gehabt</w:t>
            </w:r>
            <w:r w:rsidR="007C0CA1" w:rsidRPr="00921D17">
              <w:rPr>
                <w:sz w:val="16"/>
                <w:szCs w:val="16"/>
              </w:rPr>
              <w:t>, die</w:t>
            </w:r>
          </w:p>
          <w:p w14:paraId="2C9EBAE0" w14:textId="35382489" w:rsidR="004F2125" w:rsidRPr="00921D17" w:rsidRDefault="00641913" w:rsidP="00230476">
            <w:pPr>
              <w:tabs>
                <w:tab w:val="left" w:pos="7968"/>
              </w:tabs>
              <w:spacing w:before="20" w:after="20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</w:t>
            </w:r>
            <w:r w:rsidR="0093760A" w:rsidRPr="00921D17">
              <w:rPr>
                <w:sz w:val="16"/>
                <w:szCs w:val="16"/>
              </w:rPr>
              <w:t>sich einer Risikosituation wie in den Fragen 1</w:t>
            </w:r>
            <w:r w:rsidR="008710F0" w:rsidRPr="00921D17">
              <w:rPr>
                <w:sz w:val="16"/>
                <w:szCs w:val="16"/>
              </w:rPr>
              <w:t>7</w:t>
            </w:r>
            <w:r w:rsidR="0093760A" w:rsidRPr="00921D17">
              <w:rPr>
                <w:sz w:val="16"/>
                <w:szCs w:val="16"/>
              </w:rPr>
              <w:t xml:space="preserve"> ausgesetzt</w:t>
            </w:r>
            <w:r w:rsidR="00EA453F" w:rsidRPr="00921D17">
              <w:rPr>
                <w:sz w:val="16"/>
                <w:szCs w:val="16"/>
              </w:rPr>
              <w:t xml:space="preserve"> haben</w:t>
            </w:r>
            <w:r w:rsidR="00C02AAC">
              <w:rPr>
                <w:sz w:val="16"/>
                <w:szCs w:val="16"/>
              </w:rPr>
              <w:t>?</w:t>
            </w:r>
            <w:r w:rsidR="00810497" w:rsidRPr="00921D17">
              <w:rPr>
                <w:sz w:val="16"/>
                <w:szCs w:val="16"/>
              </w:rPr>
              <w:br/>
            </w: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BC3071">
              <w:rPr>
                <w:sz w:val="16"/>
                <w:szCs w:val="16"/>
              </w:rPr>
            </w:r>
            <w:r w:rsidR="00BC3071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</w:t>
            </w:r>
            <w:r w:rsidR="00B67D9F" w:rsidRPr="00C02AAC">
              <w:rPr>
                <w:sz w:val="16"/>
                <w:szCs w:val="16"/>
              </w:rPr>
              <w:t>in den letzten 12 Monaten</w:t>
            </w:r>
            <w:r w:rsidR="00B67D9F">
              <w:rPr>
                <w:sz w:val="16"/>
                <w:szCs w:val="16"/>
              </w:rPr>
              <w:t xml:space="preserve"> </w:t>
            </w:r>
            <w:r w:rsidR="00A374F4" w:rsidRPr="00921D17">
              <w:rPr>
                <w:sz w:val="16"/>
                <w:szCs w:val="16"/>
              </w:rPr>
              <w:t>in AIDS-Risikoländern Bluttransfusionen erhalten haben</w:t>
            </w:r>
            <w:r w:rsidR="00035467" w:rsidRPr="00921D17">
              <w:rPr>
                <w:sz w:val="16"/>
                <w:szCs w:val="16"/>
              </w:rPr>
              <w:t xml:space="preserve"> oder</w:t>
            </w:r>
            <w:r w:rsidR="005D46BF" w:rsidRPr="00921D17">
              <w:rPr>
                <w:sz w:val="16"/>
                <w:szCs w:val="16"/>
              </w:rPr>
              <w:t xml:space="preserve"> dort</w:t>
            </w:r>
            <w:r w:rsidR="00035467" w:rsidRPr="00921D17">
              <w:rPr>
                <w:sz w:val="16"/>
                <w:szCs w:val="16"/>
              </w:rPr>
              <w:t xml:space="preserve"> eine andere </w:t>
            </w:r>
            <w:r w:rsidR="00B67D9F">
              <w:rPr>
                <w:sz w:val="16"/>
                <w:szCs w:val="16"/>
              </w:rPr>
              <w:t xml:space="preserve">  </w:t>
            </w:r>
            <w:r w:rsidR="00B67D9F">
              <w:rPr>
                <w:sz w:val="16"/>
                <w:szCs w:val="16"/>
              </w:rPr>
              <w:br/>
            </w:r>
            <w:proofErr w:type="gramStart"/>
            <w:r w:rsidR="00035467" w:rsidRPr="00921D17">
              <w:rPr>
                <w:sz w:val="16"/>
                <w:szCs w:val="16"/>
              </w:rPr>
              <w:t>HIV Exposition</w:t>
            </w:r>
            <w:proofErr w:type="gramEnd"/>
            <w:r w:rsidR="00035467" w:rsidRPr="00921D17">
              <w:rPr>
                <w:sz w:val="16"/>
                <w:szCs w:val="16"/>
              </w:rPr>
              <w:t xml:space="preserve"> hatten</w:t>
            </w:r>
            <w:r w:rsidR="00C02AAC">
              <w:rPr>
                <w:sz w:val="16"/>
                <w:szCs w:val="16"/>
              </w:rPr>
              <w:t>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3E47C" w14:textId="77777777" w:rsidR="00D20E8A" w:rsidRPr="00921D17" w:rsidRDefault="00D20E8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16354" w14:textId="77777777" w:rsidR="00D20E8A" w:rsidRPr="00921D17" w:rsidRDefault="00D20E8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C7824" w14:textId="77777777" w:rsidR="00D20E8A" w:rsidRPr="00921D17" w:rsidRDefault="00D20E8A" w:rsidP="00244C24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36070B" w:rsidRPr="00921D17" w14:paraId="154185CD" w14:textId="77777777" w:rsidTr="00C02AAC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F189D4" w14:textId="77777777" w:rsidR="0036070B" w:rsidRPr="00921D17" w:rsidRDefault="0036070B" w:rsidP="0043008E">
            <w:pPr>
              <w:tabs>
                <w:tab w:val="left" w:pos="7968"/>
              </w:tabs>
              <w:spacing w:beforeLines="20" w:before="48" w:afterLines="20" w:after="48"/>
              <w:jc w:val="center"/>
              <w:rPr>
                <w:b/>
                <w:bCs/>
                <w:sz w:val="16"/>
                <w:szCs w:val="16"/>
              </w:rPr>
            </w:pPr>
            <w:r w:rsidRPr="00921D17">
              <w:rPr>
                <w:b/>
                <w:bCs/>
                <w:sz w:val="16"/>
                <w:szCs w:val="16"/>
              </w:rPr>
              <w:t>Nur von Frauen zu beantworten</w:t>
            </w:r>
          </w:p>
        </w:tc>
      </w:tr>
      <w:tr w:rsidR="00D20E8A" w:rsidRPr="00921D17" w14:paraId="27089F5F" w14:textId="77777777" w:rsidTr="00C02AAC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6BFA6" w14:textId="77777777" w:rsidR="00D20E8A" w:rsidRPr="00921D17" w:rsidRDefault="009B7BD5" w:rsidP="0043008E">
            <w:pPr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Haben </w:t>
            </w:r>
            <w:r w:rsidR="009D74C7" w:rsidRPr="00921D17">
              <w:rPr>
                <w:sz w:val="16"/>
                <w:szCs w:val="16"/>
              </w:rPr>
              <w:t xml:space="preserve">Sie </w:t>
            </w:r>
            <w:r w:rsidRPr="00921D17">
              <w:rPr>
                <w:sz w:val="16"/>
                <w:szCs w:val="16"/>
              </w:rPr>
              <w:t>in den letzten 12 Monaten</w:t>
            </w:r>
            <w:r w:rsidR="007C0CA1" w:rsidRPr="00921D17">
              <w:rPr>
                <w:sz w:val="16"/>
                <w:szCs w:val="16"/>
              </w:rPr>
              <w:t xml:space="preserve"> </w:t>
            </w:r>
            <w:r w:rsidR="00D1325E" w:rsidRPr="00921D17">
              <w:rPr>
                <w:sz w:val="16"/>
                <w:szCs w:val="16"/>
              </w:rPr>
              <w:t>geboren, stillen Sie aktuell</w:t>
            </w:r>
            <w:r w:rsidRPr="00921D17">
              <w:rPr>
                <w:sz w:val="16"/>
                <w:szCs w:val="16"/>
              </w:rPr>
              <w:t xml:space="preserve"> </w:t>
            </w:r>
            <w:r w:rsidR="007C0CA1" w:rsidRPr="00921D17">
              <w:rPr>
                <w:sz w:val="16"/>
                <w:szCs w:val="16"/>
              </w:rPr>
              <w:t>oder sind Sie aktuell</w:t>
            </w:r>
            <w:r w:rsidR="009D74C7" w:rsidRPr="00921D17">
              <w:rPr>
                <w:sz w:val="16"/>
                <w:szCs w:val="16"/>
              </w:rPr>
              <w:t xml:space="preserve"> schwanger?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3034B" w14:textId="77777777" w:rsidR="00D20E8A" w:rsidRPr="00921D17" w:rsidRDefault="00D20E8A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232BB" w14:textId="77777777" w:rsidR="00D20E8A" w:rsidRPr="00921D17" w:rsidRDefault="00D20E8A" w:rsidP="001470B6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BC3071">
              <w:rPr>
                <w:bCs/>
                <w:sz w:val="16"/>
                <w:szCs w:val="16"/>
              </w:rPr>
            </w:r>
            <w:r w:rsidR="00BC3071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10BA5" w14:textId="77777777" w:rsidR="00D20E8A" w:rsidRPr="00921D17" w:rsidRDefault="00D20E8A" w:rsidP="001470B6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79335B" w:rsidRPr="00921D17" w14:paraId="61C377CF" w14:textId="77777777" w:rsidTr="00C02AAC">
        <w:trPr>
          <w:cantSplit/>
        </w:trPr>
        <w:tc>
          <w:tcPr>
            <w:tcW w:w="4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6BEAE" w14:textId="77777777" w:rsidR="0079335B" w:rsidRPr="00921D17" w:rsidRDefault="0079335B" w:rsidP="00104B9B">
            <w:pPr>
              <w:numPr>
                <w:ilvl w:val="0"/>
                <w:numId w:val="12"/>
              </w:numPr>
              <w:tabs>
                <w:tab w:val="left" w:leader="underscore" w:pos="8113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Wie viele Schwangerschaften hatten Sie (inkl. Aborte)?</w:t>
            </w:r>
            <w:r w:rsidR="00104B9B" w:rsidRPr="00921D17">
              <w:rPr>
                <w:sz w:val="16"/>
                <w:szCs w:val="16"/>
              </w:rPr>
              <w:t xml:space="preserve"> </w:t>
            </w:r>
            <w:r w:rsidR="00104B9B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DD169" w14:textId="77777777" w:rsidR="0079335B" w:rsidRPr="00921D17" w:rsidRDefault="0079335B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76576" w14:textId="77777777" w:rsidR="0079335B" w:rsidRPr="00921D17" w:rsidRDefault="0079335B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C422C" w14:textId="77777777" w:rsidR="0079335B" w:rsidRPr="00921D17" w:rsidRDefault="0079335B" w:rsidP="001470B6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</w:tbl>
    <w:p w14:paraId="151B1891" w14:textId="77777777" w:rsidR="00BB65F0" w:rsidRPr="00921D17" w:rsidRDefault="00BB65F0" w:rsidP="00BB65F0">
      <w:pPr>
        <w:spacing w:beforeLines="20" w:before="48" w:afterLines="20" w:after="48"/>
        <w:rPr>
          <w:sz w:val="18"/>
          <w:szCs w:val="18"/>
        </w:rPr>
        <w:sectPr w:rsidR="00BB65F0" w:rsidRPr="00921D17" w:rsidSect="00A8224F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2104" w:right="709" w:bottom="709" w:left="1304" w:header="425" w:footer="340" w:gutter="0"/>
          <w:cols w:space="440"/>
          <w:docGrid w:charSpace="-2975"/>
        </w:sectPr>
      </w:pPr>
    </w:p>
    <w:p w14:paraId="4B8A367C" w14:textId="77777777" w:rsidR="004045A2" w:rsidRPr="00921D17" w:rsidRDefault="004045A2" w:rsidP="00B16E92">
      <w:pPr>
        <w:shd w:val="clear" w:color="auto" w:fill="000000"/>
        <w:spacing w:before="120" w:after="120"/>
        <w:ind w:left="-142"/>
        <w:jc w:val="both"/>
        <w:rPr>
          <w:rFonts w:cs="Arial"/>
          <w:b/>
          <w:bCs/>
          <w:color w:val="FFFFFF"/>
          <w:sz w:val="18"/>
          <w:szCs w:val="18"/>
        </w:rPr>
      </w:pPr>
      <w:r w:rsidRPr="00921D17">
        <w:rPr>
          <w:rFonts w:cs="Arial"/>
          <w:b/>
          <w:bCs/>
          <w:color w:val="FFFFFF"/>
          <w:sz w:val="18"/>
          <w:szCs w:val="18"/>
        </w:rPr>
        <w:t>Bestätigung durch die Spenderin / den Spender auszufüllen und zu unterschreiben:</w:t>
      </w:r>
    </w:p>
    <w:p w14:paraId="10591BA6" w14:textId="72CAE0AE" w:rsidR="004B0A4B" w:rsidRPr="00921D17" w:rsidRDefault="00A13743" w:rsidP="004266C8">
      <w:pPr>
        <w:pStyle w:val="Stdcsc"/>
        <w:ind w:left="-142"/>
      </w:pPr>
      <w:bookmarkStart w:id="2" w:name="_Hlk174706503"/>
      <w:r w:rsidRPr="00921D17">
        <w:t xml:space="preserve">Die </w:t>
      </w:r>
      <w:r w:rsidR="004B0A4B" w:rsidRPr="00921D17">
        <w:t>erhobenen persönlichen Daten unterliegen de</w:t>
      </w:r>
      <w:r w:rsidR="00E134D5">
        <w:t>r</w:t>
      </w:r>
      <w:r w:rsidR="00D1325E" w:rsidRPr="00921D17">
        <w:t xml:space="preserve"> </w:t>
      </w:r>
      <w:r w:rsidR="00E134D5" w:rsidRPr="00C02AAC">
        <w:t>beruflichen Schweigepflicht</w:t>
      </w:r>
      <w:r w:rsidR="00536BD0" w:rsidRPr="00C02AAC">
        <w:t xml:space="preserve">. </w:t>
      </w:r>
      <w:r w:rsidR="00E134D5" w:rsidRPr="00C02AAC">
        <w:t>Blutspende SRK Schweiz AG unterliegt dem Schweizerischen Bundesgesetz über den Datenschutz (DSG).</w:t>
      </w:r>
    </w:p>
    <w:bookmarkEnd w:id="2"/>
    <w:p w14:paraId="458678A9" w14:textId="5543E3B1" w:rsidR="004B0A4B" w:rsidRPr="00921D17" w:rsidRDefault="004B0A4B" w:rsidP="004266C8">
      <w:pPr>
        <w:pStyle w:val="Stdcsc"/>
        <w:ind w:left="-142"/>
      </w:pPr>
    </w:p>
    <w:p w14:paraId="52CFBE90" w14:textId="77777777" w:rsidR="00825D66" w:rsidRPr="00921D17" w:rsidRDefault="004045A2" w:rsidP="004266C8">
      <w:pPr>
        <w:pStyle w:val="Stdcsc"/>
        <w:ind w:left="-142"/>
        <w:rPr>
          <w:b/>
        </w:rPr>
      </w:pPr>
      <w:r w:rsidRPr="00921D17">
        <w:rPr>
          <w:b/>
        </w:rPr>
        <w:t>Ich bestätige die Richtigkeit meiner Personalien und das wahrheitsgetreue Ausfüllen des Fragebogens.</w:t>
      </w:r>
    </w:p>
    <w:p w14:paraId="3CDCE4B7" w14:textId="77777777" w:rsidR="004045A2" w:rsidRPr="00921D17" w:rsidRDefault="004045A2" w:rsidP="005F745A">
      <w:pPr>
        <w:pStyle w:val="Stdcsc"/>
        <w:sectPr w:rsidR="004045A2" w:rsidRPr="00921D17">
          <w:type w:val="continuous"/>
          <w:pgSz w:w="11906" w:h="16838" w:code="9"/>
          <w:pgMar w:top="851" w:right="709" w:bottom="851" w:left="1304" w:header="737" w:footer="284" w:gutter="0"/>
          <w:cols w:space="720"/>
          <w:titlePg/>
        </w:sectPr>
      </w:pPr>
    </w:p>
    <w:p w14:paraId="013F13BB" w14:textId="77777777" w:rsidR="004045A2" w:rsidRPr="00921D17" w:rsidRDefault="004045A2" w:rsidP="003F59C0">
      <w:pPr>
        <w:tabs>
          <w:tab w:val="left" w:leader="underscore" w:pos="3119"/>
        </w:tabs>
        <w:spacing w:before="120" w:line="320" w:lineRule="exact"/>
        <w:ind w:left="-142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 xml:space="preserve">Vorname: </w:t>
      </w:r>
      <w:r w:rsidRPr="00921D17">
        <w:rPr>
          <w:rFonts w:cs="Arial"/>
          <w:sz w:val="16"/>
          <w:szCs w:val="16"/>
        </w:rPr>
        <w:tab/>
      </w:r>
    </w:p>
    <w:p w14:paraId="6BE498D7" w14:textId="77777777" w:rsidR="004045A2" w:rsidRPr="00921D17" w:rsidRDefault="004045A2" w:rsidP="003F59C0">
      <w:pPr>
        <w:tabs>
          <w:tab w:val="left" w:leader="underscore" w:pos="3119"/>
        </w:tabs>
        <w:spacing w:before="120" w:line="320" w:lineRule="exact"/>
        <w:ind w:right="-389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 xml:space="preserve">Name: </w:t>
      </w:r>
      <w:r w:rsidRPr="00921D17">
        <w:rPr>
          <w:rFonts w:cs="Arial"/>
          <w:sz w:val="16"/>
          <w:szCs w:val="16"/>
        </w:rPr>
        <w:tab/>
      </w:r>
    </w:p>
    <w:p w14:paraId="3BC85AE1" w14:textId="77777777" w:rsidR="004045A2" w:rsidRPr="00921D17" w:rsidRDefault="004045A2" w:rsidP="003F59C0">
      <w:pPr>
        <w:tabs>
          <w:tab w:val="left" w:leader="underscore" w:pos="3119"/>
        </w:tabs>
        <w:spacing w:before="120" w:line="320" w:lineRule="exact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 xml:space="preserve">Geburtsdatum: </w:t>
      </w:r>
      <w:r w:rsidRPr="00921D17">
        <w:rPr>
          <w:rFonts w:cs="Arial"/>
          <w:sz w:val="16"/>
          <w:szCs w:val="16"/>
        </w:rPr>
        <w:tab/>
      </w:r>
    </w:p>
    <w:p w14:paraId="105348FA" w14:textId="77777777" w:rsidR="004045A2" w:rsidRPr="00921D17" w:rsidRDefault="004045A2" w:rsidP="004266C8">
      <w:pPr>
        <w:tabs>
          <w:tab w:val="left" w:leader="underscore" w:pos="3119"/>
        </w:tabs>
        <w:spacing w:line="320" w:lineRule="exact"/>
        <w:ind w:left="-142"/>
        <w:rPr>
          <w:sz w:val="14"/>
          <w:szCs w:val="14"/>
        </w:rPr>
        <w:sectPr w:rsidR="004045A2" w:rsidRPr="00921D17" w:rsidSect="00030F5D">
          <w:type w:val="continuous"/>
          <w:pgSz w:w="11906" w:h="16838" w:code="9"/>
          <w:pgMar w:top="851" w:right="709" w:bottom="851" w:left="1304" w:header="737" w:footer="284" w:gutter="0"/>
          <w:cols w:num="3" w:space="0"/>
          <w:titlePg/>
        </w:sectPr>
      </w:pPr>
    </w:p>
    <w:p w14:paraId="7352A834" w14:textId="28A0CAC9" w:rsidR="004045A2" w:rsidRDefault="004045A2" w:rsidP="004B7168">
      <w:pPr>
        <w:tabs>
          <w:tab w:val="left" w:leader="underscore" w:pos="3119"/>
          <w:tab w:val="left" w:pos="3261"/>
          <w:tab w:val="left" w:leader="underscore" w:pos="6439"/>
        </w:tabs>
        <w:spacing w:line="320" w:lineRule="exact"/>
        <w:ind w:left="-284" w:firstLine="284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br w:type="column"/>
      </w:r>
      <w:r w:rsidR="00A300D2" w:rsidRPr="00921D17">
        <w:rPr>
          <w:rFonts w:cs="Arial"/>
          <w:sz w:val="16"/>
          <w:szCs w:val="16"/>
        </w:rPr>
        <w:t>Datum</w:t>
      </w:r>
      <w:r w:rsidR="00B963EA" w:rsidRPr="00921D17">
        <w:rPr>
          <w:rFonts w:cs="Arial"/>
          <w:sz w:val="16"/>
          <w:szCs w:val="16"/>
        </w:rPr>
        <w:t xml:space="preserve">: </w:t>
      </w:r>
      <w:r w:rsidR="00B963EA" w:rsidRPr="00921D17">
        <w:rPr>
          <w:rFonts w:cs="Arial"/>
          <w:sz w:val="16"/>
          <w:szCs w:val="16"/>
        </w:rPr>
        <w:tab/>
      </w:r>
      <w:r w:rsidR="00473CBF" w:rsidRPr="00921D17">
        <w:rPr>
          <w:rFonts w:cs="Arial"/>
          <w:sz w:val="16"/>
          <w:szCs w:val="16"/>
        </w:rPr>
        <w:tab/>
        <w:t xml:space="preserve"> Unterschrift: </w:t>
      </w:r>
      <w:r w:rsidR="00473CBF" w:rsidRPr="00921D17">
        <w:rPr>
          <w:rFonts w:cs="Arial"/>
          <w:sz w:val="16"/>
          <w:szCs w:val="16"/>
        </w:rPr>
        <w:tab/>
      </w:r>
    </w:p>
    <w:p w14:paraId="3B905C0F" w14:textId="77777777" w:rsidR="00C02AAC" w:rsidRDefault="00C02AAC" w:rsidP="00C02AAC">
      <w:pPr>
        <w:tabs>
          <w:tab w:val="left" w:leader="underscore" w:pos="3119"/>
          <w:tab w:val="left" w:pos="3261"/>
          <w:tab w:val="left" w:leader="underscore" w:pos="6439"/>
        </w:tabs>
        <w:spacing w:line="200" w:lineRule="exact"/>
        <w:ind w:left="-284" w:firstLine="284"/>
        <w:rPr>
          <w:rFonts w:cs="Arial"/>
          <w:sz w:val="16"/>
          <w:szCs w:val="16"/>
        </w:rPr>
      </w:pPr>
    </w:p>
    <w:p w14:paraId="6E3B9917" w14:textId="77777777" w:rsidR="004045A2" w:rsidRPr="00921D17" w:rsidRDefault="004045A2" w:rsidP="004266C8">
      <w:pPr>
        <w:tabs>
          <w:tab w:val="left" w:leader="underscore" w:pos="6439"/>
        </w:tabs>
        <w:spacing w:line="320" w:lineRule="exact"/>
        <w:ind w:left="-142" w:hanging="205"/>
        <w:rPr>
          <w:rFonts w:cs="Arial"/>
          <w:sz w:val="16"/>
          <w:szCs w:val="16"/>
        </w:rPr>
        <w:sectPr w:rsidR="004045A2" w:rsidRPr="00921D17" w:rsidSect="00030F5D">
          <w:type w:val="continuous"/>
          <w:pgSz w:w="11906" w:h="16838" w:code="9"/>
          <w:pgMar w:top="851" w:right="709" w:bottom="851" w:left="1304" w:header="737" w:footer="284" w:gutter="0"/>
          <w:cols w:num="2" w:space="8095" w:equalWidth="0">
            <w:col w:w="3294" w:space="0"/>
            <w:col w:w="6599"/>
          </w:cols>
          <w:titlePg/>
        </w:sectPr>
      </w:pPr>
    </w:p>
    <w:p w14:paraId="7F6D0648" w14:textId="77777777" w:rsidR="008C69E3" w:rsidRPr="00921D17" w:rsidRDefault="007542F4" w:rsidP="00FA600D">
      <w:pPr>
        <w:shd w:val="clear" w:color="auto" w:fill="000000"/>
        <w:ind w:left="-142"/>
        <w:jc w:val="both"/>
        <w:rPr>
          <w:rFonts w:cs="Arial"/>
          <w:b/>
          <w:bCs/>
          <w:color w:val="FFFFFF"/>
          <w:sz w:val="18"/>
          <w:szCs w:val="18"/>
        </w:rPr>
      </w:pPr>
      <w:r w:rsidRPr="00921D17">
        <w:rPr>
          <w:rFonts w:cs="Arial"/>
          <w:b/>
          <w:bCs/>
          <w:color w:val="FFFFFF"/>
          <w:sz w:val="18"/>
          <w:szCs w:val="18"/>
        </w:rPr>
        <w:t xml:space="preserve">Für </w:t>
      </w:r>
      <w:r w:rsidR="002A79E8" w:rsidRPr="00921D17">
        <w:rPr>
          <w:rFonts w:cs="Arial"/>
          <w:b/>
          <w:bCs/>
          <w:color w:val="FFFFFF"/>
          <w:sz w:val="18"/>
          <w:szCs w:val="18"/>
        </w:rPr>
        <w:t xml:space="preserve">den </w:t>
      </w:r>
      <w:r w:rsidRPr="00921D17">
        <w:rPr>
          <w:rFonts w:cs="Arial"/>
          <w:b/>
          <w:bCs/>
          <w:color w:val="FFFFFF"/>
          <w:sz w:val="18"/>
          <w:szCs w:val="18"/>
        </w:rPr>
        <w:t>internen Gebrauch</w:t>
      </w:r>
      <w:r w:rsidR="008C69E3" w:rsidRPr="00921D17">
        <w:rPr>
          <w:rFonts w:cs="Arial"/>
          <w:b/>
          <w:bCs/>
          <w:color w:val="FFFFFF"/>
          <w:sz w:val="18"/>
          <w:szCs w:val="18"/>
        </w:rPr>
        <w:t>:</w:t>
      </w:r>
    </w:p>
    <w:p w14:paraId="1496ECF9" w14:textId="77777777" w:rsidR="008C69E3" w:rsidRPr="00921D17" w:rsidRDefault="0078074F" w:rsidP="00C02AAC">
      <w:pPr>
        <w:shd w:val="clear" w:color="auto" w:fill="D9D9D9" w:themeFill="background1" w:themeFillShade="D9"/>
        <w:tabs>
          <w:tab w:val="left" w:leader="underscore" w:pos="9893"/>
        </w:tabs>
        <w:spacing w:before="120" w:line="320" w:lineRule="exact"/>
        <w:ind w:left="-142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 xml:space="preserve">Bemerkungen: </w:t>
      </w:r>
      <w:r w:rsidRPr="00921D17">
        <w:rPr>
          <w:rFonts w:cs="Arial"/>
          <w:sz w:val="16"/>
          <w:szCs w:val="16"/>
        </w:rPr>
        <w:tab/>
      </w:r>
    </w:p>
    <w:p w14:paraId="7D0DC6D3" w14:textId="77777777" w:rsidR="0078074F" w:rsidRPr="00921D17" w:rsidRDefault="0078074F" w:rsidP="00C02AAC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ab/>
      </w:r>
    </w:p>
    <w:p w14:paraId="1491799A" w14:textId="77777777" w:rsidR="0078074F" w:rsidRPr="00921D17" w:rsidRDefault="0078074F" w:rsidP="00C02AAC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ab/>
      </w:r>
    </w:p>
    <w:p w14:paraId="2BF2C09E" w14:textId="77777777" w:rsidR="00230476" w:rsidRPr="00921D17" w:rsidRDefault="00230476" w:rsidP="00C02AAC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ab/>
      </w:r>
    </w:p>
    <w:p w14:paraId="1AD445AB" w14:textId="77777777" w:rsidR="006748F1" w:rsidRPr="00921D17" w:rsidRDefault="006748F1" w:rsidP="00C02AAC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ab/>
      </w:r>
    </w:p>
    <w:p w14:paraId="5C81638C" w14:textId="77777777" w:rsidR="006748F1" w:rsidRPr="00921D17" w:rsidRDefault="006748F1" w:rsidP="00C02AAC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ab/>
      </w:r>
    </w:p>
    <w:p w14:paraId="6AD4D510" w14:textId="77777777" w:rsidR="008C69E3" w:rsidRPr="00921D17" w:rsidRDefault="00A144BC" w:rsidP="00C02AAC">
      <w:pPr>
        <w:shd w:val="clear" w:color="auto" w:fill="D9D9D9" w:themeFill="background1" w:themeFillShade="D9"/>
        <w:tabs>
          <w:tab w:val="left" w:pos="1843"/>
          <w:tab w:val="left" w:pos="2268"/>
          <w:tab w:val="left" w:pos="2977"/>
          <w:tab w:val="left" w:pos="5387"/>
          <w:tab w:val="left" w:pos="5670"/>
          <w:tab w:val="left" w:leader="underscore" w:pos="7938"/>
          <w:tab w:val="left" w:pos="8222"/>
          <w:tab w:val="left" w:leader="underscore" w:pos="9893"/>
        </w:tabs>
        <w:spacing w:before="120" w:line="320" w:lineRule="exact"/>
        <w:ind w:left="-142"/>
        <w:rPr>
          <w:bCs/>
          <w:sz w:val="16"/>
          <w:szCs w:val="16"/>
        </w:rPr>
      </w:pPr>
      <w:r w:rsidRPr="00921D17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21D17">
        <w:rPr>
          <w:bCs/>
          <w:sz w:val="16"/>
          <w:szCs w:val="16"/>
        </w:rPr>
        <w:instrText xml:space="preserve"> FORMCHECKBOX </w:instrText>
      </w:r>
      <w:r w:rsidR="00BC3071">
        <w:rPr>
          <w:bCs/>
          <w:sz w:val="16"/>
          <w:szCs w:val="16"/>
        </w:rPr>
      </w:r>
      <w:r w:rsidR="00BC3071">
        <w:rPr>
          <w:bCs/>
          <w:sz w:val="16"/>
          <w:szCs w:val="16"/>
        </w:rPr>
        <w:fldChar w:fldCharType="separate"/>
      </w:r>
      <w:r w:rsidRPr="00921D17">
        <w:rPr>
          <w:bCs/>
          <w:sz w:val="16"/>
          <w:szCs w:val="16"/>
        </w:rPr>
        <w:fldChar w:fldCharType="end"/>
      </w:r>
      <w:r w:rsidR="00E34587" w:rsidRPr="00921D17">
        <w:rPr>
          <w:bCs/>
          <w:sz w:val="16"/>
          <w:szCs w:val="16"/>
        </w:rPr>
        <w:t xml:space="preserve"> </w:t>
      </w:r>
      <w:r w:rsidR="008C69E3" w:rsidRPr="00921D17">
        <w:rPr>
          <w:bCs/>
          <w:sz w:val="16"/>
          <w:szCs w:val="16"/>
        </w:rPr>
        <w:t>Vollständigkeit des Fragebogens und der Unterschrift überprüft</w:t>
      </w:r>
      <w:r w:rsidR="0078074F" w:rsidRPr="00921D17">
        <w:rPr>
          <w:bCs/>
          <w:sz w:val="16"/>
          <w:szCs w:val="16"/>
        </w:rPr>
        <w:tab/>
      </w:r>
      <w:r w:rsidR="00E34587" w:rsidRPr="00921D17">
        <w:rPr>
          <w:bCs/>
          <w:sz w:val="16"/>
          <w:szCs w:val="16"/>
        </w:rPr>
        <w:tab/>
      </w:r>
      <w:r w:rsidR="0078074F" w:rsidRPr="00921D17">
        <w:rPr>
          <w:bCs/>
          <w:sz w:val="16"/>
          <w:szCs w:val="16"/>
        </w:rPr>
        <w:t xml:space="preserve">Datum: </w:t>
      </w:r>
      <w:r w:rsidR="0078074F" w:rsidRPr="00921D17">
        <w:rPr>
          <w:bCs/>
          <w:sz w:val="16"/>
          <w:szCs w:val="16"/>
        </w:rPr>
        <w:tab/>
      </w:r>
      <w:r w:rsidR="0078074F" w:rsidRPr="00921D17">
        <w:rPr>
          <w:bCs/>
          <w:sz w:val="16"/>
          <w:szCs w:val="16"/>
        </w:rPr>
        <w:tab/>
      </w:r>
      <w:r w:rsidR="008C69E3" w:rsidRPr="00921D17">
        <w:rPr>
          <w:bCs/>
          <w:sz w:val="16"/>
          <w:szCs w:val="16"/>
        </w:rPr>
        <w:t xml:space="preserve">Visum: </w:t>
      </w:r>
      <w:r w:rsidR="0078074F" w:rsidRPr="00921D17">
        <w:rPr>
          <w:bCs/>
          <w:sz w:val="16"/>
          <w:szCs w:val="16"/>
        </w:rPr>
        <w:tab/>
      </w:r>
    </w:p>
    <w:p w14:paraId="01FEB38A" w14:textId="77777777" w:rsidR="0078074F" w:rsidRPr="00921D17" w:rsidRDefault="00A144BC" w:rsidP="00C02AAC">
      <w:pPr>
        <w:shd w:val="clear" w:color="auto" w:fill="D9D9D9" w:themeFill="background1" w:themeFillShade="D9"/>
        <w:tabs>
          <w:tab w:val="left" w:pos="1843"/>
          <w:tab w:val="left" w:pos="2268"/>
          <w:tab w:val="left" w:pos="2552"/>
          <w:tab w:val="left" w:leader="underscore" w:pos="5387"/>
          <w:tab w:val="left" w:pos="5670"/>
          <w:tab w:val="left" w:leader="underscore" w:pos="7938"/>
          <w:tab w:val="left" w:pos="8222"/>
          <w:tab w:val="left" w:leader="underscore" w:pos="9893"/>
        </w:tabs>
        <w:spacing w:line="320" w:lineRule="exact"/>
        <w:ind w:left="-142"/>
        <w:rPr>
          <w:bCs/>
          <w:sz w:val="16"/>
          <w:szCs w:val="16"/>
        </w:rPr>
      </w:pPr>
      <w:r w:rsidRPr="00921D17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21D17">
        <w:rPr>
          <w:bCs/>
          <w:sz w:val="16"/>
          <w:szCs w:val="16"/>
        </w:rPr>
        <w:instrText xml:space="preserve"> FORMCHECKBOX </w:instrText>
      </w:r>
      <w:r w:rsidR="00BC3071">
        <w:rPr>
          <w:bCs/>
          <w:sz w:val="16"/>
          <w:szCs w:val="16"/>
        </w:rPr>
      </w:r>
      <w:r w:rsidR="00BC3071">
        <w:rPr>
          <w:bCs/>
          <w:sz w:val="16"/>
          <w:szCs w:val="16"/>
        </w:rPr>
        <w:fldChar w:fldCharType="separate"/>
      </w:r>
      <w:r w:rsidRPr="00921D17">
        <w:rPr>
          <w:bCs/>
          <w:sz w:val="16"/>
          <w:szCs w:val="16"/>
        </w:rPr>
        <w:fldChar w:fldCharType="end"/>
      </w:r>
      <w:r w:rsidRPr="00921D17">
        <w:rPr>
          <w:bCs/>
          <w:sz w:val="16"/>
          <w:szCs w:val="16"/>
        </w:rPr>
        <w:t xml:space="preserve"> </w:t>
      </w:r>
      <w:r w:rsidR="0025543C" w:rsidRPr="00921D17">
        <w:rPr>
          <w:bCs/>
          <w:sz w:val="16"/>
          <w:szCs w:val="16"/>
        </w:rPr>
        <w:t>Spende</w:t>
      </w:r>
      <w:r w:rsidR="0078074F" w:rsidRPr="00921D17">
        <w:rPr>
          <w:bCs/>
          <w:sz w:val="16"/>
          <w:szCs w:val="16"/>
        </w:rPr>
        <w:t>tauglichkeit</w:t>
      </w:r>
      <w:r w:rsidR="0078074F" w:rsidRPr="00921D17">
        <w:rPr>
          <w:bCs/>
          <w:sz w:val="16"/>
          <w:szCs w:val="16"/>
        </w:rPr>
        <w:tab/>
        <w:t>Ja</w:t>
      </w:r>
      <w:r w:rsidR="0078074F" w:rsidRPr="00921D17">
        <w:rPr>
          <w:bCs/>
          <w:sz w:val="16"/>
          <w:szCs w:val="16"/>
        </w:rPr>
        <w:tab/>
      </w:r>
      <w:r w:rsidR="0078074F" w:rsidRPr="00921D17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8074F" w:rsidRPr="00921D17">
        <w:rPr>
          <w:bCs/>
          <w:sz w:val="16"/>
          <w:szCs w:val="16"/>
        </w:rPr>
        <w:instrText xml:space="preserve"> FORMCHECKBOX </w:instrText>
      </w:r>
      <w:r w:rsidR="00BC3071">
        <w:rPr>
          <w:bCs/>
          <w:sz w:val="16"/>
          <w:szCs w:val="16"/>
        </w:rPr>
      </w:r>
      <w:r w:rsidR="00BC3071">
        <w:rPr>
          <w:bCs/>
          <w:sz w:val="16"/>
          <w:szCs w:val="16"/>
        </w:rPr>
        <w:fldChar w:fldCharType="separate"/>
      </w:r>
      <w:r w:rsidR="0078074F" w:rsidRPr="00921D17">
        <w:rPr>
          <w:bCs/>
          <w:sz w:val="16"/>
          <w:szCs w:val="16"/>
        </w:rPr>
        <w:fldChar w:fldCharType="end"/>
      </w:r>
    </w:p>
    <w:p w14:paraId="233A57D4" w14:textId="5C68A801" w:rsidR="009E6EC8" w:rsidRDefault="0078074F" w:rsidP="00BC3071">
      <w:pPr>
        <w:shd w:val="clear" w:color="auto" w:fill="D9D9D9" w:themeFill="background1" w:themeFillShade="D9"/>
        <w:tabs>
          <w:tab w:val="left" w:pos="1843"/>
          <w:tab w:val="left" w:pos="2268"/>
          <w:tab w:val="left" w:pos="2552"/>
          <w:tab w:val="left" w:leader="underscore" w:pos="5387"/>
          <w:tab w:val="left" w:pos="5670"/>
          <w:tab w:val="left" w:leader="underscore" w:pos="7938"/>
          <w:tab w:val="left" w:pos="8222"/>
          <w:tab w:val="left" w:leader="underscore" w:pos="9893"/>
        </w:tabs>
        <w:spacing w:after="120" w:line="320" w:lineRule="exact"/>
        <w:ind w:left="-142"/>
        <w:rPr>
          <w:rFonts w:cs="Arial"/>
          <w:sz w:val="16"/>
          <w:szCs w:val="16"/>
        </w:rPr>
      </w:pPr>
      <w:r w:rsidRPr="00921D17">
        <w:rPr>
          <w:bCs/>
          <w:sz w:val="16"/>
          <w:szCs w:val="16"/>
        </w:rPr>
        <w:tab/>
        <w:t>Nein</w:t>
      </w:r>
      <w:r w:rsidRPr="00921D17">
        <w:rPr>
          <w:bCs/>
          <w:sz w:val="16"/>
          <w:szCs w:val="16"/>
        </w:rPr>
        <w:tab/>
      </w:r>
      <w:r w:rsidRPr="00921D17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21D17">
        <w:rPr>
          <w:bCs/>
          <w:sz w:val="16"/>
          <w:szCs w:val="16"/>
        </w:rPr>
        <w:instrText xml:space="preserve"> FORMCHECKBOX </w:instrText>
      </w:r>
      <w:r w:rsidR="00BC3071">
        <w:rPr>
          <w:bCs/>
          <w:sz w:val="16"/>
          <w:szCs w:val="16"/>
        </w:rPr>
      </w:r>
      <w:r w:rsidR="00BC3071">
        <w:rPr>
          <w:bCs/>
          <w:sz w:val="16"/>
          <w:szCs w:val="16"/>
        </w:rPr>
        <w:fldChar w:fldCharType="separate"/>
      </w:r>
      <w:r w:rsidRPr="00921D17">
        <w:rPr>
          <w:bCs/>
          <w:sz w:val="16"/>
          <w:szCs w:val="16"/>
        </w:rPr>
        <w:fldChar w:fldCharType="end"/>
      </w:r>
      <w:r w:rsidRPr="00921D17">
        <w:rPr>
          <w:bCs/>
          <w:sz w:val="16"/>
          <w:szCs w:val="16"/>
        </w:rPr>
        <w:tab/>
        <w:t xml:space="preserve">Grund: </w:t>
      </w:r>
      <w:r w:rsidRPr="00921D17">
        <w:rPr>
          <w:bCs/>
          <w:sz w:val="16"/>
          <w:szCs w:val="16"/>
        </w:rPr>
        <w:tab/>
      </w:r>
      <w:r w:rsidRPr="00921D17">
        <w:rPr>
          <w:bCs/>
          <w:sz w:val="16"/>
          <w:szCs w:val="16"/>
        </w:rPr>
        <w:tab/>
      </w:r>
      <w:r w:rsidR="00E34587" w:rsidRPr="00921D17">
        <w:rPr>
          <w:rFonts w:cs="Arial"/>
          <w:sz w:val="16"/>
          <w:szCs w:val="16"/>
        </w:rPr>
        <w:t xml:space="preserve">Datum: </w:t>
      </w:r>
      <w:r w:rsidR="00E34587" w:rsidRPr="00921D17">
        <w:rPr>
          <w:rFonts w:cs="Arial"/>
          <w:sz w:val="16"/>
          <w:szCs w:val="16"/>
        </w:rPr>
        <w:tab/>
      </w:r>
      <w:r w:rsidR="00E34587" w:rsidRPr="00921D17">
        <w:rPr>
          <w:rFonts w:cs="Arial"/>
          <w:sz w:val="16"/>
          <w:szCs w:val="16"/>
        </w:rPr>
        <w:tab/>
        <w:t>Visum:</w:t>
      </w:r>
      <w:r w:rsidR="00E34587" w:rsidRPr="00524637">
        <w:rPr>
          <w:rFonts w:cs="Arial"/>
          <w:sz w:val="16"/>
          <w:szCs w:val="16"/>
        </w:rPr>
        <w:t xml:space="preserve"> </w:t>
      </w:r>
      <w:r w:rsidR="00E34587">
        <w:rPr>
          <w:rFonts w:cs="Arial"/>
          <w:sz w:val="16"/>
          <w:szCs w:val="16"/>
        </w:rPr>
        <w:tab/>
      </w:r>
    </w:p>
    <w:p w14:paraId="0118FB38" w14:textId="366A4BFE" w:rsidR="00AA54DC" w:rsidRPr="00AA54DC" w:rsidRDefault="00AA54DC" w:rsidP="00AA54DC">
      <w:pPr>
        <w:tabs>
          <w:tab w:val="left" w:pos="7110"/>
        </w:tabs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ab/>
      </w:r>
    </w:p>
    <w:sectPr w:rsidR="00AA54DC" w:rsidRPr="00AA54DC" w:rsidSect="004045A2">
      <w:type w:val="continuous"/>
      <w:pgSz w:w="11906" w:h="16838" w:code="9"/>
      <w:pgMar w:top="851" w:right="709" w:bottom="851" w:left="1304" w:header="737" w:footer="284" w:gutter="0"/>
      <w:cols w:space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300A2" w14:textId="77777777" w:rsidR="00B16E92" w:rsidRDefault="00B16E92">
      <w:r>
        <w:separator/>
      </w:r>
    </w:p>
  </w:endnote>
  <w:endnote w:type="continuationSeparator" w:id="0">
    <w:p w14:paraId="32EDD3B5" w14:textId="77777777" w:rsidR="00B16E92" w:rsidRDefault="00B16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032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385"/>
      <w:gridCol w:w="5528"/>
      <w:gridCol w:w="1276"/>
      <w:gridCol w:w="1843"/>
    </w:tblGrid>
    <w:tr w:rsidR="00B16E92" w:rsidRPr="008D67F2" w14:paraId="43BCB57A" w14:textId="77777777" w:rsidTr="002C4AEF">
      <w:tc>
        <w:tcPr>
          <w:tcW w:w="1385" w:type="dxa"/>
        </w:tcPr>
        <w:p w14:paraId="6CA124FB" w14:textId="77777777" w:rsidR="00B16E92" w:rsidRPr="00DF21D3" w:rsidRDefault="00B16E92" w:rsidP="009B2096">
          <w:pPr>
            <w:tabs>
              <w:tab w:val="left" w:pos="5130"/>
            </w:tabs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sdt>
            <w:sdtPr>
              <w:rPr>
                <w:sz w:val="16"/>
                <w:szCs w:val="16"/>
              </w:rPr>
              <w:id w:val="-1115909545"/>
              <w:placeholder>
                <w:docPart w:val="306B3D8EF0534F25B4202AEE517C7238"/>
              </w:placeholder>
              <w:dataBinding w:prefixMappings="xmlns:ns0='http://ch.ser.dx4.bnc/data' xmlns:ns1='urn:schemas-microsoft-com:datatypes' " w:xpath="/ns0:data[1]/ns0:doknr[1]" w:storeItemID="{C5AADF1F-252D-4ECC-9C00-5FB738374ED5}"/>
              <w:text/>
            </w:sdtPr>
            <w:sdtEndPr/>
            <w:sdtContent>
              <w:r>
                <w:rPr>
                  <w:sz w:val="16"/>
                  <w:szCs w:val="16"/>
                </w:rPr>
                <w:t>2102</w:t>
              </w:r>
            </w:sdtContent>
          </w:sdt>
          <w:r w:rsidRPr="00DF21D3">
            <w:rPr>
              <w:b/>
              <w:sz w:val="16"/>
              <w:szCs w:val="16"/>
            </w:rPr>
            <w:t xml:space="preserve"> </w:t>
          </w:r>
        </w:p>
      </w:tc>
      <w:tc>
        <w:tcPr>
          <w:tcW w:w="5528" w:type="dxa"/>
        </w:tcPr>
        <w:p w14:paraId="7D14A5FE" w14:textId="77777777" w:rsidR="00B16E92" w:rsidRPr="00277ABA" w:rsidRDefault="00B16E92" w:rsidP="00957292">
          <w:pPr>
            <w:rPr>
              <w:sz w:val="16"/>
              <w:szCs w:val="16"/>
              <w:lang w:val="en-US"/>
            </w:rPr>
          </w:pPr>
          <w:r w:rsidRPr="00277ABA">
            <w:rPr>
              <w:b/>
              <w:sz w:val="16"/>
              <w:szCs w:val="16"/>
              <w:lang w:val="en-US"/>
            </w:rPr>
            <w:t>Name:</w:t>
          </w:r>
          <w:r w:rsidRPr="00277ABA">
            <w:rPr>
              <w:sz w:val="16"/>
              <w:szCs w:val="16"/>
              <w:lang w:val="en-US"/>
            </w:rPr>
            <w:t xml:space="preserve"> </w:t>
          </w:r>
          <w:sdt>
            <w:sdtPr>
              <w:rPr>
                <w:sz w:val="16"/>
                <w:szCs w:val="16"/>
                <w:lang w:val="en-US"/>
              </w:rPr>
              <w:id w:val="1887836158"/>
              <w:placeholder>
                <w:docPart w:val="CD460308DCCF49A8826C8C06418D58F1"/>
              </w:placeholder>
              <w:dataBinding w:prefixMappings="xmlns:ns0='http://ch.ser.dx4.bnc/data' xmlns:ns1='urn:schemas-microsoft-com:datatypes' " w:xpath="/ns0:data[1]/ns0:dokname[1]" w:storeItemID="{C5AADF1F-252D-4ECC-9C00-5FB738374ED5}"/>
              <w:text/>
            </w:sdtPr>
            <w:sdtEndPr/>
            <w:sdtContent>
              <w:r w:rsidRPr="00277ABA">
                <w:rPr>
                  <w:sz w:val="16"/>
                  <w:szCs w:val="16"/>
                  <w:lang w:val="en-US"/>
                </w:rPr>
                <w:t>FOR_</w:t>
              </w:r>
              <w:r>
                <w:rPr>
                  <w:sz w:val="16"/>
                  <w:szCs w:val="16"/>
                  <w:lang w:val="en-US"/>
                </w:rPr>
                <w:t>Medical_</w:t>
              </w:r>
              <w:r w:rsidRPr="00277ABA">
                <w:rPr>
                  <w:sz w:val="16"/>
                  <w:szCs w:val="16"/>
                  <w:lang w:val="en-US"/>
                </w:rPr>
                <w:t>Questionnaire_CT/VT_Medical_CheckUp_D</w:t>
              </w:r>
            </w:sdtContent>
          </w:sdt>
        </w:p>
      </w:tc>
      <w:tc>
        <w:tcPr>
          <w:tcW w:w="1276" w:type="dxa"/>
        </w:tcPr>
        <w:p w14:paraId="1C31085F" w14:textId="1B9114DF" w:rsidR="00B16E92" w:rsidRPr="001C3E0F" w:rsidRDefault="00B16E92" w:rsidP="004266C8">
          <w:pPr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Version:</w:t>
          </w:r>
          <w:r w:rsidR="00EA7CE8">
            <w:rPr>
              <w:sz w:val="16"/>
              <w:szCs w:val="16"/>
            </w:rPr>
            <w:t xml:space="preserve"> </w:t>
          </w:r>
          <w:r w:rsidR="00AA54DC">
            <w:rPr>
              <w:sz w:val="16"/>
              <w:szCs w:val="16"/>
            </w:rPr>
            <w:t>7</w:t>
          </w:r>
        </w:p>
      </w:tc>
      <w:tc>
        <w:tcPr>
          <w:tcW w:w="1843" w:type="dxa"/>
          <w:vAlign w:val="center"/>
        </w:tcPr>
        <w:p w14:paraId="201AEB2C" w14:textId="36369CCF" w:rsidR="00B16E92" w:rsidRPr="001C3E0F" w:rsidRDefault="00B16E92" w:rsidP="00AC4B18">
          <w:pPr>
            <w:jc w:val="right"/>
            <w:rPr>
              <w:sz w:val="16"/>
              <w:szCs w:val="16"/>
            </w:rPr>
          </w:pPr>
          <w:r w:rsidRPr="00A54642">
            <w:rPr>
              <w:b/>
              <w:sz w:val="16"/>
              <w:szCs w:val="16"/>
            </w:rPr>
            <w:t>Gültig ab:</w:t>
          </w:r>
          <w:r w:rsidR="00EA7CE8">
            <w:rPr>
              <w:sz w:val="16"/>
              <w:szCs w:val="16"/>
            </w:rPr>
            <w:t xml:space="preserve"> </w:t>
          </w:r>
          <w:r w:rsidR="005F745A">
            <w:rPr>
              <w:sz w:val="16"/>
              <w:szCs w:val="16"/>
            </w:rPr>
            <w:t>17</w:t>
          </w:r>
          <w:r w:rsidR="00AC4B18">
            <w:rPr>
              <w:sz w:val="16"/>
              <w:szCs w:val="16"/>
            </w:rPr>
            <w:t>.</w:t>
          </w:r>
          <w:r w:rsidR="00B976F4">
            <w:rPr>
              <w:sz w:val="16"/>
              <w:szCs w:val="16"/>
            </w:rPr>
            <w:t>12</w:t>
          </w:r>
          <w:r w:rsidR="00AC4B18">
            <w:rPr>
              <w:sz w:val="16"/>
              <w:szCs w:val="16"/>
            </w:rPr>
            <w:t>.202</w:t>
          </w:r>
          <w:r w:rsidR="00AA54DC">
            <w:rPr>
              <w:sz w:val="16"/>
              <w:szCs w:val="16"/>
            </w:rPr>
            <w:t>4</w:t>
          </w:r>
        </w:p>
      </w:tc>
    </w:tr>
    <w:tr w:rsidR="00AC4B18" w:rsidRPr="008D67F2" w14:paraId="3E0C9E47" w14:textId="77777777" w:rsidTr="000B0F50">
      <w:trPr>
        <w:trHeight w:val="91"/>
      </w:trPr>
      <w:tc>
        <w:tcPr>
          <w:tcW w:w="10032" w:type="dxa"/>
          <w:gridSpan w:val="4"/>
        </w:tcPr>
        <w:p w14:paraId="7A1CCDB5" w14:textId="77777777" w:rsidR="00AC4B18" w:rsidRPr="001C3E0F" w:rsidRDefault="00AC4B18" w:rsidP="00AC4B18">
          <w:pPr>
            <w:jc w:val="right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Seite: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E67AC1">
            <w:rPr>
              <w:noProof/>
              <w:sz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von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E67AC1">
            <w:rPr>
              <w:noProof/>
              <w:sz w:val="16"/>
            </w:rPr>
            <w:t>2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0520D7A6" w14:textId="77777777" w:rsidR="00B16E92" w:rsidRPr="0085453D" w:rsidRDefault="00B16E92" w:rsidP="009B2096">
    <w:pPr>
      <w:pStyle w:val="Fuzeile"/>
      <w:ind w:left="-142" w:firstLine="142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91"/>
      <w:gridCol w:w="3391"/>
      <w:gridCol w:w="3211"/>
    </w:tblGrid>
    <w:tr w:rsidR="00B16E92" w:rsidRPr="005D0D40" w14:paraId="57CA9F9E" w14:textId="77777777">
      <w:trPr>
        <w:cantSplit/>
      </w:trPr>
      <w:tc>
        <w:tcPr>
          <w:tcW w:w="3391" w:type="dxa"/>
          <w:tcBorders>
            <w:bottom w:val="nil"/>
          </w:tcBorders>
        </w:tcPr>
        <w:p w14:paraId="68158CBE" w14:textId="77777777" w:rsidR="00B16E92" w:rsidRPr="000603CF" w:rsidRDefault="00B16E92" w:rsidP="005E672A">
          <w:pPr>
            <w:pStyle w:val="Fuzeile"/>
            <w:tabs>
              <w:tab w:val="clear" w:pos="9072"/>
              <w:tab w:val="right" w:pos="9639"/>
            </w:tabs>
            <w:jc w:val="center"/>
            <w:rPr>
              <w:b/>
              <w:sz w:val="24"/>
              <w:szCs w:val="24"/>
            </w:rPr>
          </w:pPr>
          <w:r w:rsidRPr="000603CF">
            <w:rPr>
              <w:b/>
              <w:sz w:val="24"/>
              <w:szCs w:val="24"/>
            </w:rPr>
            <w:t>bma</w:t>
          </w:r>
        </w:p>
      </w:tc>
      <w:tc>
        <w:tcPr>
          <w:tcW w:w="3391" w:type="dxa"/>
          <w:tcBorders>
            <w:bottom w:val="nil"/>
          </w:tcBorders>
        </w:tcPr>
        <w:p w14:paraId="1DC5384E" w14:textId="77777777" w:rsidR="00B16E92" w:rsidRPr="000603CF" w:rsidRDefault="00B16E92">
          <w:pPr>
            <w:pStyle w:val="Fuzeile"/>
            <w:tabs>
              <w:tab w:val="clear" w:pos="9072"/>
              <w:tab w:val="right" w:pos="9639"/>
            </w:tabs>
            <w:jc w:val="center"/>
            <w:rPr>
              <w:b/>
              <w:sz w:val="24"/>
              <w:szCs w:val="24"/>
            </w:rPr>
          </w:pPr>
        </w:p>
      </w:tc>
      <w:tc>
        <w:tcPr>
          <w:tcW w:w="3211" w:type="dxa"/>
          <w:tcBorders>
            <w:bottom w:val="single" w:sz="6" w:space="0" w:color="auto"/>
            <w:right w:val="single" w:sz="6" w:space="0" w:color="auto"/>
          </w:tcBorders>
        </w:tcPr>
        <w:p w14:paraId="320DD5AA" w14:textId="77777777" w:rsidR="00B16E92" w:rsidRPr="000603CF" w:rsidRDefault="00B16E92">
          <w:pPr>
            <w:pStyle w:val="Fuzeile"/>
            <w:tabs>
              <w:tab w:val="clear" w:pos="9072"/>
              <w:tab w:val="right" w:pos="9639"/>
            </w:tabs>
            <w:jc w:val="center"/>
            <w:rPr>
              <w:b/>
              <w:sz w:val="24"/>
              <w:szCs w:val="24"/>
            </w:rPr>
          </w:pPr>
          <w:r w:rsidRPr="000603CF">
            <w:rPr>
              <w:b/>
              <w:sz w:val="24"/>
              <w:szCs w:val="24"/>
            </w:rPr>
            <w:t>VOR310</w:t>
          </w:r>
        </w:p>
      </w:tc>
    </w:tr>
    <w:tr w:rsidR="00B16E92" w:rsidRPr="005D0D40" w14:paraId="532FBF4A" w14:textId="77777777">
      <w:trPr>
        <w:trHeight w:val="374"/>
      </w:trPr>
      <w:tc>
        <w:tcPr>
          <w:tcW w:w="3391" w:type="dxa"/>
        </w:tcPr>
        <w:p w14:paraId="135A4778" w14:textId="77777777" w:rsidR="00B16E92" w:rsidRPr="005D0D40" w:rsidRDefault="00B16E92">
          <w:pPr>
            <w:pStyle w:val="Fuzeile"/>
            <w:tabs>
              <w:tab w:val="clear" w:pos="9072"/>
              <w:tab w:val="right" w:pos="9639"/>
            </w:tabs>
            <w:spacing w:before="120" w:after="60"/>
            <w:jc w:val="center"/>
            <w:rPr>
              <w:sz w:val="14"/>
            </w:rPr>
          </w:pPr>
          <w:r w:rsidRPr="005D0D40">
            <w:rPr>
              <w:sz w:val="14"/>
            </w:rPr>
            <w:t>Freigabe</w:t>
          </w:r>
        </w:p>
      </w:tc>
      <w:tc>
        <w:tcPr>
          <w:tcW w:w="3391" w:type="dxa"/>
        </w:tcPr>
        <w:p w14:paraId="09747C9F" w14:textId="77777777" w:rsidR="00B16E92" w:rsidRPr="005D0D40" w:rsidRDefault="00B16E92" w:rsidP="00CE2951">
          <w:pPr>
            <w:pStyle w:val="Fuzeile"/>
            <w:tabs>
              <w:tab w:val="clear" w:pos="9072"/>
              <w:tab w:val="right" w:pos="9639"/>
            </w:tabs>
            <w:spacing w:before="120" w:after="60"/>
            <w:jc w:val="center"/>
            <w:rPr>
              <w:sz w:val="14"/>
            </w:rPr>
          </w:pPr>
          <w:r w:rsidRPr="005D0D40">
            <w:rPr>
              <w:sz w:val="14"/>
            </w:rPr>
            <w:t>Gültig ab: 01.01.</w:t>
          </w:r>
          <w:r>
            <w:rPr>
              <w:sz w:val="14"/>
            </w:rPr>
            <w:t>14</w:t>
          </w:r>
        </w:p>
      </w:tc>
      <w:tc>
        <w:tcPr>
          <w:tcW w:w="3211" w:type="dxa"/>
          <w:tcBorders>
            <w:right w:val="single" w:sz="6" w:space="0" w:color="auto"/>
          </w:tcBorders>
          <w:shd w:val="clear" w:color="auto" w:fill="CCCCCC"/>
        </w:tcPr>
        <w:p w14:paraId="54DD91D0" w14:textId="77777777" w:rsidR="00B16E92" w:rsidRPr="005D0D40" w:rsidRDefault="00B16E92">
          <w:pPr>
            <w:pStyle w:val="Fuzeile"/>
            <w:tabs>
              <w:tab w:val="clear" w:pos="9072"/>
              <w:tab w:val="right" w:pos="9639"/>
            </w:tabs>
            <w:spacing w:before="60" w:after="60"/>
            <w:jc w:val="center"/>
            <w:rPr>
              <w:rFonts w:cs="Arial"/>
              <w:b/>
              <w:bCs/>
              <w:sz w:val="28"/>
            </w:rPr>
          </w:pPr>
          <w:r>
            <w:rPr>
              <w:rFonts w:cs="Arial"/>
              <w:b/>
              <w:bCs/>
              <w:sz w:val="28"/>
            </w:rPr>
            <w:t>Original</w:t>
          </w:r>
        </w:p>
      </w:tc>
    </w:tr>
    <w:tr w:rsidR="00B16E92" w:rsidRPr="005D0D40" w14:paraId="1225CFF1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</w:trPr>
      <w:tc>
        <w:tcPr>
          <w:tcW w:w="9993" w:type="dxa"/>
          <w:gridSpan w:val="3"/>
          <w:tcBorders>
            <w:top w:val="single" w:sz="6" w:space="0" w:color="000000"/>
          </w:tcBorders>
        </w:tcPr>
        <w:p w14:paraId="69CA54D8" w14:textId="77777777" w:rsidR="00B16E92" w:rsidRPr="005D0D40" w:rsidRDefault="00B16E92">
          <w:pPr>
            <w:pStyle w:val="Fuzeile"/>
            <w:tabs>
              <w:tab w:val="clear" w:pos="4536"/>
              <w:tab w:val="clear" w:pos="9072"/>
              <w:tab w:val="right" w:pos="9853"/>
            </w:tabs>
            <w:rPr>
              <w:sz w:val="16"/>
            </w:rPr>
          </w:pPr>
          <w:r w:rsidRPr="005D0D40">
            <w:rPr>
              <w:sz w:val="16"/>
            </w:rPr>
            <w:t>Medizinischer Fragebogen und E</w:t>
          </w:r>
          <w:r>
            <w:rPr>
              <w:sz w:val="16"/>
            </w:rPr>
            <w:t>inverständniserklärung</w:t>
          </w:r>
          <w:r w:rsidRPr="005D0D40">
            <w:rPr>
              <w:sz w:val="16"/>
            </w:rPr>
            <w:t>-D</w:t>
          </w:r>
          <w:r>
            <w:rPr>
              <w:sz w:val="16"/>
            </w:rPr>
            <w:t>E</w:t>
          </w:r>
          <w:r w:rsidRPr="005D0D40">
            <w:rPr>
              <w:sz w:val="16"/>
            </w:rPr>
            <w:tab/>
          </w:r>
          <w:r w:rsidRPr="005D0D40">
            <w:rPr>
              <w:snapToGrid w:val="0"/>
              <w:sz w:val="16"/>
            </w:rPr>
            <w:t xml:space="preserve">Seite </w:t>
          </w:r>
          <w:r w:rsidRPr="005D0D40">
            <w:rPr>
              <w:rStyle w:val="Seitenzahl"/>
              <w:sz w:val="16"/>
            </w:rPr>
            <w:fldChar w:fldCharType="begin"/>
          </w:r>
          <w:r w:rsidRPr="005D0D40">
            <w:rPr>
              <w:rStyle w:val="Seitenzahl"/>
              <w:sz w:val="16"/>
            </w:rPr>
            <w:instrText xml:space="preserve"> PAGE </w:instrText>
          </w:r>
          <w:r w:rsidRPr="005D0D40">
            <w:rPr>
              <w:rStyle w:val="Seitenzahl"/>
              <w:sz w:val="16"/>
            </w:rPr>
            <w:fldChar w:fldCharType="separate"/>
          </w:r>
          <w:r w:rsidR="00C23822">
            <w:rPr>
              <w:rStyle w:val="Seitenzahl"/>
              <w:noProof/>
              <w:sz w:val="16"/>
            </w:rPr>
            <w:t>3</w:t>
          </w:r>
          <w:r w:rsidRPr="005D0D40">
            <w:rPr>
              <w:rStyle w:val="Seitenzahl"/>
              <w:sz w:val="16"/>
            </w:rPr>
            <w:fldChar w:fldCharType="end"/>
          </w:r>
          <w:r w:rsidRPr="005D0D40">
            <w:rPr>
              <w:rStyle w:val="Seitenzahl"/>
              <w:sz w:val="16"/>
            </w:rPr>
            <w:t xml:space="preserve"> von </w:t>
          </w:r>
          <w:r w:rsidRPr="005D0D40">
            <w:rPr>
              <w:rStyle w:val="Seitenzahl"/>
              <w:sz w:val="16"/>
            </w:rPr>
            <w:fldChar w:fldCharType="begin"/>
          </w:r>
          <w:r w:rsidRPr="005D0D40">
            <w:rPr>
              <w:rStyle w:val="Seitenzahl"/>
              <w:sz w:val="16"/>
            </w:rPr>
            <w:instrText xml:space="preserve"> NUMPAGES </w:instrText>
          </w:r>
          <w:r w:rsidRPr="005D0D40">
            <w:rPr>
              <w:rStyle w:val="Seitenzahl"/>
              <w:sz w:val="16"/>
            </w:rPr>
            <w:fldChar w:fldCharType="separate"/>
          </w:r>
          <w:r w:rsidR="00EF7C47">
            <w:rPr>
              <w:rStyle w:val="Seitenzahl"/>
              <w:noProof/>
              <w:sz w:val="16"/>
            </w:rPr>
            <w:t>2</w:t>
          </w:r>
          <w:r w:rsidRPr="005D0D40">
            <w:rPr>
              <w:rStyle w:val="Seitenzahl"/>
              <w:sz w:val="16"/>
            </w:rPr>
            <w:fldChar w:fldCharType="end"/>
          </w:r>
        </w:p>
      </w:tc>
    </w:tr>
    <w:tr w:rsidR="00B16E92" w:rsidRPr="005D0D40" w14:paraId="577D1941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</w:trPr>
      <w:tc>
        <w:tcPr>
          <w:tcW w:w="9993" w:type="dxa"/>
          <w:gridSpan w:val="3"/>
        </w:tcPr>
        <w:p w14:paraId="4FA7127D" w14:textId="77777777" w:rsidR="00B16E92" w:rsidRPr="005D0D40" w:rsidRDefault="00B16E92">
          <w:pPr>
            <w:pStyle w:val="Fuzeile"/>
            <w:tabs>
              <w:tab w:val="clear" w:pos="4536"/>
              <w:tab w:val="left" w:pos="851"/>
            </w:tabs>
            <w:rPr>
              <w:sz w:val="16"/>
            </w:rPr>
          </w:pPr>
          <w:r w:rsidRPr="005D0D40">
            <w:rPr>
              <w:sz w:val="16"/>
            </w:rPr>
            <w:t>Version</w:t>
          </w:r>
          <w:r w:rsidRPr="005D0D40">
            <w:rPr>
              <w:sz w:val="16"/>
            </w:rPr>
            <w:tab/>
            <w:t>0</w:t>
          </w:r>
          <w:r>
            <w:rPr>
              <w:sz w:val="16"/>
            </w:rPr>
            <w:t>9</w:t>
          </w:r>
        </w:p>
      </w:tc>
    </w:tr>
  </w:tbl>
  <w:p w14:paraId="753EB644" w14:textId="77777777" w:rsidR="00B16E92" w:rsidRPr="005D0D40" w:rsidRDefault="00B16E92">
    <w:pPr>
      <w:pStyle w:val="Fuzeile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81751" w14:textId="77777777" w:rsidR="00B16E92" w:rsidRDefault="00B16E92">
      <w:r>
        <w:separator/>
      </w:r>
    </w:p>
  </w:footnote>
  <w:footnote w:type="continuationSeparator" w:id="0">
    <w:p w14:paraId="514B7186" w14:textId="77777777" w:rsidR="00B16E92" w:rsidRDefault="00B16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5D9E" w14:textId="65792632" w:rsidR="00B16E92" w:rsidRDefault="00AC4B18" w:rsidP="0085453D">
    <w:pPr>
      <w:pStyle w:val="Kopfzeile"/>
      <w:rPr>
        <w:lang w:val="de-DE"/>
      </w:rPr>
    </w:pPr>
    <w:r>
      <w:rPr>
        <w:noProof/>
      </w:rPr>
      <w:drawing>
        <wp:inline distT="0" distB="0" distL="0" distR="0" wp14:anchorId="4209B38E" wp14:editId="6E57E623">
          <wp:extent cx="5819775" cy="1058964"/>
          <wp:effectExtent l="0" t="0" r="0" b="825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3542" cy="10614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7"/>
      <w:gridCol w:w="8506"/>
    </w:tblGrid>
    <w:tr w:rsidR="00B16E92" w14:paraId="5E2BD8F3" w14:textId="77777777" w:rsidTr="0043021C">
      <w:trPr>
        <w:cantSplit/>
        <w:trHeight w:hRule="exact" w:val="833"/>
      </w:trPr>
      <w:tc>
        <w:tcPr>
          <w:tcW w:w="1487" w:type="dxa"/>
          <w:tcBorders>
            <w:bottom w:val="nil"/>
          </w:tcBorders>
          <w:vAlign w:val="center"/>
        </w:tcPr>
        <w:p w14:paraId="3891B290" w14:textId="77777777" w:rsidR="00B16E92" w:rsidRDefault="00B16E92" w:rsidP="0043021C">
          <w:pPr>
            <w:pStyle w:val="Kopfzeile"/>
            <w:jc w:val="center"/>
          </w:pPr>
          <w:r>
            <w:rPr>
              <w:noProof/>
              <w:lang w:eastAsia="de-CH"/>
            </w:rPr>
            <w:drawing>
              <wp:inline distT="0" distB="0" distL="0" distR="0" wp14:anchorId="2CF175A1" wp14:editId="463A666C">
                <wp:extent cx="485775" cy="514350"/>
                <wp:effectExtent l="0" t="0" r="9525" b="0"/>
                <wp:docPr id="4" name="Bild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14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bottom w:val="nil"/>
            <w:right w:val="single" w:sz="4" w:space="0" w:color="auto"/>
          </w:tcBorders>
        </w:tcPr>
        <w:p w14:paraId="487C1D52" w14:textId="77777777" w:rsidR="00B16E92" w:rsidRDefault="00B16E92">
          <w:pPr>
            <w:pStyle w:val="Kopfzeile"/>
            <w:spacing w:before="360"/>
            <w:jc w:val="center"/>
            <w:rPr>
              <w:sz w:val="28"/>
            </w:rPr>
          </w:pPr>
          <w:r>
            <w:rPr>
              <w:sz w:val="28"/>
            </w:rPr>
            <w:t>Vorschriften Blutspende SRK Schweiz</w:t>
          </w:r>
        </w:p>
        <w:p w14:paraId="5C7DB8EA" w14:textId="77777777" w:rsidR="00B16E92" w:rsidRDefault="00B16E92">
          <w:pPr>
            <w:pStyle w:val="Kopfzeile"/>
            <w:rPr>
              <w:sz w:val="24"/>
            </w:rPr>
          </w:pPr>
        </w:p>
      </w:tc>
    </w:tr>
    <w:tr w:rsidR="00B16E92" w14:paraId="6F0CFDA7" w14:textId="77777777">
      <w:trPr>
        <w:cantSplit/>
        <w:trHeight w:val="78"/>
      </w:trPr>
      <w:tc>
        <w:tcPr>
          <w:tcW w:w="1487" w:type="dxa"/>
          <w:tcBorders>
            <w:top w:val="nil"/>
          </w:tcBorders>
        </w:tcPr>
        <w:p w14:paraId="532ECA5A" w14:textId="77777777" w:rsidR="00B16E92" w:rsidRDefault="00B16E92" w:rsidP="0043021C">
          <w:pPr>
            <w:pStyle w:val="Kopfzeile"/>
            <w:spacing w:before="60" w:after="60"/>
            <w:jc w:val="center"/>
            <w:rPr>
              <w:i/>
              <w:iCs/>
            </w:rPr>
          </w:pPr>
          <w:r>
            <w:rPr>
              <w:i/>
              <w:iCs/>
            </w:rPr>
            <w:t xml:space="preserve"> </w:t>
          </w:r>
        </w:p>
      </w:tc>
      <w:tc>
        <w:tcPr>
          <w:tcW w:w="8506" w:type="dxa"/>
          <w:tcBorders>
            <w:top w:val="nil"/>
            <w:right w:val="single" w:sz="4" w:space="0" w:color="auto"/>
          </w:tcBorders>
        </w:tcPr>
        <w:p w14:paraId="4515C400" w14:textId="77777777" w:rsidR="00B16E92" w:rsidRDefault="00B16E92">
          <w:pPr>
            <w:pStyle w:val="Kopfzeile"/>
            <w:spacing w:before="60" w:after="60"/>
            <w:jc w:val="center"/>
            <w:rPr>
              <w:sz w:val="14"/>
            </w:rPr>
          </w:pPr>
        </w:p>
      </w:tc>
    </w:tr>
  </w:tbl>
  <w:p w14:paraId="606BDEB6" w14:textId="77777777" w:rsidR="00B16E92" w:rsidRDefault="00B16E92">
    <w:pPr>
      <w:pStyle w:val="Kopfzeile"/>
      <w:rPr>
        <w:sz w:val="8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3F4CA1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B889A7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A46ED2"/>
    <w:multiLevelType w:val="hybridMultilevel"/>
    <w:tmpl w:val="838E5658"/>
    <w:lvl w:ilvl="0" w:tplc="3E96899A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067DAB"/>
    <w:multiLevelType w:val="multilevel"/>
    <w:tmpl w:val="725002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DC79CD"/>
    <w:multiLevelType w:val="hybridMultilevel"/>
    <w:tmpl w:val="2996C2C8"/>
    <w:lvl w:ilvl="0" w:tplc="B714F492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03EE6"/>
    <w:multiLevelType w:val="hybridMultilevel"/>
    <w:tmpl w:val="820A5E74"/>
    <w:lvl w:ilvl="0" w:tplc="E46EF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74B1E"/>
    <w:multiLevelType w:val="hybridMultilevel"/>
    <w:tmpl w:val="52EEF7D6"/>
    <w:lvl w:ilvl="0" w:tplc="81260D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6064C9"/>
    <w:multiLevelType w:val="hybridMultilevel"/>
    <w:tmpl w:val="9BE8A908"/>
    <w:lvl w:ilvl="0" w:tplc="08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496A31"/>
    <w:multiLevelType w:val="hybridMultilevel"/>
    <w:tmpl w:val="4BB6140A"/>
    <w:lvl w:ilvl="0" w:tplc="04070019">
      <w:start w:val="1"/>
      <w:numFmt w:val="lowerLetter"/>
      <w:lvlText w:val="%1."/>
      <w:lvlJc w:val="left"/>
      <w:pPr>
        <w:ind w:left="502" w:hanging="360"/>
      </w:pPr>
    </w:lvl>
    <w:lvl w:ilvl="1" w:tplc="08070019" w:tentative="1">
      <w:start w:val="1"/>
      <w:numFmt w:val="lowerLetter"/>
      <w:lvlText w:val="%2."/>
      <w:lvlJc w:val="left"/>
      <w:pPr>
        <w:ind w:left="1222" w:hanging="360"/>
      </w:pPr>
    </w:lvl>
    <w:lvl w:ilvl="2" w:tplc="0807001B" w:tentative="1">
      <w:start w:val="1"/>
      <w:numFmt w:val="lowerRoman"/>
      <w:lvlText w:val="%3."/>
      <w:lvlJc w:val="right"/>
      <w:pPr>
        <w:ind w:left="1942" w:hanging="180"/>
      </w:pPr>
    </w:lvl>
    <w:lvl w:ilvl="3" w:tplc="0807000F" w:tentative="1">
      <w:start w:val="1"/>
      <w:numFmt w:val="decimal"/>
      <w:lvlText w:val="%4."/>
      <w:lvlJc w:val="left"/>
      <w:pPr>
        <w:ind w:left="2662" w:hanging="360"/>
      </w:pPr>
    </w:lvl>
    <w:lvl w:ilvl="4" w:tplc="08070019" w:tentative="1">
      <w:start w:val="1"/>
      <w:numFmt w:val="lowerLetter"/>
      <w:lvlText w:val="%5."/>
      <w:lvlJc w:val="left"/>
      <w:pPr>
        <w:ind w:left="3382" w:hanging="360"/>
      </w:pPr>
    </w:lvl>
    <w:lvl w:ilvl="5" w:tplc="0807001B" w:tentative="1">
      <w:start w:val="1"/>
      <w:numFmt w:val="lowerRoman"/>
      <w:lvlText w:val="%6."/>
      <w:lvlJc w:val="right"/>
      <w:pPr>
        <w:ind w:left="4102" w:hanging="180"/>
      </w:pPr>
    </w:lvl>
    <w:lvl w:ilvl="6" w:tplc="0807000F" w:tentative="1">
      <w:start w:val="1"/>
      <w:numFmt w:val="decimal"/>
      <w:lvlText w:val="%7."/>
      <w:lvlJc w:val="left"/>
      <w:pPr>
        <w:ind w:left="4822" w:hanging="360"/>
      </w:pPr>
    </w:lvl>
    <w:lvl w:ilvl="7" w:tplc="08070019" w:tentative="1">
      <w:start w:val="1"/>
      <w:numFmt w:val="lowerLetter"/>
      <w:lvlText w:val="%8."/>
      <w:lvlJc w:val="left"/>
      <w:pPr>
        <w:ind w:left="5542" w:hanging="360"/>
      </w:pPr>
    </w:lvl>
    <w:lvl w:ilvl="8" w:tplc="08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31472B6D"/>
    <w:multiLevelType w:val="hybridMultilevel"/>
    <w:tmpl w:val="8C561F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553CBD"/>
    <w:multiLevelType w:val="hybridMultilevel"/>
    <w:tmpl w:val="BFF6B72E"/>
    <w:lvl w:ilvl="0" w:tplc="20F483C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770B09"/>
    <w:multiLevelType w:val="hybridMultilevel"/>
    <w:tmpl w:val="2268754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8A67AC"/>
    <w:multiLevelType w:val="hybridMultilevel"/>
    <w:tmpl w:val="DA0C8A1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3C0CA7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4" w15:restartNumberingAfterBreak="0">
    <w:nsid w:val="38683A19"/>
    <w:multiLevelType w:val="multilevel"/>
    <w:tmpl w:val="AC5CE374"/>
    <w:lvl w:ilvl="0">
      <w:numFmt w:val="bullet"/>
      <w:pStyle w:val="Aufzhlung"/>
      <w:lvlText w:val=""/>
      <w:lvlJc w:val="left"/>
      <w:pPr>
        <w:tabs>
          <w:tab w:val="num" w:pos="1134"/>
        </w:tabs>
        <w:ind w:left="1134" w:hanging="397"/>
      </w:pPr>
      <w:rPr>
        <w:rFonts w:ascii="Symbol" w:hAnsi="Symbol" w:hint="default"/>
        <w:color w:val="auto"/>
        <w:u w:val="none"/>
      </w:rPr>
    </w:lvl>
    <w:lvl w:ilvl="1">
      <w:start w:val="1"/>
      <w:numFmt w:val="bullet"/>
      <w:lvlText w:val="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  <w:b w:val="0"/>
        <w:i w:val="0"/>
        <w:color w:val="auto"/>
        <w:sz w:val="16"/>
      </w:rPr>
    </w:lvl>
    <w:lvl w:ilvl="2">
      <w:start w:val="1"/>
      <w:numFmt w:val="bullet"/>
      <w:lvlText w:val=""/>
      <w:lvlJc w:val="left"/>
      <w:pPr>
        <w:tabs>
          <w:tab w:val="num" w:pos="1928"/>
        </w:tabs>
        <w:ind w:left="1928" w:hanging="454"/>
      </w:pPr>
      <w:rPr>
        <w:rFonts w:ascii="Symbol" w:hAnsi="Symbol" w:hint="default"/>
        <w:color w:val="auto"/>
      </w:rPr>
    </w:lvl>
    <w:lvl w:ilvl="3">
      <w:start w:val="1"/>
      <w:numFmt w:val="none"/>
      <w:lvlText w:val=""/>
      <w:lvlJc w:val="left"/>
      <w:pPr>
        <w:tabs>
          <w:tab w:val="num" w:pos="2325"/>
        </w:tabs>
        <w:ind w:left="2325" w:hanging="397"/>
      </w:pPr>
      <w:rPr>
        <w:rFonts w:ascii="Symbol" w:hAnsi="Symbol" w:hint="default"/>
        <w:b w:val="0"/>
        <w:i w:val="0"/>
        <w:sz w:val="20"/>
      </w:rPr>
    </w:lvl>
    <w:lvl w:ilvl="4">
      <w:start w:val="1"/>
      <w:numFmt w:val="none"/>
      <w:lvlText w:val="o"/>
      <w:lvlJc w:val="left"/>
      <w:pPr>
        <w:tabs>
          <w:tab w:val="num" w:pos="2665"/>
        </w:tabs>
        <w:ind w:left="2665" w:hanging="454"/>
      </w:pPr>
      <w:rPr>
        <w:rFonts w:ascii="Courier New" w:hAnsi="Courier New" w:hint="default"/>
      </w:rPr>
    </w:lvl>
    <w:lvl w:ilvl="5">
      <w:start w:val="1"/>
      <w:numFmt w:val="non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</w:abstractNum>
  <w:abstractNum w:abstractNumId="15" w15:restartNumberingAfterBreak="0">
    <w:nsid w:val="3BD93AC8"/>
    <w:multiLevelType w:val="hybridMultilevel"/>
    <w:tmpl w:val="0D061D1E"/>
    <w:lvl w:ilvl="0" w:tplc="8FF64B9C">
      <w:start w:val="1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19726A"/>
    <w:multiLevelType w:val="hybridMultilevel"/>
    <w:tmpl w:val="94F87EF0"/>
    <w:lvl w:ilvl="0" w:tplc="2E561078">
      <w:start w:val="1"/>
      <w:numFmt w:val="bullet"/>
      <w:pStyle w:val="Aufz1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A32BE3"/>
    <w:multiLevelType w:val="hybridMultilevel"/>
    <w:tmpl w:val="9F761CB6"/>
    <w:lvl w:ilvl="0" w:tplc="B0D4362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16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DE5090E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26EC510">
      <w:start w:val="3"/>
      <w:numFmt w:val="bullet"/>
      <w:lvlText w:val="-"/>
      <w:lvlJc w:val="left"/>
      <w:pPr>
        <w:tabs>
          <w:tab w:val="num" w:pos="984"/>
        </w:tabs>
        <w:ind w:left="907" w:hanging="283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E001B2"/>
    <w:multiLevelType w:val="hybridMultilevel"/>
    <w:tmpl w:val="5308C8C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5DD3901"/>
    <w:multiLevelType w:val="multilevel"/>
    <w:tmpl w:val="4B266656"/>
    <w:lvl w:ilvl="0">
      <w:start w:val="1"/>
      <w:numFmt w:val="decimal"/>
      <w:lvlText w:val="%1."/>
      <w:legacy w:legacy="1" w:legacySpace="120" w:legacyIndent="340"/>
      <w:lvlJc w:val="left"/>
      <w:pPr>
        <w:ind w:left="340" w:hanging="34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0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88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4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0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78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4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0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680" w:hanging="180"/>
      </w:pPr>
    </w:lvl>
  </w:abstractNum>
  <w:abstractNum w:abstractNumId="21" w15:restartNumberingAfterBreak="0">
    <w:nsid w:val="57075CE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5B144B7E"/>
    <w:multiLevelType w:val="multilevel"/>
    <w:tmpl w:val="9BE8A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ED34DC"/>
    <w:multiLevelType w:val="hybridMultilevel"/>
    <w:tmpl w:val="47A043BE"/>
    <w:lvl w:ilvl="0" w:tplc="2EE20DE6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F235726"/>
    <w:multiLevelType w:val="hybridMultilevel"/>
    <w:tmpl w:val="6F7C802A"/>
    <w:lvl w:ilvl="0" w:tplc="54ACA4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46529A2"/>
    <w:multiLevelType w:val="hybridMultilevel"/>
    <w:tmpl w:val="13ACFA3E"/>
    <w:lvl w:ilvl="0" w:tplc="F066081E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14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27"/>
        <w:lvlJc w:val="left"/>
        <w:pPr>
          <w:ind w:left="227" w:hanging="227"/>
        </w:pPr>
        <w:rPr>
          <w:rFonts w:ascii="Symbol" w:hAnsi="Symbol" w:hint="default"/>
          <w:sz w:val="20"/>
        </w:r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3"/>
  </w:num>
  <w:num w:numId="7">
    <w:abstractNumId w:val="21"/>
  </w:num>
  <w:num w:numId="8">
    <w:abstractNumId w:val="11"/>
  </w:num>
  <w:num w:numId="9">
    <w:abstractNumId w:val="24"/>
  </w:num>
  <w:num w:numId="10">
    <w:abstractNumId w:val="12"/>
  </w:num>
  <w:num w:numId="11">
    <w:abstractNumId w:val="6"/>
  </w:num>
  <w:num w:numId="12">
    <w:abstractNumId w:val="17"/>
  </w:num>
  <w:num w:numId="13">
    <w:abstractNumId w:val="23"/>
  </w:num>
  <w:num w:numId="14">
    <w:abstractNumId w:val="20"/>
  </w:num>
  <w:num w:numId="15">
    <w:abstractNumId w:val="2"/>
  </w:num>
  <w:num w:numId="16">
    <w:abstractNumId w:val="1"/>
  </w:num>
  <w:num w:numId="17">
    <w:abstractNumId w:val="18"/>
  </w:num>
  <w:num w:numId="18">
    <w:abstractNumId w:val="7"/>
  </w:num>
  <w:num w:numId="19">
    <w:abstractNumId w:val="22"/>
  </w:num>
  <w:num w:numId="20">
    <w:abstractNumId w:val="3"/>
  </w:num>
  <w:num w:numId="21">
    <w:abstractNumId w:val="10"/>
  </w:num>
  <w:num w:numId="22">
    <w:abstractNumId w:val="9"/>
  </w:num>
  <w:num w:numId="23">
    <w:abstractNumId w:val="8"/>
  </w:num>
  <w:num w:numId="24">
    <w:abstractNumId w:val="5"/>
  </w:num>
  <w:num w:numId="25">
    <w:abstractNumId w:val="25"/>
  </w:num>
  <w:num w:numId="26">
    <w:abstractNumId w:val="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embedSystemFonts/>
  <w:activeWritingStyle w:appName="MSWord" w:lang="de-CH" w:vendorID="64" w:dllVersion="6" w:nlCheck="1" w:checkStyle="0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de-CH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680"/>
  <w:hyphenationZone w:val="170"/>
  <w:doNotHyphenateCaps/>
  <w:drawingGridHorizontalSpacing w:val="205"/>
  <w:displayHorizontalDrawingGridEvery w:val="0"/>
  <w:displayVerticalDrawingGridEvery w:val="0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5B3"/>
    <w:rsid w:val="00000111"/>
    <w:rsid w:val="0000066D"/>
    <w:rsid w:val="000074E5"/>
    <w:rsid w:val="00007ED8"/>
    <w:rsid w:val="0001181A"/>
    <w:rsid w:val="000124A3"/>
    <w:rsid w:val="00015879"/>
    <w:rsid w:val="00022565"/>
    <w:rsid w:val="00024375"/>
    <w:rsid w:val="000262F3"/>
    <w:rsid w:val="000262FF"/>
    <w:rsid w:val="00030F5D"/>
    <w:rsid w:val="00032310"/>
    <w:rsid w:val="000326DE"/>
    <w:rsid w:val="000339D1"/>
    <w:rsid w:val="000352BB"/>
    <w:rsid w:val="00035467"/>
    <w:rsid w:val="0003722A"/>
    <w:rsid w:val="000377AA"/>
    <w:rsid w:val="00040B86"/>
    <w:rsid w:val="00043A65"/>
    <w:rsid w:val="00044D51"/>
    <w:rsid w:val="000453A8"/>
    <w:rsid w:val="00047B54"/>
    <w:rsid w:val="0005238F"/>
    <w:rsid w:val="00056339"/>
    <w:rsid w:val="000603CF"/>
    <w:rsid w:val="00060895"/>
    <w:rsid w:val="00062CBA"/>
    <w:rsid w:val="00067BC0"/>
    <w:rsid w:val="00071988"/>
    <w:rsid w:val="00081EE7"/>
    <w:rsid w:val="00091105"/>
    <w:rsid w:val="0009191C"/>
    <w:rsid w:val="000A2157"/>
    <w:rsid w:val="000A4875"/>
    <w:rsid w:val="000A4CC1"/>
    <w:rsid w:val="000A613C"/>
    <w:rsid w:val="000A68CC"/>
    <w:rsid w:val="000B1466"/>
    <w:rsid w:val="000B281D"/>
    <w:rsid w:val="000B4004"/>
    <w:rsid w:val="000B6414"/>
    <w:rsid w:val="000C45BF"/>
    <w:rsid w:val="000C52D2"/>
    <w:rsid w:val="000C6F9B"/>
    <w:rsid w:val="000C7A1C"/>
    <w:rsid w:val="000D0DC8"/>
    <w:rsid w:val="000D420E"/>
    <w:rsid w:val="000E7FE9"/>
    <w:rsid w:val="000F3AF7"/>
    <w:rsid w:val="000F60CA"/>
    <w:rsid w:val="0010283B"/>
    <w:rsid w:val="00104B9B"/>
    <w:rsid w:val="00106810"/>
    <w:rsid w:val="00106EDD"/>
    <w:rsid w:val="00110D0C"/>
    <w:rsid w:val="0011362A"/>
    <w:rsid w:val="001174F4"/>
    <w:rsid w:val="00122C70"/>
    <w:rsid w:val="0012590A"/>
    <w:rsid w:val="0013232D"/>
    <w:rsid w:val="0014558A"/>
    <w:rsid w:val="00146C52"/>
    <w:rsid w:val="001470B6"/>
    <w:rsid w:val="001472E3"/>
    <w:rsid w:val="00152634"/>
    <w:rsid w:val="00152E8B"/>
    <w:rsid w:val="00155DA1"/>
    <w:rsid w:val="00160304"/>
    <w:rsid w:val="00160E4D"/>
    <w:rsid w:val="00163B3A"/>
    <w:rsid w:val="00163DFD"/>
    <w:rsid w:val="001675B1"/>
    <w:rsid w:val="001732F6"/>
    <w:rsid w:val="00173F80"/>
    <w:rsid w:val="00175783"/>
    <w:rsid w:val="00185599"/>
    <w:rsid w:val="00185667"/>
    <w:rsid w:val="00185F95"/>
    <w:rsid w:val="00186BB8"/>
    <w:rsid w:val="00186D18"/>
    <w:rsid w:val="00190A37"/>
    <w:rsid w:val="001910AB"/>
    <w:rsid w:val="00191824"/>
    <w:rsid w:val="001956EA"/>
    <w:rsid w:val="001A6B16"/>
    <w:rsid w:val="001A7479"/>
    <w:rsid w:val="001A78E7"/>
    <w:rsid w:val="001B136D"/>
    <w:rsid w:val="001B32A3"/>
    <w:rsid w:val="001C055B"/>
    <w:rsid w:val="001C510E"/>
    <w:rsid w:val="001C5BEF"/>
    <w:rsid w:val="001C5DB2"/>
    <w:rsid w:val="001C5FF6"/>
    <w:rsid w:val="001D3640"/>
    <w:rsid w:val="001D5F32"/>
    <w:rsid w:val="001D72A2"/>
    <w:rsid w:val="001E0A4E"/>
    <w:rsid w:val="001E6136"/>
    <w:rsid w:val="001F388D"/>
    <w:rsid w:val="001F60F1"/>
    <w:rsid w:val="001F6963"/>
    <w:rsid w:val="002027EE"/>
    <w:rsid w:val="002064E5"/>
    <w:rsid w:val="00212D4B"/>
    <w:rsid w:val="002143AA"/>
    <w:rsid w:val="00220319"/>
    <w:rsid w:val="00222B00"/>
    <w:rsid w:val="002240EE"/>
    <w:rsid w:val="00224334"/>
    <w:rsid w:val="00230476"/>
    <w:rsid w:val="00230692"/>
    <w:rsid w:val="0023757A"/>
    <w:rsid w:val="0024088B"/>
    <w:rsid w:val="00244C24"/>
    <w:rsid w:val="00246920"/>
    <w:rsid w:val="00247C83"/>
    <w:rsid w:val="00247EC5"/>
    <w:rsid w:val="00250F24"/>
    <w:rsid w:val="00251863"/>
    <w:rsid w:val="00253FBD"/>
    <w:rsid w:val="0025543C"/>
    <w:rsid w:val="0026109D"/>
    <w:rsid w:val="002641DD"/>
    <w:rsid w:val="002646E4"/>
    <w:rsid w:val="00265E24"/>
    <w:rsid w:val="00267AB0"/>
    <w:rsid w:val="002707EC"/>
    <w:rsid w:val="00270818"/>
    <w:rsid w:val="00273A79"/>
    <w:rsid w:val="00277ABA"/>
    <w:rsid w:val="0028323A"/>
    <w:rsid w:val="00286EF4"/>
    <w:rsid w:val="00292BEC"/>
    <w:rsid w:val="002A6CC5"/>
    <w:rsid w:val="002A79E8"/>
    <w:rsid w:val="002B09E2"/>
    <w:rsid w:val="002B2556"/>
    <w:rsid w:val="002B3B50"/>
    <w:rsid w:val="002B44D0"/>
    <w:rsid w:val="002B5CD1"/>
    <w:rsid w:val="002B78BF"/>
    <w:rsid w:val="002C02F4"/>
    <w:rsid w:val="002C0A85"/>
    <w:rsid w:val="002C1CBA"/>
    <w:rsid w:val="002C4AEF"/>
    <w:rsid w:val="002C6EE2"/>
    <w:rsid w:val="002D00BC"/>
    <w:rsid w:val="002D1A80"/>
    <w:rsid w:val="002D5E0B"/>
    <w:rsid w:val="002D5F2E"/>
    <w:rsid w:val="002E1640"/>
    <w:rsid w:val="002E7EF3"/>
    <w:rsid w:val="002F1AF3"/>
    <w:rsid w:val="002F1F24"/>
    <w:rsid w:val="002F3E3F"/>
    <w:rsid w:val="002F43FE"/>
    <w:rsid w:val="002F5995"/>
    <w:rsid w:val="00310C8F"/>
    <w:rsid w:val="00312E83"/>
    <w:rsid w:val="00313CB5"/>
    <w:rsid w:val="00321AD8"/>
    <w:rsid w:val="00322CFB"/>
    <w:rsid w:val="00323773"/>
    <w:rsid w:val="00323FD9"/>
    <w:rsid w:val="003270E3"/>
    <w:rsid w:val="00327180"/>
    <w:rsid w:val="003276A5"/>
    <w:rsid w:val="003300F4"/>
    <w:rsid w:val="00336850"/>
    <w:rsid w:val="00337E16"/>
    <w:rsid w:val="0034353C"/>
    <w:rsid w:val="003438AA"/>
    <w:rsid w:val="00344F0B"/>
    <w:rsid w:val="00346278"/>
    <w:rsid w:val="00352482"/>
    <w:rsid w:val="0036070B"/>
    <w:rsid w:val="00363AC0"/>
    <w:rsid w:val="0036766C"/>
    <w:rsid w:val="00372213"/>
    <w:rsid w:val="00372F30"/>
    <w:rsid w:val="00376045"/>
    <w:rsid w:val="003774EF"/>
    <w:rsid w:val="00382BB9"/>
    <w:rsid w:val="00384B4A"/>
    <w:rsid w:val="00385163"/>
    <w:rsid w:val="003A2611"/>
    <w:rsid w:val="003A4328"/>
    <w:rsid w:val="003A6D81"/>
    <w:rsid w:val="003A72CB"/>
    <w:rsid w:val="003A73BB"/>
    <w:rsid w:val="003A787C"/>
    <w:rsid w:val="003A7CE7"/>
    <w:rsid w:val="003B38E1"/>
    <w:rsid w:val="003B4762"/>
    <w:rsid w:val="003B70CC"/>
    <w:rsid w:val="003C1183"/>
    <w:rsid w:val="003C12CE"/>
    <w:rsid w:val="003C161A"/>
    <w:rsid w:val="003C3227"/>
    <w:rsid w:val="003C4E0A"/>
    <w:rsid w:val="003C7107"/>
    <w:rsid w:val="003C793B"/>
    <w:rsid w:val="003D221B"/>
    <w:rsid w:val="003D3433"/>
    <w:rsid w:val="003D37AA"/>
    <w:rsid w:val="003D5684"/>
    <w:rsid w:val="003E0096"/>
    <w:rsid w:val="003E313A"/>
    <w:rsid w:val="003F07DC"/>
    <w:rsid w:val="003F07F5"/>
    <w:rsid w:val="003F0A94"/>
    <w:rsid w:val="003F2D8C"/>
    <w:rsid w:val="003F3DC9"/>
    <w:rsid w:val="003F59C0"/>
    <w:rsid w:val="004045A2"/>
    <w:rsid w:val="004052B6"/>
    <w:rsid w:val="004065AA"/>
    <w:rsid w:val="00410055"/>
    <w:rsid w:val="00414607"/>
    <w:rsid w:val="00415662"/>
    <w:rsid w:val="0041686E"/>
    <w:rsid w:val="00417073"/>
    <w:rsid w:val="00422243"/>
    <w:rsid w:val="00425CEC"/>
    <w:rsid w:val="004266C8"/>
    <w:rsid w:val="0043008E"/>
    <w:rsid w:val="0043021C"/>
    <w:rsid w:val="00435685"/>
    <w:rsid w:val="0043571F"/>
    <w:rsid w:val="004373E0"/>
    <w:rsid w:val="00440105"/>
    <w:rsid w:val="0044192C"/>
    <w:rsid w:val="004448BD"/>
    <w:rsid w:val="004507EA"/>
    <w:rsid w:val="00455982"/>
    <w:rsid w:val="004577EB"/>
    <w:rsid w:val="004619B8"/>
    <w:rsid w:val="004627A1"/>
    <w:rsid w:val="004629A4"/>
    <w:rsid w:val="00464039"/>
    <w:rsid w:val="004641F8"/>
    <w:rsid w:val="00465D78"/>
    <w:rsid w:val="00473957"/>
    <w:rsid w:val="00473CBF"/>
    <w:rsid w:val="00475A65"/>
    <w:rsid w:val="00477FBB"/>
    <w:rsid w:val="00481296"/>
    <w:rsid w:val="0048222D"/>
    <w:rsid w:val="00482E28"/>
    <w:rsid w:val="00485A52"/>
    <w:rsid w:val="0048645F"/>
    <w:rsid w:val="004A56C8"/>
    <w:rsid w:val="004A6AAF"/>
    <w:rsid w:val="004B0A4B"/>
    <w:rsid w:val="004B1D26"/>
    <w:rsid w:val="004B2A9A"/>
    <w:rsid w:val="004B4269"/>
    <w:rsid w:val="004B7168"/>
    <w:rsid w:val="004B788A"/>
    <w:rsid w:val="004C110E"/>
    <w:rsid w:val="004C3F10"/>
    <w:rsid w:val="004C53DF"/>
    <w:rsid w:val="004C5C5C"/>
    <w:rsid w:val="004D4150"/>
    <w:rsid w:val="004E76FA"/>
    <w:rsid w:val="004F1DD9"/>
    <w:rsid w:val="004F2125"/>
    <w:rsid w:val="004F7636"/>
    <w:rsid w:val="005025B3"/>
    <w:rsid w:val="005039EB"/>
    <w:rsid w:val="005044D4"/>
    <w:rsid w:val="00505E92"/>
    <w:rsid w:val="00515381"/>
    <w:rsid w:val="0051748B"/>
    <w:rsid w:val="00524637"/>
    <w:rsid w:val="00531E4F"/>
    <w:rsid w:val="00534A96"/>
    <w:rsid w:val="00534EDC"/>
    <w:rsid w:val="00536BD0"/>
    <w:rsid w:val="0053768F"/>
    <w:rsid w:val="00543366"/>
    <w:rsid w:val="00543ED4"/>
    <w:rsid w:val="00543F10"/>
    <w:rsid w:val="00544541"/>
    <w:rsid w:val="005449DF"/>
    <w:rsid w:val="00545306"/>
    <w:rsid w:val="00546427"/>
    <w:rsid w:val="005519FE"/>
    <w:rsid w:val="00555ABD"/>
    <w:rsid w:val="00557EAE"/>
    <w:rsid w:val="005605FB"/>
    <w:rsid w:val="00561442"/>
    <w:rsid w:val="005614E1"/>
    <w:rsid w:val="00565229"/>
    <w:rsid w:val="00565525"/>
    <w:rsid w:val="00571A79"/>
    <w:rsid w:val="00573899"/>
    <w:rsid w:val="00582F76"/>
    <w:rsid w:val="00583D4A"/>
    <w:rsid w:val="005846FF"/>
    <w:rsid w:val="00585E65"/>
    <w:rsid w:val="0058790E"/>
    <w:rsid w:val="00594860"/>
    <w:rsid w:val="0059506E"/>
    <w:rsid w:val="005A1B16"/>
    <w:rsid w:val="005A4685"/>
    <w:rsid w:val="005A54A0"/>
    <w:rsid w:val="005A555D"/>
    <w:rsid w:val="005A5B7D"/>
    <w:rsid w:val="005B0F88"/>
    <w:rsid w:val="005C0DEE"/>
    <w:rsid w:val="005C1639"/>
    <w:rsid w:val="005C6BF2"/>
    <w:rsid w:val="005D099C"/>
    <w:rsid w:val="005D0D40"/>
    <w:rsid w:val="005D39F8"/>
    <w:rsid w:val="005D41B7"/>
    <w:rsid w:val="005D46BF"/>
    <w:rsid w:val="005D75A7"/>
    <w:rsid w:val="005E44EF"/>
    <w:rsid w:val="005E5C61"/>
    <w:rsid w:val="005E672A"/>
    <w:rsid w:val="005E77AB"/>
    <w:rsid w:val="005F153E"/>
    <w:rsid w:val="005F43A4"/>
    <w:rsid w:val="005F745A"/>
    <w:rsid w:val="00601099"/>
    <w:rsid w:val="006011B4"/>
    <w:rsid w:val="006020D6"/>
    <w:rsid w:val="0060662E"/>
    <w:rsid w:val="00613A5B"/>
    <w:rsid w:val="00617B18"/>
    <w:rsid w:val="006318F1"/>
    <w:rsid w:val="0063244B"/>
    <w:rsid w:val="006352D8"/>
    <w:rsid w:val="006367C8"/>
    <w:rsid w:val="00637688"/>
    <w:rsid w:val="00641913"/>
    <w:rsid w:val="0064719E"/>
    <w:rsid w:val="006508CA"/>
    <w:rsid w:val="006528B7"/>
    <w:rsid w:val="00652F97"/>
    <w:rsid w:val="0066323D"/>
    <w:rsid w:val="0066353F"/>
    <w:rsid w:val="0066382F"/>
    <w:rsid w:val="006676CE"/>
    <w:rsid w:val="00674269"/>
    <w:rsid w:val="00674445"/>
    <w:rsid w:val="006744FF"/>
    <w:rsid w:val="006748F1"/>
    <w:rsid w:val="00674D59"/>
    <w:rsid w:val="00675140"/>
    <w:rsid w:val="0068244B"/>
    <w:rsid w:val="00684393"/>
    <w:rsid w:val="0068514F"/>
    <w:rsid w:val="00690532"/>
    <w:rsid w:val="0069074B"/>
    <w:rsid w:val="006927E9"/>
    <w:rsid w:val="00696670"/>
    <w:rsid w:val="006A384A"/>
    <w:rsid w:val="006A4621"/>
    <w:rsid w:val="006A5368"/>
    <w:rsid w:val="006A5AAF"/>
    <w:rsid w:val="006A71F5"/>
    <w:rsid w:val="006C273B"/>
    <w:rsid w:val="006C2C91"/>
    <w:rsid w:val="006C2ED4"/>
    <w:rsid w:val="006C72FF"/>
    <w:rsid w:val="006C7532"/>
    <w:rsid w:val="006D1921"/>
    <w:rsid w:val="006D3C74"/>
    <w:rsid w:val="006D595C"/>
    <w:rsid w:val="006E2D6E"/>
    <w:rsid w:val="006E37FB"/>
    <w:rsid w:val="006E5F52"/>
    <w:rsid w:val="006E63A4"/>
    <w:rsid w:val="006F03AF"/>
    <w:rsid w:val="006F07AA"/>
    <w:rsid w:val="006F49A9"/>
    <w:rsid w:val="006F4A5D"/>
    <w:rsid w:val="0070429B"/>
    <w:rsid w:val="007047B8"/>
    <w:rsid w:val="00706B9A"/>
    <w:rsid w:val="00717EF4"/>
    <w:rsid w:val="007216B2"/>
    <w:rsid w:val="00732E6D"/>
    <w:rsid w:val="00735A5B"/>
    <w:rsid w:val="00740022"/>
    <w:rsid w:val="007408D9"/>
    <w:rsid w:val="0075172F"/>
    <w:rsid w:val="007542F4"/>
    <w:rsid w:val="007551D6"/>
    <w:rsid w:val="007600B6"/>
    <w:rsid w:val="00760A18"/>
    <w:rsid w:val="00762E6B"/>
    <w:rsid w:val="00765FFA"/>
    <w:rsid w:val="007677FD"/>
    <w:rsid w:val="007728C3"/>
    <w:rsid w:val="00772AD5"/>
    <w:rsid w:val="0077401B"/>
    <w:rsid w:val="007744E1"/>
    <w:rsid w:val="0078074F"/>
    <w:rsid w:val="00780A40"/>
    <w:rsid w:val="007869A7"/>
    <w:rsid w:val="00790444"/>
    <w:rsid w:val="0079335B"/>
    <w:rsid w:val="007968E3"/>
    <w:rsid w:val="00796BB7"/>
    <w:rsid w:val="00796F27"/>
    <w:rsid w:val="007A363F"/>
    <w:rsid w:val="007A42F3"/>
    <w:rsid w:val="007A4AB7"/>
    <w:rsid w:val="007A6F35"/>
    <w:rsid w:val="007A729E"/>
    <w:rsid w:val="007B1468"/>
    <w:rsid w:val="007C0CA1"/>
    <w:rsid w:val="007C33B2"/>
    <w:rsid w:val="007C356F"/>
    <w:rsid w:val="007C4F0C"/>
    <w:rsid w:val="007D396B"/>
    <w:rsid w:val="007D48B7"/>
    <w:rsid w:val="007D5A86"/>
    <w:rsid w:val="007D5F79"/>
    <w:rsid w:val="007D6A47"/>
    <w:rsid w:val="007E2661"/>
    <w:rsid w:val="007F71B5"/>
    <w:rsid w:val="00800795"/>
    <w:rsid w:val="00804293"/>
    <w:rsid w:val="00805A74"/>
    <w:rsid w:val="00810497"/>
    <w:rsid w:val="0081073D"/>
    <w:rsid w:val="008114CC"/>
    <w:rsid w:val="00811B6A"/>
    <w:rsid w:val="008124E0"/>
    <w:rsid w:val="00813328"/>
    <w:rsid w:val="00816DBE"/>
    <w:rsid w:val="00817C5C"/>
    <w:rsid w:val="00823290"/>
    <w:rsid w:val="00824FB8"/>
    <w:rsid w:val="0082545E"/>
    <w:rsid w:val="00825D66"/>
    <w:rsid w:val="00827124"/>
    <w:rsid w:val="00827870"/>
    <w:rsid w:val="00830725"/>
    <w:rsid w:val="00830F77"/>
    <w:rsid w:val="0083110C"/>
    <w:rsid w:val="008359D5"/>
    <w:rsid w:val="00847C2D"/>
    <w:rsid w:val="00851139"/>
    <w:rsid w:val="0085453D"/>
    <w:rsid w:val="00855340"/>
    <w:rsid w:val="008553A3"/>
    <w:rsid w:val="00855CD1"/>
    <w:rsid w:val="00860CE2"/>
    <w:rsid w:val="00862A3D"/>
    <w:rsid w:val="00862FD3"/>
    <w:rsid w:val="0086356A"/>
    <w:rsid w:val="0086451A"/>
    <w:rsid w:val="008710F0"/>
    <w:rsid w:val="008713B5"/>
    <w:rsid w:val="00876FD7"/>
    <w:rsid w:val="00880C78"/>
    <w:rsid w:val="00885640"/>
    <w:rsid w:val="00886B7D"/>
    <w:rsid w:val="00890746"/>
    <w:rsid w:val="00890F46"/>
    <w:rsid w:val="00891511"/>
    <w:rsid w:val="0089308D"/>
    <w:rsid w:val="00894CE5"/>
    <w:rsid w:val="008A0AF5"/>
    <w:rsid w:val="008A0B8E"/>
    <w:rsid w:val="008A1C2D"/>
    <w:rsid w:val="008A2384"/>
    <w:rsid w:val="008A43F1"/>
    <w:rsid w:val="008A5C0B"/>
    <w:rsid w:val="008B128B"/>
    <w:rsid w:val="008B1798"/>
    <w:rsid w:val="008B478A"/>
    <w:rsid w:val="008B549F"/>
    <w:rsid w:val="008C2C58"/>
    <w:rsid w:val="008C69E3"/>
    <w:rsid w:val="008D0127"/>
    <w:rsid w:val="008D21B6"/>
    <w:rsid w:val="008D2879"/>
    <w:rsid w:val="008D4157"/>
    <w:rsid w:val="008D77F3"/>
    <w:rsid w:val="008E2A22"/>
    <w:rsid w:val="008E614A"/>
    <w:rsid w:val="008F3B40"/>
    <w:rsid w:val="008F4345"/>
    <w:rsid w:val="0090056C"/>
    <w:rsid w:val="00900B05"/>
    <w:rsid w:val="00902837"/>
    <w:rsid w:val="00903EFA"/>
    <w:rsid w:val="009060C7"/>
    <w:rsid w:val="009065D6"/>
    <w:rsid w:val="00912602"/>
    <w:rsid w:val="00914FE8"/>
    <w:rsid w:val="0092074C"/>
    <w:rsid w:val="00921D17"/>
    <w:rsid w:val="0092217A"/>
    <w:rsid w:val="009240D2"/>
    <w:rsid w:val="009253EF"/>
    <w:rsid w:val="00925F7F"/>
    <w:rsid w:val="00927D49"/>
    <w:rsid w:val="00932479"/>
    <w:rsid w:val="009324E6"/>
    <w:rsid w:val="0093760A"/>
    <w:rsid w:val="0095356F"/>
    <w:rsid w:val="00953803"/>
    <w:rsid w:val="00954936"/>
    <w:rsid w:val="00957292"/>
    <w:rsid w:val="009575AB"/>
    <w:rsid w:val="00963C2A"/>
    <w:rsid w:val="00965303"/>
    <w:rsid w:val="00965384"/>
    <w:rsid w:val="00965F1D"/>
    <w:rsid w:val="009660FB"/>
    <w:rsid w:val="00970D88"/>
    <w:rsid w:val="0097153C"/>
    <w:rsid w:val="009736D8"/>
    <w:rsid w:val="00973B17"/>
    <w:rsid w:val="009747FE"/>
    <w:rsid w:val="00975EFB"/>
    <w:rsid w:val="0098753B"/>
    <w:rsid w:val="00991333"/>
    <w:rsid w:val="00991803"/>
    <w:rsid w:val="00991973"/>
    <w:rsid w:val="00992AA2"/>
    <w:rsid w:val="0099540E"/>
    <w:rsid w:val="00995BAE"/>
    <w:rsid w:val="00996BD5"/>
    <w:rsid w:val="009974D1"/>
    <w:rsid w:val="009A052D"/>
    <w:rsid w:val="009A46B3"/>
    <w:rsid w:val="009B1A71"/>
    <w:rsid w:val="009B2096"/>
    <w:rsid w:val="009B27B7"/>
    <w:rsid w:val="009B2B62"/>
    <w:rsid w:val="009B31C5"/>
    <w:rsid w:val="009B3E34"/>
    <w:rsid w:val="009B5192"/>
    <w:rsid w:val="009B567D"/>
    <w:rsid w:val="009B7BD5"/>
    <w:rsid w:val="009C1D0C"/>
    <w:rsid w:val="009C55BB"/>
    <w:rsid w:val="009C73A2"/>
    <w:rsid w:val="009D0883"/>
    <w:rsid w:val="009D1171"/>
    <w:rsid w:val="009D2AA6"/>
    <w:rsid w:val="009D74C7"/>
    <w:rsid w:val="009E5BB6"/>
    <w:rsid w:val="009E6EC8"/>
    <w:rsid w:val="009E7806"/>
    <w:rsid w:val="009F2E05"/>
    <w:rsid w:val="009F2E5E"/>
    <w:rsid w:val="009F6760"/>
    <w:rsid w:val="009F72CA"/>
    <w:rsid w:val="009F7778"/>
    <w:rsid w:val="00A01AAF"/>
    <w:rsid w:val="00A03325"/>
    <w:rsid w:val="00A039D5"/>
    <w:rsid w:val="00A125CA"/>
    <w:rsid w:val="00A13743"/>
    <w:rsid w:val="00A144BC"/>
    <w:rsid w:val="00A14D38"/>
    <w:rsid w:val="00A204E3"/>
    <w:rsid w:val="00A20AF6"/>
    <w:rsid w:val="00A24CDE"/>
    <w:rsid w:val="00A263B8"/>
    <w:rsid w:val="00A27DE5"/>
    <w:rsid w:val="00A300D2"/>
    <w:rsid w:val="00A30E48"/>
    <w:rsid w:val="00A31613"/>
    <w:rsid w:val="00A33AFB"/>
    <w:rsid w:val="00A36D04"/>
    <w:rsid w:val="00A374F4"/>
    <w:rsid w:val="00A3793B"/>
    <w:rsid w:val="00A4316C"/>
    <w:rsid w:val="00A46C02"/>
    <w:rsid w:val="00A47D87"/>
    <w:rsid w:val="00A503A4"/>
    <w:rsid w:val="00A52AC3"/>
    <w:rsid w:val="00A54C82"/>
    <w:rsid w:val="00A55583"/>
    <w:rsid w:val="00A5775E"/>
    <w:rsid w:val="00A60D88"/>
    <w:rsid w:val="00A6746F"/>
    <w:rsid w:val="00A678F4"/>
    <w:rsid w:val="00A72A53"/>
    <w:rsid w:val="00A73845"/>
    <w:rsid w:val="00A73FBF"/>
    <w:rsid w:val="00A74E0E"/>
    <w:rsid w:val="00A75067"/>
    <w:rsid w:val="00A76DE9"/>
    <w:rsid w:val="00A77AA1"/>
    <w:rsid w:val="00A8224F"/>
    <w:rsid w:val="00A91147"/>
    <w:rsid w:val="00A93C41"/>
    <w:rsid w:val="00A95C43"/>
    <w:rsid w:val="00A97655"/>
    <w:rsid w:val="00AA12A8"/>
    <w:rsid w:val="00AA1AE3"/>
    <w:rsid w:val="00AA206E"/>
    <w:rsid w:val="00AA3CA9"/>
    <w:rsid w:val="00AA54DC"/>
    <w:rsid w:val="00AB48C6"/>
    <w:rsid w:val="00AB513F"/>
    <w:rsid w:val="00AC0794"/>
    <w:rsid w:val="00AC2494"/>
    <w:rsid w:val="00AC2749"/>
    <w:rsid w:val="00AC4B18"/>
    <w:rsid w:val="00AC71BA"/>
    <w:rsid w:val="00AD14C7"/>
    <w:rsid w:val="00AD2449"/>
    <w:rsid w:val="00AD798B"/>
    <w:rsid w:val="00AE3E83"/>
    <w:rsid w:val="00AF0CB6"/>
    <w:rsid w:val="00AF7090"/>
    <w:rsid w:val="00AF7B93"/>
    <w:rsid w:val="00B01536"/>
    <w:rsid w:val="00B045AB"/>
    <w:rsid w:val="00B04F7F"/>
    <w:rsid w:val="00B06375"/>
    <w:rsid w:val="00B06430"/>
    <w:rsid w:val="00B067A4"/>
    <w:rsid w:val="00B06F77"/>
    <w:rsid w:val="00B1046E"/>
    <w:rsid w:val="00B12A1D"/>
    <w:rsid w:val="00B12B08"/>
    <w:rsid w:val="00B16E92"/>
    <w:rsid w:val="00B1788D"/>
    <w:rsid w:val="00B20B45"/>
    <w:rsid w:val="00B21469"/>
    <w:rsid w:val="00B27392"/>
    <w:rsid w:val="00B30ED9"/>
    <w:rsid w:val="00B37D74"/>
    <w:rsid w:val="00B40DF5"/>
    <w:rsid w:val="00B43A6E"/>
    <w:rsid w:val="00B43FCF"/>
    <w:rsid w:val="00B44B2F"/>
    <w:rsid w:val="00B62B9D"/>
    <w:rsid w:val="00B62C46"/>
    <w:rsid w:val="00B67D9F"/>
    <w:rsid w:val="00B70B87"/>
    <w:rsid w:val="00B714C5"/>
    <w:rsid w:val="00B71691"/>
    <w:rsid w:val="00B722AC"/>
    <w:rsid w:val="00B73666"/>
    <w:rsid w:val="00B774A6"/>
    <w:rsid w:val="00B80204"/>
    <w:rsid w:val="00B858A7"/>
    <w:rsid w:val="00B909D3"/>
    <w:rsid w:val="00B94DF6"/>
    <w:rsid w:val="00B95FBB"/>
    <w:rsid w:val="00B963EA"/>
    <w:rsid w:val="00B9662C"/>
    <w:rsid w:val="00B976F4"/>
    <w:rsid w:val="00B97CEE"/>
    <w:rsid w:val="00BA2132"/>
    <w:rsid w:val="00BA2541"/>
    <w:rsid w:val="00BA4351"/>
    <w:rsid w:val="00BA4F8C"/>
    <w:rsid w:val="00BA6925"/>
    <w:rsid w:val="00BB3C8D"/>
    <w:rsid w:val="00BB65F0"/>
    <w:rsid w:val="00BC127F"/>
    <w:rsid w:val="00BC3071"/>
    <w:rsid w:val="00BC5E04"/>
    <w:rsid w:val="00BC6755"/>
    <w:rsid w:val="00BD51AD"/>
    <w:rsid w:val="00BD54E9"/>
    <w:rsid w:val="00BE7457"/>
    <w:rsid w:val="00BF27A8"/>
    <w:rsid w:val="00BF2A5B"/>
    <w:rsid w:val="00BF6499"/>
    <w:rsid w:val="00C00321"/>
    <w:rsid w:val="00C0121F"/>
    <w:rsid w:val="00C0156E"/>
    <w:rsid w:val="00C02AAC"/>
    <w:rsid w:val="00C030C9"/>
    <w:rsid w:val="00C06569"/>
    <w:rsid w:val="00C10077"/>
    <w:rsid w:val="00C10B51"/>
    <w:rsid w:val="00C12229"/>
    <w:rsid w:val="00C12A9E"/>
    <w:rsid w:val="00C144FA"/>
    <w:rsid w:val="00C17CAC"/>
    <w:rsid w:val="00C212B6"/>
    <w:rsid w:val="00C23822"/>
    <w:rsid w:val="00C23E51"/>
    <w:rsid w:val="00C25226"/>
    <w:rsid w:val="00C26194"/>
    <w:rsid w:val="00C310E5"/>
    <w:rsid w:val="00C31C47"/>
    <w:rsid w:val="00C340F3"/>
    <w:rsid w:val="00C377BA"/>
    <w:rsid w:val="00C45D9E"/>
    <w:rsid w:val="00C51682"/>
    <w:rsid w:val="00C545B9"/>
    <w:rsid w:val="00C60162"/>
    <w:rsid w:val="00C61A4B"/>
    <w:rsid w:val="00C63187"/>
    <w:rsid w:val="00C637A5"/>
    <w:rsid w:val="00C65B5D"/>
    <w:rsid w:val="00C72132"/>
    <w:rsid w:val="00C721EE"/>
    <w:rsid w:val="00C8071D"/>
    <w:rsid w:val="00C81D7E"/>
    <w:rsid w:val="00C857AC"/>
    <w:rsid w:val="00C87075"/>
    <w:rsid w:val="00C920FD"/>
    <w:rsid w:val="00C94F01"/>
    <w:rsid w:val="00C95FDA"/>
    <w:rsid w:val="00C9647D"/>
    <w:rsid w:val="00CB0CEA"/>
    <w:rsid w:val="00CB66C1"/>
    <w:rsid w:val="00CC0966"/>
    <w:rsid w:val="00CC0D88"/>
    <w:rsid w:val="00CC2345"/>
    <w:rsid w:val="00CC6B35"/>
    <w:rsid w:val="00CD1E0F"/>
    <w:rsid w:val="00CD1ED5"/>
    <w:rsid w:val="00CD1F6F"/>
    <w:rsid w:val="00CD27F5"/>
    <w:rsid w:val="00CD33E8"/>
    <w:rsid w:val="00CD42D5"/>
    <w:rsid w:val="00CD7989"/>
    <w:rsid w:val="00CD7FA5"/>
    <w:rsid w:val="00CE2951"/>
    <w:rsid w:val="00CE2A08"/>
    <w:rsid w:val="00CF1CDB"/>
    <w:rsid w:val="00CF2262"/>
    <w:rsid w:val="00CF2995"/>
    <w:rsid w:val="00CF537D"/>
    <w:rsid w:val="00CF5DBF"/>
    <w:rsid w:val="00CF6888"/>
    <w:rsid w:val="00CF7DFF"/>
    <w:rsid w:val="00D053A0"/>
    <w:rsid w:val="00D07717"/>
    <w:rsid w:val="00D10668"/>
    <w:rsid w:val="00D1325E"/>
    <w:rsid w:val="00D13779"/>
    <w:rsid w:val="00D20DE2"/>
    <w:rsid w:val="00D20E8A"/>
    <w:rsid w:val="00D22BEA"/>
    <w:rsid w:val="00D2775C"/>
    <w:rsid w:val="00D27953"/>
    <w:rsid w:val="00D31126"/>
    <w:rsid w:val="00D31CE8"/>
    <w:rsid w:val="00D34603"/>
    <w:rsid w:val="00D40894"/>
    <w:rsid w:val="00D46461"/>
    <w:rsid w:val="00D525D6"/>
    <w:rsid w:val="00D528C2"/>
    <w:rsid w:val="00D60880"/>
    <w:rsid w:val="00D61110"/>
    <w:rsid w:val="00D630A5"/>
    <w:rsid w:val="00D63688"/>
    <w:rsid w:val="00D71BB3"/>
    <w:rsid w:val="00D72232"/>
    <w:rsid w:val="00D72905"/>
    <w:rsid w:val="00D735F3"/>
    <w:rsid w:val="00D74F09"/>
    <w:rsid w:val="00D75A41"/>
    <w:rsid w:val="00D83024"/>
    <w:rsid w:val="00D83A01"/>
    <w:rsid w:val="00D83BDD"/>
    <w:rsid w:val="00D84D2C"/>
    <w:rsid w:val="00D85645"/>
    <w:rsid w:val="00D863AD"/>
    <w:rsid w:val="00D874D9"/>
    <w:rsid w:val="00D9056A"/>
    <w:rsid w:val="00D910E4"/>
    <w:rsid w:val="00D92550"/>
    <w:rsid w:val="00D94344"/>
    <w:rsid w:val="00D95515"/>
    <w:rsid w:val="00DA663B"/>
    <w:rsid w:val="00DA66F1"/>
    <w:rsid w:val="00DB03A2"/>
    <w:rsid w:val="00DB0E49"/>
    <w:rsid w:val="00DB0FB4"/>
    <w:rsid w:val="00DB2B6B"/>
    <w:rsid w:val="00DB4546"/>
    <w:rsid w:val="00DB5FD3"/>
    <w:rsid w:val="00DC4372"/>
    <w:rsid w:val="00DC6150"/>
    <w:rsid w:val="00DC61A5"/>
    <w:rsid w:val="00DC6D01"/>
    <w:rsid w:val="00DD5C00"/>
    <w:rsid w:val="00DD65B3"/>
    <w:rsid w:val="00DE0B73"/>
    <w:rsid w:val="00DE1724"/>
    <w:rsid w:val="00DE17A4"/>
    <w:rsid w:val="00DE41CB"/>
    <w:rsid w:val="00DE46E0"/>
    <w:rsid w:val="00DE7646"/>
    <w:rsid w:val="00DF1EF2"/>
    <w:rsid w:val="00DF3714"/>
    <w:rsid w:val="00E00B91"/>
    <w:rsid w:val="00E01527"/>
    <w:rsid w:val="00E016D8"/>
    <w:rsid w:val="00E034C3"/>
    <w:rsid w:val="00E0492D"/>
    <w:rsid w:val="00E0579E"/>
    <w:rsid w:val="00E11CE1"/>
    <w:rsid w:val="00E12E99"/>
    <w:rsid w:val="00E134D5"/>
    <w:rsid w:val="00E14022"/>
    <w:rsid w:val="00E158C8"/>
    <w:rsid w:val="00E20FFA"/>
    <w:rsid w:val="00E24CF6"/>
    <w:rsid w:val="00E27CFC"/>
    <w:rsid w:val="00E34587"/>
    <w:rsid w:val="00E34674"/>
    <w:rsid w:val="00E37866"/>
    <w:rsid w:val="00E576F4"/>
    <w:rsid w:val="00E62548"/>
    <w:rsid w:val="00E64E31"/>
    <w:rsid w:val="00E65349"/>
    <w:rsid w:val="00E65BD6"/>
    <w:rsid w:val="00E67AC1"/>
    <w:rsid w:val="00E70DD9"/>
    <w:rsid w:val="00E742D6"/>
    <w:rsid w:val="00E756D3"/>
    <w:rsid w:val="00E76990"/>
    <w:rsid w:val="00E81F59"/>
    <w:rsid w:val="00E877E6"/>
    <w:rsid w:val="00E924D6"/>
    <w:rsid w:val="00E93BB7"/>
    <w:rsid w:val="00E954F5"/>
    <w:rsid w:val="00E961E4"/>
    <w:rsid w:val="00EA287A"/>
    <w:rsid w:val="00EA453F"/>
    <w:rsid w:val="00EA5672"/>
    <w:rsid w:val="00EA7568"/>
    <w:rsid w:val="00EA791D"/>
    <w:rsid w:val="00EA7CE8"/>
    <w:rsid w:val="00EB50E8"/>
    <w:rsid w:val="00EB56CD"/>
    <w:rsid w:val="00EC7A48"/>
    <w:rsid w:val="00EC7EDB"/>
    <w:rsid w:val="00ED362C"/>
    <w:rsid w:val="00EE059F"/>
    <w:rsid w:val="00EE0DE3"/>
    <w:rsid w:val="00EE3CD5"/>
    <w:rsid w:val="00EE70D7"/>
    <w:rsid w:val="00EE7792"/>
    <w:rsid w:val="00EE7CFC"/>
    <w:rsid w:val="00EF1337"/>
    <w:rsid w:val="00EF7C47"/>
    <w:rsid w:val="00F0164F"/>
    <w:rsid w:val="00F07701"/>
    <w:rsid w:val="00F12223"/>
    <w:rsid w:val="00F154AA"/>
    <w:rsid w:val="00F1611F"/>
    <w:rsid w:val="00F17B79"/>
    <w:rsid w:val="00F17C93"/>
    <w:rsid w:val="00F2267B"/>
    <w:rsid w:val="00F228BA"/>
    <w:rsid w:val="00F236B9"/>
    <w:rsid w:val="00F25559"/>
    <w:rsid w:val="00F32A04"/>
    <w:rsid w:val="00F34F3B"/>
    <w:rsid w:val="00F357B3"/>
    <w:rsid w:val="00F40B08"/>
    <w:rsid w:val="00F4451D"/>
    <w:rsid w:val="00F465EC"/>
    <w:rsid w:val="00F472C3"/>
    <w:rsid w:val="00F51517"/>
    <w:rsid w:val="00F55417"/>
    <w:rsid w:val="00F560C1"/>
    <w:rsid w:val="00F5739B"/>
    <w:rsid w:val="00F63373"/>
    <w:rsid w:val="00F66A6B"/>
    <w:rsid w:val="00F67CCD"/>
    <w:rsid w:val="00F703D5"/>
    <w:rsid w:val="00F76BE2"/>
    <w:rsid w:val="00F77C4F"/>
    <w:rsid w:val="00F808B7"/>
    <w:rsid w:val="00F83928"/>
    <w:rsid w:val="00F844A5"/>
    <w:rsid w:val="00F84B32"/>
    <w:rsid w:val="00F853D3"/>
    <w:rsid w:val="00F866DF"/>
    <w:rsid w:val="00F86E45"/>
    <w:rsid w:val="00F91252"/>
    <w:rsid w:val="00F95540"/>
    <w:rsid w:val="00F967E1"/>
    <w:rsid w:val="00F96AFC"/>
    <w:rsid w:val="00FA0B0D"/>
    <w:rsid w:val="00FA38F7"/>
    <w:rsid w:val="00FA3D93"/>
    <w:rsid w:val="00FA4596"/>
    <w:rsid w:val="00FA600D"/>
    <w:rsid w:val="00FA6405"/>
    <w:rsid w:val="00FB11A4"/>
    <w:rsid w:val="00FB1296"/>
    <w:rsid w:val="00FB203D"/>
    <w:rsid w:val="00FB29CF"/>
    <w:rsid w:val="00FB70EC"/>
    <w:rsid w:val="00FC2AED"/>
    <w:rsid w:val="00FC34CA"/>
    <w:rsid w:val="00FD2FFC"/>
    <w:rsid w:val="00FE1E48"/>
    <w:rsid w:val="00FE2512"/>
    <w:rsid w:val="00FE7F25"/>
    <w:rsid w:val="00FF015B"/>
    <w:rsid w:val="00FF2717"/>
    <w:rsid w:val="00FF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."/>
  <w:listSeparator w:val=";"/>
  <w14:docId w14:val="1FBAFE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qFormat/>
    <w:pPr>
      <w:keepNext/>
      <w:widowControl w:val="0"/>
      <w:tabs>
        <w:tab w:val="left" w:pos="567"/>
      </w:tabs>
      <w:outlineLvl w:val="0"/>
    </w:pPr>
    <w:rPr>
      <w:b/>
      <w:sz w:val="20"/>
      <w:lang w:val="fr-FR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67"/>
      </w:tabs>
      <w:spacing w:before="120" w:after="120"/>
      <w:ind w:left="567" w:hanging="567"/>
      <w:outlineLvl w:val="1"/>
    </w:pPr>
    <w:rPr>
      <w:b/>
      <w:sz w:val="28"/>
      <w:lang w:val="fr-CH"/>
    </w:rPr>
  </w:style>
  <w:style w:type="paragraph" w:styleId="berschrift3">
    <w:name w:val="heading 3"/>
    <w:basedOn w:val="Standard"/>
    <w:next w:val="Standard"/>
    <w:qFormat/>
    <w:pPr>
      <w:keepNext/>
      <w:widowControl w:val="0"/>
      <w:tabs>
        <w:tab w:val="left" w:pos="567"/>
      </w:tabs>
      <w:spacing w:before="60"/>
      <w:ind w:left="567" w:hanging="567"/>
      <w:outlineLvl w:val="2"/>
    </w:pPr>
    <w:rPr>
      <w:b/>
      <w:sz w:val="20"/>
      <w:lang w:val="fr-FR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rFonts w:cs="Arial"/>
      <w:b/>
      <w:bCs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widowControl w:val="0"/>
      <w:tabs>
        <w:tab w:val="left" w:pos="570"/>
      </w:tabs>
      <w:spacing w:before="120"/>
    </w:pPr>
    <w:rPr>
      <w:b/>
      <w:i/>
      <w:sz w:val="24"/>
      <w:lang w:val="fr-FR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Text">
    <w:name w:val="Text"/>
    <w:basedOn w:val="Textkrper"/>
    <w:pPr>
      <w:tabs>
        <w:tab w:val="clear" w:pos="570"/>
      </w:tabs>
      <w:spacing w:before="0" w:after="120"/>
      <w:jc w:val="both"/>
    </w:pPr>
    <w:rPr>
      <w:b w:val="0"/>
      <w:sz w:val="20"/>
      <w:lang w:val="de-DE"/>
    </w:rPr>
  </w:style>
  <w:style w:type="paragraph" w:customStyle="1" w:styleId="titel1">
    <w:name w:val="titel1"/>
    <w:basedOn w:val="Titel"/>
    <w:pPr>
      <w:tabs>
        <w:tab w:val="left" w:pos="709"/>
      </w:tabs>
      <w:spacing w:before="120" w:after="120"/>
      <w:jc w:val="left"/>
    </w:pPr>
    <w:rPr>
      <w:rFonts w:cs="Times New Roman"/>
      <w:kern w:val="0"/>
      <w:sz w:val="20"/>
      <w:szCs w:val="20"/>
    </w:rPr>
  </w:style>
  <w:style w:type="paragraph" w:styleId="Titel">
    <w:name w:val="Title"/>
    <w:basedOn w:val="Standard"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titel2">
    <w:name w:val="titel2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titel3">
    <w:name w:val="titel3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Aufzhlung">
    <w:name w:val="Aufzählung"/>
    <w:basedOn w:val="Text"/>
    <w:pPr>
      <w:numPr>
        <w:numId w:val="3"/>
      </w:numPr>
    </w:pPr>
    <w:rPr>
      <w:lang w:val="de-CH"/>
    </w:rPr>
  </w:style>
  <w:style w:type="paragraph" w:styleId="Textkrper2">
    <w:name w:val="Body Text 2"/>
    <w:basedOn w:val="Standard"/>
    <w:pPr>
      <w:spacing w:after="60"/>
      <w:jc w:val="both"/>
    </w:pPr>
    <w:rPr>
      <w:b/>
      <w:sz w:val="20"/>
    </w:rPr>
  </w:style>
  <w:style w:type="paragraph" w:customStyle="1" w:styleId="tab3">
    <w:name w:val="tab3"/>
    <w:basedOn w:val="Standard"/>
    <w:pPr>
      <w:numPr>
        <w:ilvl w:val="12"/>
      </w:numPr>
      <w:spacing w:before="60" w:after="60" w:line="240" w:lineRule="atLeast"/>
      <w:jc w:val="center"/>
    </w:pPr>
    <w:rPr>
      <w:b/>
      <w:sz w:val="20"/>
      <w:lang w:val="de-DE"/>
    </w:rPr>
  </w:style>
  <w:style w:type="paragraph" w:customStyle="1" w:styleId="Textkrper21">
    <w:name w:val="Textkörper 21"/>
    <w:basedOn w:val="Standard"/>
    <w:pPr>
      <w:spacing w:before="120" w:after="120" w:line="240" w:lineRule="atLeast"/>
      <w:ind w:left="284" w:hanging="284"/>
    </w:pPr>
    <w:rPr>
      <w:lang w:val="de-DE"/>
    </w:rPr>
  </w:style>
  <w:style w:type="paragraph" w:customStyle="1" w:styleId="Titelklein">
    <w:name w:val="Titel klein"/>
    <w:basedOn w:val="Standard"/>
    <w:pPr>
      <w:spacing w:before="240" w:after="120" w:line="240" w:lineRule="atLeast"/>
    </w:pPr>
    <w:rPr>
      <w:b/>
      <w:i/>
      <w:sz w:val="20"/>
      <w:lang w:val="de-DE"/>
    </w:rPr>
  </w:style>
  <w:style w:type="paragraph" w:styleId="Sprechblasentext">
    <w:name w:val="Balloon Text"/>
    <w:basedOn w:val="Standard"/>
    <w:semiHidden/>
    <w:rsid w:val="000C6F9B"/>
    <w:rPr>
      <w:rFonts w:ascii="Tahoma" w:hAnsi="Tahoma" w:cs="Tahoma"/>
      <w:sz w:val="16"/>
      <w:szCs w:val="16"/>
    </w:rPr>
  </w:style>
  <w:style w:type="character" w:customStyle="1" w:styleId="KopfzeileZchn">
    <w:name w:val="Kopfzeile Zchn"/>
    <w:link w:val="Kopfzeile"/>
    <w:rsid w:val="0085453D"/>
    <w:rPr>
      <w:rFonts w:ascii="Arial" w:hAnsi="Arial"/>
      <w:sz w:val="22"/>
      <w:lang w:eastAsia="de-DE"/>
    </w:rPr>
  </w:style>
  <w:style w:type="paragraph" w:styleId="Listenabsatz">
    <w:name w:val="List Paragraph"/>
    <w:basedOn w:val="Standard"/>
    <w:link w:val="ListenabsatzZchn"/>
    <w:uiPriority w:val="34"/>
    <w:qFormat/>
    <w:rsid w:val="00A6746F"/>
    <w:pPr>
      <w:ind w:left="720"/>
      <w:contextualSpacing/>
    </w:pPr>
  </w:style>
  <w:style w:type="table" w:styleId="Tabellenraster">
    <w:name w:val="Table Grid"/>
    <w:basedOn w:val="NormaleTabelle"/>
    <w:uiPriority w:val="59"/>
    <w:rsid w:val="009B56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fz1">
    <w:name w:val="Aufz. 1"/>
    <w:basedOn w:val="Listenabsatz"/>
    <w:link w:val="Aufz1Zchn"/>
    <w:qFormat/>
    <w:rsid w:val="00410055"/>
    <w:pPr>
      <w:numPr>
        <w:numId w:val="27"/>
      </w:numPr>
      <w:ind w:left="426" w:hanging="328"/>
    </w:pPr>
    <w:rPr>
      <w:rFonts w:cs="Arial"/>
      <w:sz w:val="16"/>
      <w:szCs w:val="16"/>
    </w:rPr>
  </w:style>
  <w:style w:type="paragraph" w:customStyle="1" w:styleId="Stdcsc">
    <w:name w:val="Std csc"/>
    <w:basedOn w:val="Aufz1"/>
    <w:link w:val="StdcscZchn"/>
    <w:qFormat/>
    <w:rsid w:val="00410055"/>
    <w:pPr>
      <w:numPr>
        <w:numId w:val="0"/>
      </w:numPr>
      <w:contextualSpacing w:val="0"/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825D66"/>
    <w:rPr>
      <w:rFonts w:ascii="Arial" w:hAnsi="Arial"/>
      <w:sz w:val="22"/>
      <w:lang w:eastAsia="de-DE"/>
    </w:rPr>
  </w:style>
  <w:style w:type="character" w:customStyle="1" w:styleId="Aufz1Zchn">
    <w:name w:val="Aufz. 1 Zchn"/>
    <w:basedOn w:val="ListenabsatzZchn"/>
    <w:link w:val="Aufz1"/>
    <w:rsid w:val="00410055"/>
    <w:rPr>
      <w:rFonts w:ascii="Arial" w:hAnsi="Arial" w:cs="Arial"/>
      <w:sz w:val="16"/>
      <w:szCs w:val="16"/>
      <w:lang w:eastAsia="de-DE"/>
    </w:rPr>
  </w:style>
  <w:style w:type="character" w:customStyle="1" w:styleId="StdcscZchn">
    <w:name w:val="Std csc Zchn"/>
    <w:basedOn w:val="Aufz1Zchn"/>
    <w:link w:val="Stdcsc"/>
    <w:rsid w:val="00410055"/>
    <w:rPr>
      <w:rFonts w:ascii="Arial" w:hAnsi="Arial" w:cs="Arial"/>
      <w:sz w:val="16"/>
      <w:szCs w:val="16"/>
      <w:lang w:eastAsia="de-DE"/>
    </w:rPr>
  </w:style>
  <w:style w:type="character" w:styleId="Kommentarzeichen">
    <w:name w:val="annotation reference"/>
    <w:basedOn w:val="Absatz-Standardschriftart"/>
    <w:semiHidden/>
    <w:unhideWhenUsed/>
    <w:rsid w:val="00AF7090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AF7090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AF7090"/>
    <w:rPr>
      <w:rFonts w:ascii="Arial" w:hAnsi="Arial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AF709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AF7090"/>
    <w:rPr>
      <w:rFonts w:ascii="Arial" w:hAnsi="Arial"/>
      <w:b/>
      <w:bCs/>
      <w:lang w:eastAsia="de-D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9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8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06B3D8EF0534F25B4202AEE517C72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45E84D-4BE1-4D2C-9D14-66549CAAEE3D}"/>
      </w:docPartPr>
      <w:docPartBody>
        <w:p w:rsidR="00015C41" w:rsidRDefault="00015C41" w:rsidP="00015C41">
          <w:pPr>
            <w:pStyle w:val="306B3D8EF0534F25B4202AEE517C7238"/>
          </w:pPr>
          <w:r w:rsidRPr="00C3178B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D460308DCCF49A8826C8C06418D58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3B7AC0-C100-4C14-B938-7DDCD4AF9BE9}"/>
      </w:docPartPr>
      <w:docPartBody>
        <w:p w:rsidR="00015C41" w:rsidRDefault="00015C41" w:rsidP="00015C41">
          <w:pPr>
            <w:pStyle w:val="CD460308DCCF49A8826C8C06418D58F1"/>
          </w:pPr>
          <w:r w:rsidRPr="00C3178B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C41"/>
    <w:rsid w:val="00015C41"/>
    <w:rsid w:val="00712005"/>
    <w:rsid w:val="00852AE7"/>
    <w:rsid w:val="00903212"/>
    <w:rsid w:val="00A55816"/>
    <w:rsid w:val="00C91A46"/>
    <w:rsid w:val="00DF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15C41"/>
    <w:rPr>
      <w:color w:val="808080"/>
    </w:rPr>
  </w:style>
  <w:style w:type="paragraph" w:customStyle="1" w:styleId="306B3D8EF0534F25B4202AEE517C7238">
    <w:name w:val="306B3D8EF0534F25B4202AEE517C7238"/>
    <w:rsid w:val="00015C41"/>
  </w:style>
  <w:style w:type="paragraph" w:customStyle="1" w:styleId="CD460308DCCF49A8826C8C06418D58F1">
    <w:name w:val="CD460308DCCF49A8826C8C06418D58F1"/>
    <w:rsid w:val="00015C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CA574-89ED-4248-8BC7-18C134BDB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2102_FOR_Medical_Questionnaire_CT_VT_Medical_Check.Up_D.dotm</Template>
  <TotalTime>0</TotalTime>
  <Pages>2</Pages>
  <Words>1085</Words>
  <Characters>6838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TITRE :   Fragebogen / Merkblatt</vt:lpstr>
    </vt:vector>
  </TitlesOfParts>
  <Company>SRK</Company>
  <LinksUpToDate>false</LinksUpToDate>
  <CharactersWithSpaces>7908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 :   Fragebogen / Merkblatt</dc:title>
  <dc:creator>hca</dc:creator>
  <cp:lastModifiedBy>Tabitha Bucher</cp:lastModifiedBy>
  <cp:revision>168</cp:revision>
  <cp:lastPrinted>2019-10-18T06:49:00Z</cp:lastPrinted>
  <dcterms:created xsi:type="dcterms:W3CDTF">2019-01-22T16:10:00Z</dcterms:created>
  <dcterms:modified xsi:type="dcterms:W3CDTF">2024-10-21T09:33:00Z</dcterms:modified>
</cp:coreProperties>
</file>