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  <Override PartName="/word/vbaData.xml" ContentType="application/vnd.ms-word.vbaData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AF7EC" w14:textId="058D0AB1" w:rsidR="00445652" w:rsidRDefault="00445652">
      <w:pPr>
        <w:pStyle w:val="Text"/>
        <w:spacing w:after="0"/>
        <w:rPr>
          <w:i w:val="0"/>
          <w:iCs/>
          <w:sz w:val="18"/>
          <w:szCs w:val="18"/>
          <w:lang w:val="en-GB"/>
        </w:rPr>
      </w:pPr>
    </w:p>
    <w:p w14:paraId="0EDFE1ED" w14:textId="77777777" w:rsidR="00445652" w:rsidRPr="00445652" w:rsidRDefault="00445652">
      <w:pPr>
        <w:pStyle w:val="Text"/>
        <w:spacing w:after="0"/>
        <w:rPr>
          <w:i w:val="0"/>
          <w:iCs/>
          <w:sz w:val="18"/>
          <w:szCs w:val="18"/>
          <w:lang w:val="en-GB"/>
        </w:rPr>
      </w:pPr>
    </w:p>
    <w:tbl>
      <w:tblPr>
        <w:tblW w:w="10065" w:type="dxa"/>
        <w:tblInd w:w="-1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445652" w:rsidRPr="00260D58" w14:paraId="2AD6928C" w14:textId="77777777" w:rsidTr="00AE7768">
        <w:tc>
          <w:tcPr>
            <w:tcW w:w="10065" w:type="dxa"/>
          </w:tcPr>
          <w:p w14:paraId="21E35F95" w14:textId="77777777" w:rsidR="00445652" w:rsidRPr="00412841" w:rsidRDefault="00445652" w:rsidP="00AE7768">
            <w:pPr>
              <w:pStyle w:val="berschrift2"/>
              <w:spacing w:before="60" w:after="60"/>
              <w:rPr>
                <w:sz w:val="24"/>
                <w:szCs w:val="22"/>
                <w:lang w:val="en-GB"/>
              </w:rPr>
            </w:pPr>
            <w:r w:rsidRPr="00412841">
              <w:rPr>
                <w:sz w:val="24"/>
                <w:szCs w:val="22"/>
                <w:lang w:val="en-GB"/>
              </w:rPr>
              <w:t>Medical Questionnaire</w:t>
            </w:r>
            <w:r>
              <w:rPr>
                <w:sz w:val="24"/>
                <w:szCs w:val="22"/>
                <w:lang w:val="en-GB"/>
              </w:rPr>
              <w:t xml:space="preserve"> CT/VT and Medical CheckUp</w:t>
            </w:r>
          </w:p>
        </w:tc>
      </w:tr>
    </w:tbl>
    <w:p w14:paraId="39E12904" w14:textId="77777777" w:rsidR="00445652" w:rsidRPr="00445652" w:rsidRDefault="00445652">
      <w:pPr>
        <w:pStyle w:val="Text"/>
        <w:spacing w:after="0"/>
        <w:rPr>
          <w:sz w:val="12"/>
          <w:szCs w:val="12"/>
          <w:lang w:val="en-GB"/>
        </w:rPr>
      </w:pPr>
    </w:p>
    <w:tbl>
      <w:tblPr>
        <w:tblW w:w="5092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AE77C2" w:rsidRPr="00412841" w14:paraId="3CA2D6B0" w14:textId="77777777" w:rsidTr="00445652">
        <w:trPr>
          <w:trHeight w:val="340"/>
        </w:trPr>
        <w:tc>
          <w:tcPr>
            <w:tcW w:w="5000" w:type="pct"/>
            <w:vAlign w:val="center"/>
          </w:tcPr>
          <w:p w14:paraId="301007B7" w14:textId="08086682" w:rsidR="00AE77C2" w:rsidRPr="00412841" w:rsidRDefault="00AE77C2" w:rsidP="00445652">
            <w:pPr>
              <w:rPr>
                <w:b/>
                <w:bCs/>
                <w:sz w:val="20"/>
                <w:lang w:val="en-GB"/>
              </w:rPr>
            </w:pPr>
            <w:r w:rsidRPr="00412841">
              <w:rPr>
                <w:bCs/>
                <w:sz w:val="20"/>
                <w:lang w:val="en-GB"/>
              </w:rPr>
              <w:t>GRID</w:t>
            </w:r>
            <w:r>
              <w:rPr>
                <w:bCs/>
                <w:sz w:val="20"/>
                <w:lang w:val="en-GB"/>
              </w:rPr>
              <w:t xml:space="preserve"> / RELATED-ID</w:t>
            </w:r>
            <w:r w:rsidRPr="00412841">
              <w:rPr>
                <w:bCs/>
                <w:sz w:val="20"/>
                <w:lang w:val="en-GB"/>
              </w:rPr>
              <w:t xml:space="preserve">: </w:t>
            </w:r>
            <w:r w:rsidRPr="00412841">
              <w:rPr>
                <w:bCs/>
                <w:sz w:val="20"/>
                <w:lang w:val="en-GB"/>
              </w:rPr>
              <w:fldChar w:fldCharType="begin">
                <w:ffData>
                  <w:name w:val="GRID"/>
                  <w:enabled/>
                  <w:calcOnExit w:val="0"/>
                  <w:exitMacro w:val="GRID_array"/>
                  <w:textInput/>
                </w:ffData>
              </w:fldChar>
            </w:r>
            <w:bookmarkStart w:id="0" w:name="GRID"/>
            <w:r w:rsidRPr="00412841">
              <w:rPr>
                <w:bCs/>
                <w:sz w:val="20"/>
                <w:lang w:val="en-GB"/>
              </w:rPr>
              <w:instrText xml:space="preserve"> FORMTEXT </w:instrText>
            </w:r>
            <w:r w:rsidRPr="00412841">
              <w:rPr>
                <w:bCs/>
                <w:sz w:val="20"/>
                <w:lang w:val="en-GB"/>
              </w:rPr>
            </w:r>
            <w:r w:rsidRPr="00412841">
              <w:rPr>
                <w:bCs/>
                <w:sz w:val="20"/>
                <w:lang w:val="en-GB"/>
              </w:rPr>
              <w:fldChar w:fldCharType="separate"/>
            </w:r>
            <w:r w:rsidRPr="00412841">
              <w:rPr>
                <w:b/>
                <w:bCs/>
                <w:noProof/>
                <w:sz w:val="20"/>
                <w:lang w:val="en-GB"/>
              </w:rPr>
              <w:t> </w:t>
            </w:r>
            <w:r w:rsidRPr="00412841">
              <w:rPr>
                <w:b/>
                <w:bCs/>
                <w:noProof/>
                <w:sz w:val="20"/>
                <w:lang w:val="en-GB"/>
              </w:rPr>
              <w:t> </w:t>
            </w:r>
            <w:r w:rsidRPr="00412841">
              <w:rPr>
                <w:b/>
                <w:bCs/>
                <w:noProof/>
                <w:sz w:val="20"/>
                <w:lang w:val="en-GB"/>
              </w:rPr>
              <w:t> </w:t>
            </w:r>
            <w:r w:rsidRPr="00412841">
              <w:rPr>
                <w:b/>
                <w:bCs/>
                <w:noProof/>
                <w:sz w:val="20"/>
                <w:lang w:val="en-GB"/>
              </w:rPr>
              <w:t> </w:t>
            </w:r>
            <w:r w:rsidRPr="00412841">
              <w:rPr>
                <w:b/>
                <w:bCs/>
                <w:noProof/>
                <w:sz w:val="20"/>
                <w:lang w:val="en-GB"/>
              </w:rPr>
              <w:t> </w:t>
            </w:r>
            <w:r w:rsidRPr="00412841">
              <w:rPr>
                <w:b/>
                <w:bCs/>
                <w:sz w:val="20"/>
                <w:lang w:val="en-GB"/>
              </w:rPr>
              <w:fldChar w:fldCharType="end"/>
            </w:r>
            <w:bookmarkEnd w:id="0"/>
          </w:p>
        </w:tc>
      </w:tr>
    </w:tbl>
    <w:p w14:paraId="4E12F048" w14:textId="3A189518" w:rsidR="00163DFD" w:rsidRPr="004636D9" w:rsidRDefault="00841483" w:rsidP="008A602D">
      <w:pPr>
        <w:spacing w:before="120" w:after="120"/>
        <w:ind w:right="112"/>
        <w:jc w:val="both"/>
        <w:rPr>
          <w:bCs/>
          <w:iCs/>
          <w:sz w:val="18"/>
          <w:szCs w:val="18"/>
          <w:lang w:val="en-GB"/>
        </w:rPr>
      </w:pPr>
      <w:r w:rsidRPr="004636D9">
        <w:rPr>
          <w:bCs/>
          <w:iCs/>
          <w:sz w:val="18"/>
          <w:szCs w:val="18"/>
          <w:lang w:val="en-GB"/>
        </w:rPr>
        <w:t xml:space="preserve">Please </w:t>
      </w:r>
      <w:r w:rsidR="006C7E32" w:rsidRPr="004636D9">
        <w:rPr>
          <w:bCs/>
          <w:iCs/>
          <w:sz w:val="18"/>
          <w:szCs w:val="18"/>
          <w:lang w:val="en-GB"/>
        </w:rPr>
        <w:t xml:space="preserve">provide truthful </w:t>
      </w:r>
      <w:r w:rsidRPr="004636D9">
        <w:rPr>
          <w:bCs/>
          <w:iCs/>
          <w:sz w:val="18"/>
          <w:szCs w:val="18"/>
          <w:lang w:val="en-GB"/>
        </w:rPr>
        <w:t>answer</w:t>
      </w:r>
      <w:r w:rsidR="006C7E32" w:rsidRPr="004636D9">
        <w:rPr>
          <w:bCs/>
          <w:iCs/>
          <w:sz w:val="18"/>
          <w:szCs w:val="18"/>
          <w:lang w:val="en-GB"/>
        </w:rPr>
        <w:t>s to</w:t>
      </w:r>
      <w:r w:rsidRPr="004636D9">
        <w:rPr>
          <w:bCs/>
          <w:iCs/>
          <w:sz w:val="18"/>
          <w:szCs w:val="18"/>
          <w:lang w:val="en-GB"/>
        </w:rPr>
        <w:t xml:space="preserve"> each of </w:t>
      </w:r>
      <w:r w:rsidR="00AB5912" w:rsidRPr="004636D9">
        <w:rPr>
          <w:bCs/>
          <w:iCs/>
          <w:sz w:val="18"/>
          <w:szCs w:val="18"/>
          <w:lang w:val="en-GB"/>
        </w:rPr>
        <w:t>the following questions</w:t>
      </w:r>
      <w:r w:rsidR="00911402" w:rsidRPr="004636D9">
        <w:rPr>
          <w:bCs/>
          <w:iCs/>
          <w:sz w:val="18"/>
          <w:szCs w:val="18"/>
          <w:lang w:val="en-GB"/>
        </w:rPr>
        <w:t xml:space="preserve">. </w:t>
      </w:r>
      <w:r w:rsidRPr="004636D9">
        <w:rPr>
          <w:bCs/>
          <w:iCs/>
          <w:sz w:val="18"/>
          <w:szCs w:val="18"/>
          <w:lang w:val="en-GB"/>
        </w:rPr>
        <w:t xml:space="preserve">By doing so you will greatly help to </w:t>
      </w:r>
      <w:r w:rsidR="00B77421" w:rsidRPr="004636D9">
        <w:rPr>
          <w:bCs/>
          <w:iCs/>
          <w:sz w:val="18"/>
          <w:szCs w:val="18"/>
          <w:lang w:val="en-GB"/>
        </w:rPr>
        <w:t>keep re</w:t>
      </w:r>
      <w:r w:rsidR="00AB5912" w:rsidRPr="004636D9">
        <w:rPr>
          <w:bCs/>
          <w:iCs/>
          <w:sz w:val="18"/>
          <w:szCs w:val="18"/>
          <w:lang w:val="en-GB"/>
        </w:rPr>
        <w:t xml:space="preserve">sidual risks </w:t>
      </w:r>
      <w:r w:rsidR="00B77421" w:rsidRPr="004636D9">
        <w:rPr>
          <w:bCs/>
          <w:iCs/>
          <w:sz w:val="18"/>
          <w:szCs w:val="18"/>
          <w:lang w:val="en-GB"/>
        </w:rPr>
        <w:t xml:space="preserve">low both </w:t>
      </w:r>
      <w:r w:rsidR="00AB5912" w:rsidRPr="004636D9">
        <w:rPr>
          <w:bCs/>
          <w:iCs/>
          <w:sz w:val="18"/>
          <w:szCs w:val="18"/>
          <w:lang w:val="en-GB"/>
        </w:rPr>
        <w:t>for you</w:t>
      </w:r>
      <w:r w:rsidR="00B77421" w:rsidRPr="004636D9">
        <w:rPr>
          <w:bCs/>
          <w:iCs/>
          <w:sz w:val="18"/>
          <w:szCs w:val="18"/>
          <w:lang w:val="en-GB"/>
        </w:rPr>
        <w:t xml:space="preserve">rself </w:t>
      </w:r>
      <w:r w:rsidR="00AB5912" w:rsidRPr="004636D9">
        <w:rPr>
          <w:bCs/>
          <w:iCs/>
          <w:sz w:val="18"/>
          <w:szCs w:val="18"/>
          <w:lang w:val="en-GB"/>
        </w:rPr>
        <w:t>and the blood stem ce</w:t>
      </w:r>
      <w:r w:rsidR="00B77421" w:rsidRPr="004636D9">
        <w:rPr>
          <w:bCs/>
          <w:iCs/>
          <w:sz w:val="18"/>
          <w:szCs w:val="18"/>
          <w:lang w:val="en-GB"/>
        </w:rPr>
        <w:t>l</w:t>
      </w:r>
      <w:r w:rsidR="00AB5912" w:rsidRPr="004636D9">
        <w:rPr>
          <w:bCs/>
          <w:iCs/>
          <w:sz w:val="18"/>
          <w:szCs w:val="18"/>
          <w:lang w:val="en-GB"/>
        </w:rPr>
        <w:t>l</w:t>
      </w:r>
      <w:r w:rsidR="00B77421" w:rsidRPr="004636D9">
        <w:rPr>
          <w:bCs/>
          <w:iCs/>
          <w:sz w:val="18"/>
          <w:szCs w:val="18"/>
          <w:lang w:val="en-GB"/>
        </w:rPr>
        <w:t xml:space="preserve"> recipient</w:t>
      </w:r>
      <w:r w:rsidR="00FB11A4" w:rsidRPr="004636D9">
        <w:rPr>
          <w:bCs/>
          <w:iCs/>
          <w:sz w:val="18"/>
          <w:szCs w:val="18"/>
          <w:lang w:val="en-GB"/>
        </w:rPr>
        <w:t>.</w:t>
      </w:r>
    </w:p>
    <w:tbl>
      <w:tblPr>
        <w:tblW w:w="509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345"/>
        <w:gridCol w:w="541"/>
        <w:gridCol w:w="541"/>
        <w:gridCol w:w="634"/>
      </w:tblGrid>
      <w:tr w:rsidR="00BB65F0" w:rsidRPr="00911402" w14:paraId="3B3159AB" w14:textId="77777777" w:rsidTr="00FC1CE4">
        <w:trPr>
          <w:cantSplit/>
          <w:tblHeader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98EBE6" w14:textId="77777777" w:rsidR="00BB65F0" w:rsidRPr="00412841" w:rsidRDefault="00BB65F0" w:rsidP="0043008E">
            <w:pPr>
              <w:tabs>
                <w:tab w:val="left" w:pos="7968"/>
              </w:tabs>
              <w:spacing w:after="20"/>
              <w:rPr>
                <w:b/>
                <w:sz w:val="18"/>
                <w:szCs w:val="18"/>
                <w:lang w:val="en-GB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09EA60E" w14:textId="411333CB" w:rsidR="00BB65F0" w:rsidRPr="00412841" w:rsidRDefault="00B77421" w:rsidP="009C7AA3">
            <w:pPr>
              <w:jc w:val="center"/>
              <w:rPr>
                <w:b/>
                <w:sz w:val="16"/>
                <w:szCs w:val="16"/>
                <w:lang w:val="en-GB"/>
              </w:rPr>
            </w:pPr>
            <w:r>
              <w:rPr>
                <w:b/>
                <w:sz w:val="16"/>
                <w:szCs w:val="16"/>
                <w:lang w:val="en-GB"/>
              </w:rPr>
              <w:t>Yes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553635" w14:textId="74167D2A" w:rsidR="00BB65F0" w:rsidRPr="00412841" w:rsidRDefault="00BB65F0" w:rsidP="009C7AA3">
            <w:pPr>
              <w:jc w:val="center"/>
              <w:rPr>
                <w:b/>
                <w:sz w:val="16"/>
                <w:szCs w:val="16"/>
                <w:lang w:val="en-GB"/>
              </w:rPr>
            </w:pPr>
            <w:r w:rsidRPr="00412841">
              <w:rPr>
                <w:b/>
                <w:sz w:val="16"/>
                <w:szCs w:val="16"/>
                <w:lang w:val="en-GB"/>
              </w:rPr>
              <w:t>N</w:t>
            </w:r>
            <w:r w:rsidR="00B77421">
              <w:rPr>
                <w:b/>
                <w:sz w:val="16"/>
                <w:szCs w:val="16"/>
                <w:lang w:val="en-GB"/>
              </w:rPr>
              <w:t>o</w:t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0D8843" w14:textId="2227C29B" w:rsidR="00BB65F0" w:rsidRPr="00412841" w:rsidRDefault="009C7AA3" w:rsidP="009C7AA3">
            <w:pPr>
              <w:jc w:val="center"/>
              <w:rPr>
                <w:b/>
                <w:sz w:val="16"/>
                <w:szCs w:val="16"/>
                <w:lang w:val="en-GB"/>
              </w:rPr>
            </w:pPr>
            <w:r>
              <w:rPr>
                <w:b/>
                <w:sz w:val="16"/>
                <w:szCs w:val="16"/>
                <w:lang w:val="en-GB"/>
              </w:rPr>
              <w:t>Visa</w:t>
            </w:r>
          </w:p>
        </w:tc>
      </w:tr>
      <w:tr w:rsidR="00A54C82" w:rsidRPr="00911402" w14:paraId="1E4CD9C6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9BB2D" w14:textId="65539BFC" w:rsidR="00A54C82" w:rsidRPr="00412841" w:rsidRDefault="004F4F33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Do you feel in good health</w:t>
            </w:r>
            <w:r w:rsidR="00A54C82" w:rsidRPr="00412841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EA72E" w14:textId="77777777" w:rsidR="00A54C82" w:rsidRPr="00412841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0770A" w14:textId="77777777" w:rsidR="00A54C82" w:rsidRPr="00412841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380B0" w14:textId="77777777" w:rsidR="00A54C82" w:rsidRPr="00412841" w:rsidRDefault="00A54C82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BB65F0" w:rsidRPr="00412841" w14:paraId="51A5AF49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B41BF" w14:textId="06B5808D" w:rsidR="00BB65F0" w:rsidRPr="00412841" w:rsidRDefault="004F4F33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Do you weigh at least </w:t>
            </w:r>
            <w:r w:rsidR="00BB65F0" w:rsidRPr="00412841">
              <w:rPr>
                <w:sz w:val="16"/>
                <w:szCs w:val="16"/>
                <w:lang w:val="en-GB"/>
              </w:rPr>
              <w:t>50 kg</w:t>
            </w:r>
            <w:r w:rsidR="00323773" w:rsidRPr="00412841">
              <w:rPr>
                <w:sz w:val="16"/>
                <w:szCs w:val="16"/>
                <w:lang w:val="en-GB"/>
              </w:rPr>
              <w:t>?</w:t>
            </w:r>
            <w:r w:rsidR="00062E3D">
              <w:rPr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5F46F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F1B11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E45BA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10055" w:rsidRPr="00F23BC2" w14:paraId="104697D3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25EA2" w14:textId="112C0479" w:rsidR="00410055" w:rsidRPr="00412841" w:rsidRDefault="00410055" w:rsidP="00911402">
            <w:pPr>
              <w:numPr>
                <w:ilvl w:val="0"/>
                <w:numId w:val="12"/>
              </w:numPr>
              <w:tabs>
                <w:tab w:val="left" w:pos="3969"/>
                <w:tab w:val="left" w:pos="6083"/>
                <w:tab w:val="left" w:leader="underscore" w:pos="8113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Ha</w:t>
            </w:r>
            <w:r w:rsidR="004F4F33">
              <w:rPr>
                <w:sz w:val="16"/>
                <w:szCs w:val="16"/>
                <w:lang w:val="en-GB"/>
              </w:rPr>
              <w:t xml:space="preserve">ve </w:t>
            </w:r>
            <w:r w:rsidR="00911402">
              <w:rPr>
                <w:sz w:val="16"/>
                <w:szCs w:val="16"/>
                <w:lang w:val="en-GB"/>
              </w:rPr>
              <w:t>you ever donated blood stem cells?</w:t>
            </w:r>
            <w:r w:rsidR="00F23BC2">
              <w:rPr>
                <w:sz w:val="16"/>
                <w:szCs w:val="16"/>
                <w:lang w:val="en-GB"/>
              </w:rPr>
              <w:tab/>
            </w:r>
            <w:r w:rsidR="004F4F33">
              <w:rPr>
                <w:sz w:val="16"/>
                <w:szCs w:val="16"/>
                <w:lang w:val="en-GB"/>
              </w:rPr>
              <w:t xml:space="preserve">If </w:t>
            </w:r>
            <w:r w:rsidR="00165848">
              <w:rPr>
                <w:sz w:val="16"/>
                <w:szCs w:val="16"/>
                <w:lang w:val="en-GB"/>
              </w:rPr>
              <w:t>y</w:t>
            </w:r>
            <w:r w:rsidR="004F4F33">
              <w:rPr>
                <w:sz w:val="16"/>
                <w:szCs w:val="16"/>
                <w:lang w:val="en-GB"/>
              </w:rPr>
              <w:t>es, when</w:t>
            </w:r>
            <w:r w:rsidR="00565525" w:rsidRPr="00412841">
              <w:rPr>
                <w:sz w:val="16"/>
                <w:szCs w:val="16"/>
                <w:lang w:val="en-GB"/>
              </w:rPr>
              <w:t>? _________</w:t>
            </w:r>
            <w:r w:rsidR="00F23BC2">
              <w:rPr>
                <w:sz w:val="16"/>
                <w:szCs w:val="16"/>
                <w:lang w:val="en-GB"/>
              </w:rPr>
              <w:tab/>
            </w:r>
            <w:r w:rsidR="009D4D34">
              <w:rPr>
                <w:sz w:val="16"/>
                <w:szCs w:val="16"/>
                <w:lang w:val="en-GB"/>
              </w:rPr>
              <w:t>W</w:t>
            </w:r>
            <w:r w:rsidR="004F4F33">
              <w:rPr>
                <w:sz w:val="16"/>
                <w:szCs w:val="16"/>
                <w:lang w:val="en-GB"/>
              </w:rPr>
              <w:t>here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 w:rsidR="00B16E92"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541E4" w14:textId="77777777" w:rsidR="00410055" w:rsidRPr="00412841" w:rsidRDefault="00410055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DCE41" w14:textId="77777777" w:rsidR="00410055" w:rsidRPr="00412841" w:rsidRDefault="00410055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E41FE" w14:textId="77777777" w:rsidR="00410055" w:rsidRPr="00412841" w:rsidRDefault="00410055" w:rsidP="00B16E92">
            <w:pPr>
              <w:tabs>
                <w:tab w:val="left" w:leader="underscore" w:pos="8108"/>
              </w:tabs>
              <w:spacing w:before="20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BB65F0" w:rsidRPr="00412841" w14:paraId="67792181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B3883" w14:textId="3C112DA7" w:rsidR="00BB65F0" w:rsidRPr="00412841" w:rsidRDefault="00811201" w:rsidP="00B16E92">
            <w:pPr>
              <w:numPr>
                <w:ilvl w:val="0"/>
                <w:numId w:val="12"/>
              </w:num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In the last </w:t>
            </w:r>
            <w:r w:rsidRPr="00412841">
              <w:rPr>
                <w:sz w:val="16"/>
                <w:szCs w:val="16"/>
                <w:lang w:val="en-GB"/>
              </w:rPr>
              <w:t xml:space="preserve">4 </w:t>
            </w:r>
            <w:r>
              <w:rPr>
                <w:sz w:val="16"/>
                <w:szCs w:val="16"/>
                <w:lang w:val="en-GB"/>
              </w:rPr>
              <w:t>weeks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h</w:t>
            </w:r>
            <w:r w:rsidR="004F4F33">
              <w:rPr>
                <w:sz w:val="16"/>
                <w:szCs w:val="16"/>
                <w:lang w:val="en-GB"/>
              </w:rPr>
              <w:t xml:space="preserve">ave you had to see a doctor or had a temperature above </w:t>
            </w:r>
            <w:r w:rsidR="00323773" w:rsidRPr="00412841">
              <w:rPr>
                <w:sz w:val="16"/>
                <w:szCs w:val="16"/>
                <w:lang w:val="en-GB"/>
              </w:rPr>
              <w:t>38°C</w:t>
            </w:r>
            <w:r w:rsidR="00BB65F0" w:rsidRPr="00412841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40901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3851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F43CF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BB65F0" w:rsidRPr="00412841" w14:paraId="739AB7E5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752BE" w14:textId="00973A6C" w:rsidR="00BB65F0" w:rsidRPr="00412841" w:rsidRDefault="00BB65F0" w:rsidP="00B30C45">
            <w:pPr>
              <w:numPr>
                <w:ilvl w:val="0"/>
                <w:numId w:val="12"/>
              </w:numPr>
              <w:tabs>
                <w:tab w:val="clear" w:pos="360"/>
                <w:tab w:val="right" w:leader="underscore" w:pos="8115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a)</w:t>
            </w:r>
            <w:r w:rsidR="00D63688" w:rsidRPr="00412841">
              <w:rPr>
                <w:sz w:val="16"/>
                <w:szCs w:val="16"/>
                <w:lang w:val="en-GB"/>
              </w:rPr>
              <w:t xml:space="preserve"> </w:t>
            </w:r>
            <w:r w:rsidR="00811201">
              <w:rPr>
                <w:sz w:val="16"/>
                <w:szCs w:val="16"/>
                <w:lang w:val="en-GB"/>
              </w:rPr>
              <w:t xml:space="preserve">In the last </w:t>
            </w:r>
            <w:r w:rsidR="00811201" w:rsidRPr="00412841">
              <w:rPr>
                <w:sz w:val="16"/>
                <w:szCs w:val="16"/>
                <w:lang w:val="en-GB"/>
              </w:rPr>
              <w:t xml:space="preserve">4 </w:t>
            </w:r>
            <w:r w:rsidR="00811201">
              <w:rPr>
                <w:sz w:val="16"/>
                <w:szCs w:val="16"/>
                <w:lang w:val="en-GB"/>
              </w:rPr>
              <w:t>weeks</w:t>
            </w:r>
            <w:r w:rsidR="00811201" w:rsidRPr="00412841">
              <w:rPr>
                <w:sz w:val="16"/>
                <w:szCs w:val="16"/>
                <w:lang w:val="en-GB"/>
              </w:rPr>
              <w:t xml:space="preserve"> </w:t>
            </w:r>
            <w:r w:rsidR="00811201">
              <w:rPr>
                <w:sz w:val="16"/>
                <w:szCs w:val="16"/>
                <w:lang w:val="en-GB"/>
              </w:rPr>
              <w:t>h</w:t>
            </w:r>
            <w:r w:rsidR="00D63688" w:rsidRPr="00412841">
              <w:rPr>
                <w:sz w:val="16"/>
                <w:szCs w:val="16"/>
                <w:lang w:val="en-GB"/>
              </w:rPr>
              <w:t>a</w:t>
            </w:r>
            <w:r w:rsidR="00520F70">
              <w:rPr>
                <w:sz w:val="16"/>
                <w:szCs w:val="16"/>
                <w:lang w:val="en-GB"/>
              </w:rPr>
              <w:t xml:space="preserve">ve you taken </w:t>
            </w:r>
            <w:r w:rsidR="00811201">
              <w:rPr>
                <w:sz w:val="16"/>
                <w:szCs w:val="16"/>
                <w:lang w:val="en-GB"/>
              </w:rPr>
              <w:t xml:space="preserve">any </w:t>
            </w:r>
            <w:r w:rsidR="00520F70">
              <w:rPr>
                <w:sz w:val="16"/>
                <w:szCs w:val="16"/>
                <w:lang w:val="en-GB"/>
              </w:rPr>
              <w:t xml:space="preserve">medication, including over-the-counter remedies, </w:t>
            </w:r>
            <w:r w:rsidRPr="00412841">
              <w:rPr>
                <w:sz w:val="16"/>
                <w:szCs w:val="16"/>
                <w:lang w:val="en-GB"/>
              </w:rPr>
              <w:t>(</w:t>
            </w:r>
            <w:proofErr w:type="gramStart"/>
            <w:r w:rsidR="00520F70">
              <w:rPr>
                <w:sz w:val="16"/>
                <w:szCs w:val="16"/>
                <w:lang w:val="en-GB"/>
              </w:rPr>
              <w:t>e</w:t>
            </w:r>
            <w:r w:rsidR="00B30C45">
              <w:rPr>
                <w:sz w:val="16"/>
                <w:szCs w:val="16"/>
                <w:lang w:val="en-GB"/>
              </w:rPr>
              <w:t>.g.</w:t>
            </w:r>
            <w:proofErr w:type="gramEnd"/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="00520F70">
              <w:rPr>
                <w:sz w:val="16"/>
                <w:szCs w:val="16"/>
                <w:lang w:val="en-GB"/>
              </w:rPr>
              <w:t>tablets, injections</w:t>
            </w:r>
            <w:r w:rsidRPr="00412841">
              <w:rPr>
                <w:sz w:val="16"/>
                <w:szCs w:val="16"/>
                <w:lang w:val="en-GB"/>
              </w:rPr>
              <w:t xml:space="preserve">, </w:t>
            </w:r>
            <w:r w:rsidR="00520F70">
              <w:rPr>
                <w:sz w:val="16"/>
                <w:szCs w:val="16"/>
                <w:lang w:val="en-GB"/>
              </w:rPr>
              <w:t>suppositories</w:t>
            </w:r>
            <w:r w:rsidRPr="00412841">
              <w:rPr>
                <w:sz w:val="16"/>
                <w:szCs w:val="16"/>
                <w:lang w:val="en-GB"/>
              </w:rPr>
              <w:t>)?</w:t>
            </w:r>
            <w:r w:rsidR="001470B6" w:rsidRPr="00412841">
              <w:rPr>
                <w:sz w:val="16"/>
                <w:szCs w:val="16"/>
                <w:lang w:val="en-GB"/>
              </w:rPr>
              <w:t xml:space="preserve"> </w:t>
            </w:r>
            <w:r w:rsidR="004139FA">
              <w:rPr>
                <w:sz w:val="16"/>
                <w:szCs w:val="16"/>
                <w:lang w:val="en-GB"/>
              </w:rPr>
              <w:t>Please specify</w:t>
            </w:r>
            <w:r w:rsidR="00E759A8">
              <w:rPr>
                <w:sz w:val="16"/>
                <w:szCs w:val="16"/>
                <w:lang w:val="en-GB"/>
              </w:rPr>
              <w:t>:</w:t>
            </w:r>
            <w:r w:rsidR="00F9513D">
              <w:rPr>
                <w:sz w:val="16"/>
                <w:szCs w:val="16"/>
                <w:lang w:val="en-GB"/>
              </w:rPr>
              <w:t xml:space="preserve"> </w:t>
            </w:r>
            <w:r w:rsidR="00203C3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E06B0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3423E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0EFC1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BB65F0" w:rsidRPr="00412841" w14:paraId="1952001F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10F3D" w14:textId="7818C3B0" w:rsidR="00BB65F0" w:rsidRPr="00412841" w:rsidRDefault="00803DEB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b</w:t>
            </w:r>
            <w:r w:rsidR="00BB65F0" w:rsidRPr="00412841">
              <w:rPr>
                <w:sz w:val="16"/>
                <w:szCs w:val="16"/>
                <w:lang w:val="en-GB"/>
              </w:rPr>
              <w:t>)</w:t>
            </w:r>
            <w:r w:rsidR="00FB1296" w:rsidRPr="00412841">
              <w:rPr>
                <w:sz w:val="16"/>
                <w:szCs w:val="16"/>
                <w:lang w:val="en-GB"/>
              </w:rPr>
              <w:t xml:space="preserve"> </w:t>
            </w:r>
            <w:r w:rsidR="00E759A8">
              <w:rPr>
                <w:sz w:val="16"/>
                <w:szCs w:val="16"/>
                <w:lang w:val="en-GB"/>
              </w:rPr>
              <w:t>In the last 6</w:t>
            </w:r>
            <w:r w:rsidR="00855340" w:rsidRPr="00412841">
              <w:rPr>
                <w:sz w:val="16"/>
                <w:szCs w:val="16"/>
                <w:lang w:val="en-GB"/>
              </w:rPr>
              <w:t xml:space="preserve"> </w:t>
            </w:r>
            <w:r w:rsidR="00E759A8">
              <w:rPr>
                <w:sz w:val="16"/>
                <w:szCs w:val="16"/>
                <w:lang w:val="en-GB"/>
              </w:rPr>
              <w:t>months have</w:t>
            </w:r>
            <w:r w:rsidR="009D4D34">
              <w:rPr>
                <w:sz w:val="16"/>
                <w:szCs w:val="16"/>
                <w:lang w:val="en-GB"/>
              </w:rPr>
              <w:t xml:space="preserve"> you</w:t>
            </w:r>
            <w:r w:rsidR="00E759A8">
              <w:rPr>
                <w:sz w:val="16"/>
                <w:szCs w:val="16"/>
                <w:lang w:val="en-GB"/>
              </w:rPr>
              <w:t xml:space="preserve"> taken medication for an enlarged prostate</w:t>
            </w:r>
            <w:r w:rsidR="00855340" w:rsidRPr="00412841">
              <w:rPr>
                <w:sz w:val="16"/>
                <w:szCs w:val="16"/>
                <w:lang w:val="en-GB"/>
              </w:rPr>
              <w:t xml:space="preserve"> (</w:t>
            </w:r>
            <w:proofErr w:type="gramStart"/>
            <w:r w:rsidR="00E759A8">
              <w:rPr>
                <w:sz w:val="16"/>
                <w:szCs w:val="16"/>
                <w:lang w:val="en-GB"/>
              </w:rPr>
              <w:t>e</w:t>
            </w:r>
            <w:r w:rsidR="00881D94">
              <w:rPr>
                <w:sz w:val="16"/>
                <w:szCs w:val="16"/>
                <w:lang w:val="en-GB"/>
              </w:rPr>
              <w:t>.</w:t>
            </w:r>
            <w:r w:rsidR="00E759A8">
              <w:rPr>
                <w:sz w:val="16"/>
                <w:szCs w:val="16"/>
                <w:lang w:val="en-GB"/>
              </w:rPr>
              <w:t>g</w:t>
            </w:r>
            <w:r w:rsidR="00881D94">
              <w:rPr>
                <w:sz w:val="16"/>
                <w:szCs w:val="16"/>
                <w:lang w:val="en-GB"/>
              </w:rPr>
              <w:t>.</w:t>
            </w:r>
            <w:proofErr w:type="gramEnd"/>
            <w:r w:rsidR="00855340" w:rsidRPr="00412841">
              <w:rPr>
                <w:sz w:val="16"/>
                <w:szCs w:val="16"/>
                <w:lang w:val="en-GB"/>
              </w:rPr>
              <w:t xml:space="preserve"> </w:t>
            </w:r>
            <w:r w:rsidR="006C2C91" w:rsidRPr="00412841">
              <w:rPr>
                <w:sz w:val="16"/>
                <w:szCs w:val="16"/>
                <w:lang w:val="en-GB"/>
              </w:rPr>
              <w:t>Avodart</w:t>
            </w:r>
            <w:r w:rsidR="006C2C91" w:rsidRPr="00412841">
              <w:rPr>
                <w:sz w:val="16"/>
                <w:szCs w:val="16"/>
                <w:vertAlign w:val="superscript"/>
                <w:lang w:val="en-GB"/>
              </w:rPr>
              <w:sym w:font="Symbol" w:char="F0D2"/>
            </w:r>
            <w:r w:rsidR="006C2C91" w:rsidRPr="00412841">
              <w:rPr>
                <w:sz w:val="16"/>
                <w:szCs w:val="16"/>
                <w:lang w:val="en-GB"/>
              </w:rPr>
              <w:t xml:space="preserve"> or Duodart</w:t>
            </w:r>
            <w:r w:rsidR="006C2C91" w:rsidRPr="00412841">
              <w:rPr>
                <w:sz w:val="16"/>
                <w:szCs w:val="16"/>
                <w:vertAlign w:val="superscript"/>
                <w:lang w:val="en-GB"/>
              </w:rPr>
              <w:sym w:font="Symbol" w:char="F0D2"/>
            </w:r>
            <w:r w:rsidR="00BA2541" w:rsidRPr="00412841">
              <w:rPr>
                <w:sz w:val="16"/>
                <w:szCs w:val="16"/>
                <w:lang w:val="en-GB"/>
              </w:rPr>
              <w:t>)</w:t>
            </w:r>
            <w:r w:rsidR="00E759A8">
              <w:rPr>
                <w:sz w:val="16"/>
                <w:szCs w:val="16"/>
                <w:lang w:val="en-GB"/>
              </w:rPr>
              <w:t>?</w:t>
            </w:r>
            <w:r w:rsidR="00855340" w:rsidRPr="00412841">
              <w:rPr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24191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A508A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07129" w14:textId="77777777" w:rsidR="00BB65F0" w:rsidRPr="00412841" w:rsidRDefault="00BB65F0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C144FA" w:rsidRPr="00412841" w14:paraId="4B5C1334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B7103" w14:textId="61C5E94A" w:rsidR="00C144FA" w:rsidRPr="00412841" w:rsidRDefault="00803DEB" w:rsidP="00B16E92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c</w:t>
            </w:r>
            <w:r w:rsidR="00C144FA" w:rsidRPr="00412841">
              <w:rPr>
                <w:sz w:val="16"/>
                <w:szCs w:val="16"/>
                <w:lang w:val="en-GB"/>
              </w:rPr>
              <w:t xml:space="preserve">) </w:t>
            </w:r>
            <w:r w:rsidR="00E759A8">
              <w:rPr>
                <w:sz w:val="16"/>
                <w:szCs w:val="16"/>
                <w:lang w:val="en-GB"/>
              </w:rPr>
              <w:t xml:space="preserve">In the last 12 months have you taken </w:t>
            </w:r>
            <w:r w:rsidR="00C144FA" w:rsidRPr="00412841">
              <w:rPr>
                <w:sz w:val="16"/>
                <w:szCs w:val="16"/>
                <w:lang w:val="en-GB"/>
              </w:rPr>
              <w:t>Neotigason</w:t>
            </w:r>
            <w:r w:rsidR="00C144FA" w:rsidRPr="00412841">
              <w:rPr>
                <w:sz w:val="16"/>
                <w:szCs w:val="16"/>
                <w:vertAlign w:val="superscript"/>
                <w:lang w:val="en-GB"/>
              </w:rPr>
              <w:sym w:font="Symbol" w:char="F0D2"/>
            </w:r>
            <w:r w:rsidR="00C144FA" w:rsidRPr="00412841">
              <w:rPr>
                <w:sz w:val="16"/>
                <w:szCs w:val="16"/>
                <w:lang w:val="en-GB"/>
              </w:rPr>
              <w:t xml:space="preserve"> or </w:t>
            </w:r>
            <w:r w:rsidR="00D51AB6">
              <w:rPr>
                <w:sz w:val="16"/>
                <w:szCs w:val="16"/>
                <w:lang w:val="en-GB"/>
              </w:rPr>
              <w:t>Soriatane</w:t>
            </w:r>
            <w:r w:rsidR="00C144FA" w:rsidRPr="00412841">
              <w:rPr>
                <w:sz w:val="16"/>
                <w:szCs w:val="16"/>
                <w:vertAlign w:val="superscript"/>
                <w:lang w:val="en-GB"/>
              </w:rPr>
              <w:sym w:font="Symbol" w:char="F0D2"/>
            </w:r>
            <w:r w:rsidR="00C144FA" w:rsidRPr="00412841">
              <w:rPr>
                <w:sz w:val="16"/>
                <w:szCs w:val="16"/>
                <w:lang w:val="en-GB"/>
              </w:rPr>
              <w:t xml:space="preserve"> (</w:t>
            </w:r>
            <w:r w:rsidR="009D4D34">
              <w:rPr>
                <w:sz w:val="16"/>
                <w:szCs w:val="16"/>
                <w:lang w:val="en-GB"/>
              </w:rPr>
              <w:t xml:space="preserve">for </w:t>
            </w:r>
            <w:r w:rsidR="00E759A8">
              <w:rPr>
                <w:sz w:val="16"/>
                <w:szCs w:val="16"/>
                <w:lang w:val="en-GB"/>
              </w:rPr>
              <w:t>psoriasis</w:t>
            </w:r>
            <w:r w:rsidR="00C144FA" w:rsidRPr="00412841">
              <w:rPr>
                <w:sz w:val="16"/>
                <w:szCs w:val="16"/>
                <w:lang w:val="en-GB"/>
              </w:rPr>
              <w:t>)</w:t>
            </w:r>
            <w:r w:rsidR="00E759A8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B726D" w14:textId="77777777" w:rsidR="00C144FA" w:rsidRPr="00412841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1C6FE" w14:textId="77777777" w:rsidR="00C144FA" w:rsidRPr="00412841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BE0CE" w14:textId="77777777" w:rsidR="00C144FA" w:rsidRPr="00412841" w:rsidRDefault="00C144FA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FB1296" w:rsidRPr="00412841" w14:paraId="512AC4FE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99FF6" w14:textId="39598694" w:rsidR="00FB1296" w:rsidRPr="00412841" w:rsidRDefault="00803DEB" w:rsidP="00FC51C5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</w:t>
            </w:r>
            <w:r w:rsidR="00FB1296" w:rsidRPr="00412841">
              <w:rPr>
                <w:sz w:val="16"/>
                <w:szCs w:val="16"/>
                <w:lang w:val="en-GB"/>
              </w:rPr>
              <w:t xml:space="preserve">) </w:t>
            </w:r>
            <w:r w:rsidR="00D51AB6">
              <w:rPr>
                <w:sz w:val="16"/>
                <w:szCs w:val="16"/>
                <w:lang w:val="en-GB"/>
              </w:rPr>
              <w:t xml:space="preserve">In the last 2 years have </w:t>
            </w:r>
            <w:r w:rsidR="009D4D34">
              <w:rPr>
                <w:sz w:val="16"/>
                <w:szCs w:val="16"/>
                <w:lang w:val="en-GB"/>
              </w:rPr>
              <w:t xml:space="preserve">you </w:t>
            </w:r>
            <w:r w:rsidR="00D51AB6">
              <w:rPr>
                <w:sz w:val="16"/>
                <w:szCs w:val="16"/>
                <w:lang w:val="en-GB"/>
              </w:rPr>
              <w:t xml:space="preserve">taken </w:t>
            </w:r>
            <w:r w:rsidR="00C144FA" w:rsidRPr="00412841">
              <w:rPr>
                <w:sz w:val="16"/>
                <w:szCs w:val="16"/>
                <w:lang w:val="en-GB"/>
              </w:rPr>
              <w:t>Erivedge</w:t>
            </w:r>
            <w:r w:rsidR="00FB1296" w:rsidRPr="00412841">
              <w:rPr>
                <w:sz w:val="16"/>
                <w:szCs w:val="16"/>
                <w:vertAlign w:val="superscript"/>
                <w:lang w:val="en-GB"/>
              </w:rPr>
              <w:sym w:font="Symbol" w:char="F0D2"/>
            </w:r>
            <w:r w:rsidR="00FB1296" w:rsidRPr="00412841">
              <w:rPr>
                <w:sz w:val="16"/>
                <w:szCs w:val="16"/>
                <w:lang w:val="en-GB"/>
              </w:rPr>
              <w:t xml:space="preserve"> </w:t>
            </w:r>
            <w:r w:rsidR="000C7A1C" w:rsidRPr="00412841">
              <w:rPr>
                <w:sz w:val="16"/>
                <w:szCs w:val="16"/>
                <w:lang w:val="en-GB"/>
              </w:rPr>
              <w:t xml:space="preserve">or </w:t>
            </w:r>
            <w:r w:rsidR="00FC51C5">
              <w:rPr>
                <w:sz w:val="16"/>
                <w:szCs w:val="16"/>
                <w:lang w:val="en-GB"/>
              </w:rPr>
              <w:t>a</w:t>
            </w:r>
            <w:r w:rsidR="00D51AB6">
              <w:rPr>
                <w:sz w:val="16"/>
                <w:szCs w:val="16"/>
                <w:lang w:val="en-GB"/>
              </w:rPr>
              <w:t xml:space="preserve"> g</w:t>
            </w:r>
            <w:r w:rsidR="000C7A1C" w:rsidRPr="00412841">
              <w:rPr>
                <w:sz w:val="16"/>
                <w:szCs w:val="16"/>
                <w:lang w:val="en-GB"/>
              </w:rPr>
              <w:t>eneri</w:t>
            </w:r>
            <w:r w:rsidR="00D51AB6">
              <w:rPr>
                <w:sz w:val="16"/>
                <w:szCs w:val="16"/>
                <w:lang w:val="en-GB"/>
              </w:rPr>
              <w:t>c (for basal cell carcinoma</w:t>
            </w:r>
            <w:r w:rsidR="00FB1296" w:rsidRPr="00412841">
              <w:rPr>
                <w:sz w:val="16"/>
                <w:szCs w:val="16"/>
                <w:lang w:val="en-GB"/>
              </w:rPr>
              <w:t>)?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A73B0" w14:textId="77777777" w:rsidR="00FB1296" w:rsidRPr="00412841" w:rsidRDefault="00CD33E8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5002D" w14:textId="77777777" w:rsidR="00FB1296" w:rsidRPr="00412841" w:rsidRDefault="00CD33E8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A4FF" w14:textId="77777777" w:rsidR="00FB1296" w:rsidRPr="00412841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FB1296" w:rsidRPr="00412841" w14:paraId="5B8A16B6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435F0" w14:textId="4C60822E" w:rsidR="00FB1296" w:rsidRPr="00412841" w:rsidRDefault="00765FFA" w:rsidP="00B16E92">
            <w:pPr>
              <w:numPr>
                <w:ilvl w:val="0"/>
                <w:numId w:val="12"/>
              </w:numPr>
              <w:tabs>
                <w:tab w:val="clear" w:pos="360"/>
                <w:tab w:val="left" w:pos="796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a</w:t>
            </w:r>
            <w:r w:rsidR="00FB1296" w:rsidRPr="00412841">
              <w:rPr>
                <w:sz w:val="16"/>
                <w:szCs w:val="16"/>
                <w:lang w:val="en-GB"/>
              </w:rPr>
              <w:t xml:space="preserve">) </w:t>
            </w:r>
            <w:r w:rsidR="007F6217">
              <w:rPr>
                <w:sz w:val="16"/>
                <w:szCs w:val="16"/>
                <w:lang w:val="en-GB"/>
              </w:rPr>
              <w:t>In the last 12 months have you been vaccinated against r</w:t>
            </w:r>
            <w:r w:rsidR="00D51AB6">
              <w:rPr>
                <w:sz w:val="16"/>
                <w:szCs w:val="16"/>
                <w:lang w:val="en-GB"/>
              </w:rPr>
              <w:t>abies</w:t>
            </w:r>
            <w:r w:rsidR="00FB1296" w:rsidRPr="00412841">
              <w:rPr>
                <w:sz w:val="16"/>
                <w:szCs w:val="16"/>
                <w:lang w:val="en-GB"/>
              </w:rPr>
              <w:t xml:space="preserve">, </w:t>
            </w:r>
            <w:r w:rsidR="00D51AB6">
              <w:rPr>
                <w:sz w:val="16"/>
                <w:szCs w:val="16"/>
                <w:lang w:val="en-GB"/>
              </w:rPr>
              <w:t>h</w:t>
            </w:r>
            <w:r w:rsidR="00FB1296" w:rsidRPr="00412841">
              <w:rPr>
                <w:sz w:val="16"/>
                <w:szCs w:val="16"/>
                <w:lang w:val="en-GB"/>
              </w:rPr>
              <w:t>epatitis B o</w:t>
            </w:r>
            <w:r w:rsidR="00D51AB6">
              <w:rPr>
                <w:sz w:val="16"/>
                <w:szCs w:val="16"/>
                <w:lang w:val="en-GB"/>
              </w:rPr>
              <w:t>r tetanus</w:t>
            </w:r>
            <w:r w:rsidR="00FB1296" w:rsidRPr="00412841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2716" w14:textId="77777777" w:rsidR="00FB1296" w:rsidRPr="00412841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623E1" w14:textId="77777777" w:rsidR="00FB1296" w:rsidRPr="00412841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1AA6" w14:textId="77777777" w:rsidR="00FB1296" w:rsidRPr="00412841" w:rsidRDefault="00FB1296" w:rsidP="00B16E92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C92698" w14:paraId="18994005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3E19" w14:textId="1F52B132" w:rsidR="00424550" w:rsidRPr="00412841" w:rsidRDefault="00424550" w:rsidP="00477C1A">
            <w:pPr>
              <w:tabs>
                <w:tab w:val="left" w:leader="underscore" w:pos="4144"/>
                <w:tab w:val="left" w:leader="underscore" w:pos="7938"/>
                <w:tab w:val="left" w:leader="underscore" w:pos="8117"/>
              </w:tabs>
              <w:spacing w:beforeLines="20" w:before="48" w:afterLines="20" w:after="48"/>
              <w:ind w:left="360" w:hanging="36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ab/>
              <w:t>b) Ha</w:t>
            </w:r>
            <w:r>
              <w:rPr>
                <w:sz w:val="16"/>
                <w:szCs w:val="16"/>
                <w:lang w:val="en-GB"/>
              </w:rPr>
              <w:t xml:space="preserve">ve you had any other vaccinations in the last </w:t>
            </w:r>
            <w:r w:rsidRPr="00412841">
              <w:rPr>
                <w:sz w:val="16"/>
                <w:szCs w:val="16"/>
                <w:lang w:val="en-GB"/>
              </w:rPr>
              <w:t xml:space="preserve">4 </w:t>
            </w:r>
            <w:r>
              <w:rPr>
                <w:sz w:val="16"/>
                <w:szCs w:val="16"/>
                <w:lang w:val="en-GB"/>
              </w:rPr>
              <w:t>weeks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="00477C1A" w:rsidRPr="00412841">
              <w:rPr>
                <w:sz w:val="16"/>
                <w:szCs w:val="16"/>
                <w:lang w:val="en-GB"/>
              </w:rPr>
              <w:t xml:space="preserve"> </w:t>
            </w:r>
            <w:r w:rsidR="00477C1A">
              <w:rPr>
                <w:sz w:val="16"/>
                <w:szCs w:val="16"/>
                <w:lang w:val="en-GB"/>
              </w:rPr>
              <w:br/>
            </w:r>
            <w:r w:rsidR="00477C1A" w:rsidRPr="00412841">
              <w:rPr>
                <w:sz w:val="16"/>
                <w:szCs w:val="16"/>
                <w:lang w:val="en-GB"/>
              </w:rPr>
              <w:t>W</w:t>
            </w:r>
            <w:r w:rsidR="00477C1A">
              <w:rPr>
                <w:sz w:val="16"/>
                <w:szCs w:val="16"/>
                <w:lang w:val="en-GB"/>
              </w:rPr>
              <w:t>hich</w:t>
            </w:r>
            <w:r w:rsidR="00477C1A" w:rsidRPr="00412841">
              <w:rPr>
                <w:sz w:val="16"/>
                <w:szCs w:val="16"/>
                <w:lang w:val="en-GB"/>
              </w:rPr>
              <w:t>? ______</w:t>
            </w:r>
            <w:r w:rsidR="00477C1A">
              <w:rPr>
                <w:sz w:val="16"/>
                <w:szCs w:val="16"/>
                <w:lang w:val="en-GB"/>
              </w:rPr>
              <w:t xml:space="preserve">___________________________ </w:t>
            </w:r>
            <w:r w:rsidR="00477C1A" w:rsidRPr="00477C1A">
              <w:rPr>
                <w:color w:val="FFFFFF" w:themeColor="background1"/>
                <w:sz w:val="16"/>
                <w:szCs w:val="16"/>
                <w:lang w:val="en-GB"/>
              </w:rPr>
              <w:tab/>
            </w:r>
            <w:r w:rsidR="00477C1A" w:rsidRPr="00412841">
              <w:rPr>
                <w:sz w:val="16"/>
                <w:szCs w:val="16"/>
                <w:lang w:val="en-GB"/>
              </w:rPr>
              <w:t>W</w:t>
            </w:r>
            <w:r w:rsidR="00477C1A">
              <w:rPr>
                <w:sz w:val="16"/>
                <w:szCs w:val="16"/>
                <w:lang w:val="en-GB"/>
              </w:rPr>
              <w:t>hen</w:t>
            </w:r>
            <w:r w:rsidR="00477C1A" w:rsidRPr="00412841">
              <w:rPr>
                <w:sz w:val="16"/>
                <w:szCs w:val="16"/>
                <w:lang w:val="en-GB"/>
              </w:rPr>
              <w:t>?</w:t>
            </w:r>
            <w:r w:rsidR="00477C1A">
              <w:rPr>
                <w:sz w:val="16"/>
                <w:szCs w:val="16"/>
                <w:lang w:val="en-GB"/>
              </w:rPr>
              <w:t xml:space="preserve"> </w:t>
            </w:r>
            <w:r w:rsidR="00477C1A"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93A32" w14:textId="07AEC20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6656" w14:textId="56564C73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4A060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301F0374" w14:textId="77777777" w:rsidTr="00FC1CE4">
        <w:trPr>
          <w:cantSplit/>
          <w:trHeight w:val="413"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9C72F" w14:textId="29821183" w:rsidR="00424550" w:rsidRPr="00412841" w:rsidRDefault="00424550" w:rsidP="00424550">
            <w:pPr>
              <w:numPr>
                <w:ilvl w:val="0"/>
                <w:numId w:val="12"/>
              </w:numPr>
              <w:tabs>
                <w:tab w:val="clear" w:pos="360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Do you h</w:t>
            </w:r>
            <w:r w:rsidRPr="00412841">
              <w:rPr>
                <w:sz w:val="16"/>
                <w:szCs w:val="16"/>
                <w:lang w:val="en-GB"/>
              </w:rPr>
              <w:t>a</w:t>
            </w:r>
            <w:r>
              <w:rPr>
                <w:sz w:val="16"/>
                <w:szCs w:val="16"/>
                <w:lang w:val="en-GB"/>
              </w:rPr>
              <w:t>ve or have you ever had any of the following conditions or symptoms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  <w:t xml:space="preserve">a) </w:t>
            </w:r>
            <w:r>
              <w:rPr>
                <w:sz w:val="16"/>
                <w:szCs w:val="16"/>
                <w:lang w:val="en-GB"/>
              </w:rPr>
              <w:t xml:space="preserve">heart, circulation or lung </w:t>
            </w:r>
            <w:r w:rsidRPr="00412841">
              <w:rPr>
                <w:sz w:val="16"/>
                <w:szCs w:val="16"/>
                <w:lang w:val="en-GB"/>
              </w:rPr>
              <w:t>problem</w:t>
            </w:r>
            <w:r>
              <w:rPr>
                <w:sz w:val="16"/>
                <w:szCs w:val="16"/>
                <w:lang w:val="en-GB"/>
              </w:rPr>
              <w:t>s</w:t>
            </w:r>
            <w:r w:rsidRPr="00412841">
              <w:rPr>
                <w:sz w:val="16"/>
                <w:szCs w:val="16"/>
                <w:lang w:val="en-GB"/>
              </w:rPr>
              <w:t xml:space="preserve"> (</w:t>
            </w:r>
            <w:proofErr w:type="gramStart"/>
            <w:r>
              <w:rPr>
                <w:sz w:val="16"/>
                <w:szCs w:val="16"/>
                <w:lang w:val="en-GB"/>
              </w:rPr>
              <w:t>e.g.</w:t>
            </w:r>
            <w:proofErr w:type="gramEnd"/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blood pressure too high or too low, heart attack</w:t>
            </w:r>
            <w:r w:rsidRPr="00412841">
              <w:rPr>
                <w:sz w:val="16"/>
                <w:szCs w:val="16"/>
                <w:lang w:val="en-GB"/>
              </w:rPr>
              <w:t xml:space="preserve">, </w:t>
            </w:r>
            <w:r>
              <w:rPr>
                <w:sz w:val="16"/>
                <w:szCs w:val="16"/>
                <w:lang w:val="en-GB"/>
              </w:rPr>
              <w:t>breathlessness, stroke</w:t>
            </w:r>
            <w:r w:rsidRPr="00412841">
              <w:rPr>
                <w:sz w:val="16"/>
                <w:szCs w:val="16"/>
                <w:lang w:val="en-GB"/>
              </w:rPr>
              <w:t xml:space="preserve">, </w:t>
            </w:r>
            <w:r>
              <w:rPr>
                <w:sz w:val="16"/>
                <w:szCs w:val="16"/>
                <w:lang w:val="en-GB"/>
              </w:rPr>
              <w:t>pulmonary embolism, loss of consciousness</w:t>
            </w:r>
            <w:r w:rsidRPr="00412841">
              <w:rPr>
                <w:sz w:val="16"/>
                <w:szCs w:val="16"/>
                <w:lang w:val="en-GB"/>
              </w:rPr>
              <w:t>)?</w:t>
            </w:r>
            <w:r>
              <w:rPr>
                <w:sz w:val="16"/>
                <w:szCs w:val="16"/>
                <w:lang w:val="en-GB"/>
              </w:rPr>
              <w:t xml:space="preserve"> Please specify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B4395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C83B2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511F7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F47F0B" w14:paraId="1925220F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44100" w14:textId="766DED74" w:rsidR="00424550" w:rsidRPr="00412841" w:rsidRDefault="00424550" w:rsidP="00424550">
            <w:pPr>
              <w:tabs>
                <w:tab w:val="left" w:pos="4569"/>
                <w:tab w:val="left" w:leader="underscore" w:pos="8108"/>
                <w:tab w:val="right" w:leader="underscore" w:pos="8153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b) Allergie</w:t>
            </w:r>
            <w:r>
              <w:rPr>
                <w:sz w:val="16"/>
                <w:szCs w:val="16"/>
                <w:lang w:val="en-GB"/>
              </w:rPr>
              <w:t>s</w:t>
            </w:r>
            <w:r w:rsidRPr="00412841">
              <w:rPr>
                <w:sz w:val="16"/>
                <w:szCs w:val="16"/>
                <w:lang w:val="en-GB"/>
              </w:rPr>
              <w:t xml:space="preserve"> (</w:t>
            </w:r>
            <w:proofErr w:type="gramStart"/>
            <w:r>
              <w:rPr>
                <w:sz w:val="16"/>
                <w:szCs w:val="16"/>
                <w:lang w:val="en-GB"/>
              </w:rPr>
              <w:t>e.g.</w:t>
            </w:r>
            <w:proofErr w:type="gramEnd"/>
            <w:r>
              <w:rPr>
                <w:sz w:val="16"/>
                <w:szCs w:val="16"/>
                <w:lang w:val="en-GB"/>
              </w:rPr>
              <w:t xml:space="preserve"> hayfever, as</w:t>
            </w:r>
            <w:r w:rsidRPr="00412841">
              <w:rPr>
                <w:sz w:val="16"/>
                <w:szCs w:val="16"/>
                <w:lang w:val="en-GB"/>
              </w:rPr>
              <w:t xml:space="preserve">thma, </w:t>
            </w:r>
            <w:r>
              <w:rPr>
                <w:sz w:val="16"/>
                <w:szCs w:val="16"/>
                <w:lang w:val="en-GB"/>
              </w:rPr>
              <w:t>medication-induced</w:t>
            </w:r>
            <w:r w:rsidRPr="00412841">
              <w:rPr>
                <w:sz w:val="16"/>
                <w:szCs w:val="16"/>
                <w:lang w:val="en-GB"/>
              </w:rPr>
              <w:t>)?</w:t>
            </w:r>
            <w:r>
              <w:rPr>
                <w:sz w:val="16"/>
                <w:szCs w:val="16"/>
                <w:lang w:val="en-GB"/>
              </w:rPr>
              <w:tab/>
              <w:t>Please specify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E57E4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EBD30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CC1D7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29092F23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861D5" w14:textId="2BB8BCDF" w:rsidR="00424550" w:rsidRPr="00412841" w:rsidRDefault="00424550" w:rsidP="00424550">
            <w:pPr>
              <w:tabs>
                <w:tab w:val="left" w:pos="498"/>
                <w:tab w:val="left" w:pos="3435"/>
                <w:tab w:val="left" w:leader="underscore" w:pos="8108"/>
              </w:tabs>
              <w:spacing w:beforeLines="20" w:before="48" w:afterLines="20" w:after="48"/>
              <w:ind w:left="408" w:hanging="6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c) </w:t>
            </w:r>
            <w:r>
              <w:rPr>
                <w:sz w:val="16"/>
                <w:szCs w:val="16"/>
                <w:lang w:val="en-GB"/>
              </w:rPr>
              <w:t>Other</w:t>
            </w:r>
            <w:r w:rsidRPr="00412841">
              <w:rPr>
                <w:sz w:val="16"/>
                <w:szCs w:val="16"/>
                <w:lang w:val="en-GB"/>
              </w:rPr>
              <w:t xml:space="preserve"> (</w:t>
            </w:r>
            <w:proofErr w:type="gramStart"/>
            <w:r>
              <w:rPr>
                <w:sz w:val="16"/>
                <w:szCs w:val="16"/>
                <w:lang w:val="en-GB"/>
              </w:rPr>
              <w:t>e.g.</w:t>
            </w:r>
            <w:proofErr w:type="gramEnd"/>
            <w:r>
              <w:rPr>
                <w:sz w:val="16"/>
                <w:szCs w:val="16"/>
                <w:lang w:val="en-GB"/>
              </w:rPr>
              <w:t xml:space="preserve"> diabetes, diseases of the blood, coagulation and circulation, kidney, thyroid or neurological conditions, including epilepsy, cancer</w:t>
            </w:r>
            <w:r w:rsidRPr="00412841">
              <w:rPr>
                <w:sz w:val="16"/>
                <w:szCs w:val="16"/>
                <w:lang w:val="en-GB"/>
              </w:rPr>
              <w:t>)?</w:t>
            </w:r>
            <w:r>
              <w:rPr>
                <w:sz w:val="16"/>
                <w:szCs w:val="16"/>
                <w:lang w:val="en-GB"/>
              </w:rPr>
              <w:tab/>
              <w:t xml:space="preserve">Please specify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DEDB0" w14:textId="77777777" w:rsidR="00424550" w:rsidRPr="00412841" w:rsidRDefault="00424550" w:rsidP="00424550">
            <w:pPr>
              <w:tabs>
                <w:tab w:val="left" w:pos="498"/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45374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sz w:val="16"/>
                <w:szCs w:val="16"/>
                <w:lang w:val="en-GB"/>
              </w:rPr>
            </w:r>
            <w:r w:rsidR="00260D58">
              <w:rPr>
                <w:rFonts w:cs="Arial"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24CCD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314C5" w14:paraId="7FA37509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2234F" w14:textId="2296E71A" w:rsidR="00424550" w:rsidRPr="00412841" w:rsidRDefault="00424550" w:rsidP="00424550">
            <w:pPr>
              <w:numPr>
                <w:ilvl w:val="0"/>
                <w:numId w:val="12"/>
              </w:numPr>
              <w:tabs>
                <w:tab w:val="left" w:pos="1309"/>
                <w:tab w:val="left" w:pos="2443"/>
                <w:tab w:val="left" w:pos="3577"/>
                <w:tab w:val="left" w:leader="underscore" w:pos="8110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In the last 12 months have you had an</w:t>
            </w:r>
            <w:r w:rsidRPr="00412841">
              <w:rPr>
                <w:sz w:val="16"/>
                <w:szCs w:val="16"/>
                <w:lang w:val="en-GB"/>
              </w:rPr>
              <w:br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illness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>
              <w:rPr>
                <w:sz w:val="16"/>
                <w:szCs w:val="16"/>
                <w:lang w:val="en-GB"/>
              </w:rPr>
              <w:tab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accident?</w:t>
            </w:r>
            <w:r>
              <w:rPr>
                <w:sz w:val="16"/>
                <w:szCs w:val="16"/>
                <w:lang w:val="en-GB"/>
              </w:rPr>
              <w:tab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o</w:t>
            </w:r>
            <w:r w:rsidRPr="00412841">
              <w:rPr>
                <w:sz w:val="16"/>
                <w:szCs w:val="16"/>
                <w:lang w:val="en-GB"/>
              </w:rPr>
              <w:t>peration?</w:t>
            </w:r>
            <w:r>
              <w:rPr>
                <w:sz w:val="16"/>
                <w:szCs w:val="16"/>
                <w:lang w:val="en-GB"/>
              </w:rPr>
              <w:tab/>
              <w:t>Please specify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1867C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11564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5E8F13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47120CB7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CFC2" w14:textId="555FAD6D" w:rsidR="00424550" w:rsidRPr="00412841" w:rsidRDefault="00424550" w:rsidP="00424550">
            <w:pPr>
              <w:numPr>
                <w:ilvl w:val="0"/>
                <w:numId w:val="12"/>
              </w:numPr>
              <w:tabs>
                <w:tab w:val="clear" w:pos="360"/>
                <w:tab w:val="left" w:pos="4428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a) </w:t>
            </w:r>
            <w:r>
              <w:rPr>
                <w:sz w:val="16"/>
                <w:szCs w:val="16"/>
                <w:lang w:val="en-GB"/>
              </w:rPr>
              <w:t xml:space="preserve">Have you ever been </w:t>
            </w:r>
            <w:r w:rsidRPr="003148C4">
              <w:rPr>
                <w:sz w:val="16"/>
                <w:szCs w:val="16"/>
                <w:lang w:val="en-GB"/>
              </w:rPr>
              <w:t>transplanted with</w:t>
            </w:r>
            <w:r>
              <w:rPr>
                <w:sz w:val="16"/>
                <w:szCs w:val="16"/>
                <w:lang w:val="en-GB"/>
              </w:rPr>
              <w:t xml:space="preserve"> human or animal tissue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>
              <w:rPr>
                <w:sz w:val="16"/>
                <w:szCs w:val="16"/>
                <w:lang w:val="en-GB"/>
              </w:rPr>
              <w:t xml:space="preserve"> Please specify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8181F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24483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B3AF8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3F85A1C6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EB368" w14:textId="2726D13F" w:rsidR="00424550" w:rsidRPr="00412841" w:rsidRDefault="00424550" w:rsidP="00424550">
            <w:pPr>
              <w:tabs>
                <w:tab w:val="left" w:pos="4144"/>
                <w:tab w:val="right" w:leader="underscore" w:pos="8115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b) </w:t>
            </w:r>
            <w:r>
              <w:rPr>
                <w:sz w:val="16"/>
                <w:szCs w:val="16"/>
                <w:lang w:val="en-GB"/>
              </w:rPr>
              <w:t>Have you ever had brain or spinal cord surgery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>
              <w:rPr>
                <w:sz w:val="16"/>
                <w:szCs w:val="16"/>
                <w:lang w:val="en-GB"/>
              </w:rPr>
              <w:tab/>
              <w:t>P</w:t>
            </w:r>
            <w:r w:rsidRPr="0009515D">
              <w:rPr>
                <w:sz w:val="16"/>
                <w:szCs w:val="16"/>
                <w:lang w:val="en-GB"/>
              </w:rPr>
              <w:t>lease specify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557F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D855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3E56E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371C631C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C0997" w14:textId="265987D9" w:rsidR="00424550" w:rsidRPr="00412841" w:rsidRDefault="00424550" w:rsidP="00424550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c) </w:t>
            </w:r>
            <w:r>
              <w:rPr>
                <w:sz w:val="16"/>
                <w:szCs w:val="16"/>
                <w:lang w:val="en-GB"/>
              </w:rPr>
              <w:t xml:space="preserve">Were you ever given growth hormone prior to </w:t>
            </w:r>
            <w:r w:rsidRPr="00412841">
              <w:rPr>
                <w:sz w:val="16"/>
                <w:szCs w:val="16"/>
                <w:lang w:val="en-GB"/>
              </w:rPr>
              <w:t>01.01.1986?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A578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0CE9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2B3E5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4F469615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6B49" w14:textId="46D3FE6D" w:rsidR="00424550" w:rsidRPr="00412841" w:rsidRDefault="00424550" w:rsidP="00424550">
            <w:pPr>
              <w:tabs>
                <w:tab w:val="left" w:pos="7968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d) </w:t>
            </w:r>
            <w:r>
              <w:rPr>
                <w:sz w:val="16"/>
                <w:szCs w:val="16"/>
                <w:lang w:val="en-GB"/>
              </w:rPr>
              <w:t xml:space="preserve">Has </w:t>
            </w:r>
            <w:r w:rsidRPr="00412841">
              <w:rPr>
                <w:sz w:val="16"/>
                <w:szCs w:val="16"/>
                <w:lang w:val="en-GB"/>
              </w:rPr>
              <w:t>Creutzfeldt-Jakob</w:t>
            </w:r>
            <w:r>
              <w:rPr>
                <w:sz w:val="16"/>
                <w:szCs w:val="16"/>
                <w:lang w:val="en-GB"/>
              </w:rPr>
              <w:t xml:space="preserve"> disease ever been diagnosed or suspected in yourself or a first-degree relative</w:t>
            </w:r>
            <w:r w:rsidRPr="00412841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7E59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A0A53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04DD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53F830C6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890F3" w14:textId="6607C044" w:rsidR="00424550" w:rsidRPr="00412841" w:rsidRDefault="00424550" w:rsidP="00424550">
            <w:pPr>
              <w:tabs>
                <w:tab w:val="right" w:leader="underscore" w:pos="3154"/>
                <w:tab w:val="left" w:pos="3437"/>
                <w:tab w:val="right" w:leader="underscore" w:pos="8115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e) </w:t>
            </w:r>
            <w:r w:rsidRPr="00920F65">
              <w:rPr>
                <w:sz w:val="16"/>
                <w:szCs w:val="16"/>
                <w:lang w:val="en-GB"/>
              </w:rPr>
              <w:t xml:space="preserve">In the last 12 months have you had </w:t>
            </w:r>
            <w:r>
              <w:rPr>
                <w:sz w:val="16"/>
                <w:szCs w:val="16"/>
                <w:lang w:val="en-GB"/>
              </w:rPr>
              <w:t xml:space="preserve">a blood </w:t>
            </w:r>
            <w:r w:rsidRPr="00412841">
              <w:rPr>
                <w:sz w:val="16"/>
                <w:szCs w:val="16"/>
                <w:lang w:val="en-GB"/>
              </w:rPr>
              <w:t>transfusion (</w:t>
            </w:r>
            <w:r>
              <w:rPr>
                <w:sz w:val="16"/>
                <w:szCs w:val="16"/>
                <w:lang w:val="en-GB"/>
              </w:rPr>
              <w:t>red cells, platelets, p</w:t>
            </w:r>
            <w:r w:rsidRPr="00412841">
              <w:rPr>
                <w:sz w:val="16"/>
                <w:szCs w:val="16"/>
                <w:lang w:val="en-GB"/>
              </w:rPr>
              <w:t>lasma)?</w:t>
            </w:r>
            <w:r w:rsidRPr="00412841">
              <w:rPr>
                <w:sz w:val="16"/>
                <w:szCs w:val="16"/>
                <w:lang w:val="en-GB"/>
              </w:rPr>
              <w:br/>
            </w:r>
            <w:r>
              <w:rPr>
                <w:sz w:val="16"/>
                <w:szCs w:val="16"/>
                <w:lang w:val="en-GB"/>
              </w:rPr>
              <w:t>If yes, when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>
              <w:rPr>
                <w:sz w:val="16"/>
                <w:szCs w:val="16"/>
                <w:lang w:val="en-GB"/>
              </w:rPr>
              <w:tab/>
            </w:r>
            <w:r>
              <w:rPr>
                <w:sz w:val="16"/>
                <w:szCs w:val="16"/>
                <w:lang w:val="en-GB"/>
              </w:rPr>
              <w:tab/>
            </w:r>
            <w:r w:rsidRPr="00412841">
              <w:rPr>
                <w:sz w:val="16"/>
                <w:szCs w:val="16"/>
                <w:lang w:val="en-GB"/>
              </w:rPr>
              <w:t>W</w:t>
            </w:r>
            <w:r>
              <w:rPr>
                <w:sz w:val="16"/>
                <w:szCs w:val="16"/>
                <w:lang w:val="en-GB"/>
              </w:rPr>
              <w:t>hy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>
              <w:rPr>
                <w:sz w:val="16"/>
                <w:szCs w:val="16"/>
                <w:lang w:val="en-GB"/>
              </w:rPr>
              <w:tab/>
            </w:r>
          </w:p>
          <w:p w14:paraId="17DD94A5" w14:textId="740A704C" w:rsidR="00424550" w:rsidRPr="00412841" w:rsidRDefault="00424550" w:rsidP="00424550">
            <w:pPr>
              <w:tabs>
                <w:tab w:val="right" w:leader="underscore" w:pos="8115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In w</w:t>
            </w:r>
            <w:r>
              <w:rPr>
                <w:sz w:val="16"/>
                <w:szCs w:val="16"/>
                <w:lang w:val="en-GB"/>
              </w:rPr>
              <w:t>hich country?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C33AB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6E3A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8C19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6BDC9152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3F145" w14:textId="2E642C9A" w:rsidR="00424550" w:rsidRPr="00412841" w:rsidRDefault="00424550" w:rsidP="00424550">
            <w:pPr>
              <w:numPr>
                <w:ilvl w:val="0"/>
                <w:numId w:val="12"/>
              </w:numPr>
              <w:tabs>
                <w:tab w:val="clear" w:pos="360"/>
                <w:tab w:val="right" w:leader="underscore" w:pos="3579"/>
                <w:tab w:val="left" w:pos="3825"/>
                <w:tab w:val="right" w:leader="underscore" w:pos="8115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a) </w:t>
            </w:r>
            <w:r>
              <w:rPr>
                <w:sz w:val="16"/>
                <w:szCs w:val="16"/>
                <w:lang w:val="en-GB"/>
              </w:rPr>
              <w:t>In the last</w:t>
            </w:r>
            <w:r w:rsidR="00DE7965">
              <w:rPr>
                <w:sz w:val="16"/>
                <w:szCs w:val="16"/>
                <w:lang w:val="en-GB"/>
              </w:rPr>
              <w:t xml:space="preserve"> 30 days </w:t>
            </w:r>
            <w:r>
              <w:rPr>
                <w:sz w:val="16"/>
                <w:szCs w:val="16"/>
                <w:lang w:val="en-GB"/>
              </w:rPr>
              <w:t>have you travelled outside Switzerland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  <w:t>W</w:t>
            </w:r>
            <w:r>
              <w:rPr>
                <w:sz w:val="16"/>
                <w:szCs w:val="16"/>
                <w:lang w:val="en-GB"/>
              </w:rPr>
              <w:t>here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>
              <w:rPr>
                <w:sz w:val="16"/>
                <w:szCs w:val="16"/>
                <w:lang w:val="en-GB"/>
              </w:rPr>
              <w:tab/>
            </w:r>
            <w:r>
              <w:rPr>
                <w:sz w:val="16"/>
                <w:szCs w:val="16"/>
                <w:lang w:val="en-GB"/>
              </w:rPr>
              <w:tab/>
              <w:t>From when to when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BDFFF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2442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4E406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6DE1E168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C3150" w14:textId="74467154" w:rsidR="00424550" w:rsidRPr="00B74ADB" w:rsidRDefault="00424550" w:rsidP="00424550">
            <w:pPr>
              <w:tabs>
                <w:tab w:val="left" w:pos="7121"/>
                <w:tab w:val="left" w:leader="underscore" w:pos="8108"/>
              </w:tabs>
              <w:spacing w:beforeLines="20" w:before="48" w:afterLines="20" w:after="48"/>
              <w:ind w:left="340"/>
              <w:rPr>
                <w:rFonts w:cs="Arial"/>
                <w:bCs/>
                <w:strike/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b) </w:t>
            </w:r>
            <w:r>
              <w:rPr>
                <w:sz w:val="16"/>
                <w:szCs w:val="16"/>
                <w:lang w:val="en-GB"/>
              </w:rPr>
              <w:t>Did you have any symptoms (</w:t>
            </w:r>
            <w:proofErr w:type="gramStart"/>
            <w:r>
              <w:rPr>
                <w:sz w:val="16"/>
                <w:szCs w:val="16"/>
                <w:lang w:val="en-GB"/>
              </w:rPr>
              <w:t>e.g.</w:t>
            </w:r>
            <w:proofErr w:type="gramEnd"/>
            <w:r>
              <w:rPr>
                <w:sz w:val="16"/>
                <w:szCs w:val="16"/>
                <w:lang w:val="en-GB"/>
              </w:rPr>
              <w:t xml:space="preserve"> a temperature) while there or since coming back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</w:p>
          <w:p w14:paraId="07BFDA26" w14:textId="2D682B69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ind w:left="340"/>
              <w:rPr>
                <w:rFonts w:cs="Arial"/>
                <w:bCs/>
                <w:sz w:val="16"/>
                <w:szCs w:val="16"/>
                <w:lang w:val="en-GB"/>
              </w:rPr>
            </w:pPr>
            <w:r>
              <w:rPr>
                <w:rFonts w:cs="Arial"/>
                <w:bCs/>
                <w:sz w:val="16"/>
                <w:szCs w:val="16"/>
                <w:lang w:val="en-GB"/>
              </w:rPr>
              <w:t>Please specify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091E2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98025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5B447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2162578B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135EA" w14:textId="7514DD5E" w:rsidR="00424550" w:rsidRPr="00412841" w:rsidRDefault="00424550" w:rsidP="00424550">
            <w:pPr>
              <w:tabs>
                <w:tab w:val="left" w:leader="underscore" w:pos="3719"/>
                <w:tab w:val="left" w:pos="4002"/>
                <w:tab w:val="left" w:leader="underscore" w:pos="810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c) </w:t>
            </w:r>
            <w:r w:rsidR="00DE7965">
              <w:rPr>
                <w:sz w:val="16"/>
                <w:szCs w:val="16"/>
                <w:lang w:val="en-GB"/>
              </w:rPr>
              <w:t xml:space="preserve">Risk of malaria: </w:t>
            </w:r>
            <w:r>
              <w:rPr>
                <w:sz w:val="16"/>
                <w:szCs w:val="16"/>
                <w:lang w:val="en-GB"/>
              </w:rPr>
              <w:t xml:space="preserve">In the last </w:t>
            </w:r>
            <w:r w:rsidR="00DE7965">
              <w:rPr>
                <w:sz w:val="16"/>
                <w:szCs w:val="16"/>
                <w:lang w:val="en-GB"/>
              </w:rPr>
              <w:t>12 months</w:t>
            </w:r>
            <w:r>
              <w:rPr>
                <w:sz w:val="16"/>
                <w:szCs w:val="16"/>
                <w:lang w:val="en-GB"/>
              </w:rPr>
              <w:t xml:space="preserve"> have you been </w:t>
            </w:r>
            <w:r w:rsidR="00DE7965">
              <w:rPr>
                <w:sz w:val="16"/>
                <w:szCs w:val="16"/>
                <w:lang w:val="en-GB"/>
              </w:rPr>
              <w:t>outside Europe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  <w:t>W</w:t>
            </w:r>
            <w:r>
              <w:rPr>
                <w:sz w:val="16"/>
                <w:szCs w:val="16"/>
                <w:lang w:val="en-GB"/>
              </w:rPr>
              <w:t xml:space="preserve">here? </w:t>
            </w:r>
            <w:r>
              <w:rPr>
                <w:sz w:val="16"/>
                <w:szCs w:val="16"/>
                <w:lang w:val="en-GB"/>
              </w:rPr>
              <w:tab/>
            </w:r>
            <w:r>
              <w:rPr>
                <w:sz w:val="16"/>
                <w:szCs w:val="16"/>
                <w:lang w:val="en-GB"/>
              </w:rPr>
              <w:tab/>
              <w:t>When did you get back?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E117A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12306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995BD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08CEB9F9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527D7" w14:textId="0ED0C48E" w:rsidR="00424550" w:rsidRPr="00412841" w:rsidRDefault="00424550" w:rsidP="00424550">
            <w:pPr>
              <w:numPr>
                <w:ilvl w:val="0"/>
                <w:numId w:val="12"/>
              </w:numPr>
              <w:tabs>
                <w:tab w:val="clear" w:pos="360"/>
                <w:tab w:val="right" w:leader="underscore" w:pos="8115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a) </w:t>
            </w:r>
            <w:r>
              <w:rPr>
                <w:sz w:val="16"/>
                <w:szCs w:val="16"/>
                <w:lang w:val="en-GB"/>
              </w:rPr>
              <w:t xml:space="preserve">Were you born or raised outside </w:t>
            </w:r>
            <w:r w:rsidRPr="00412841">
              <w:rPr>
                <w:sz w:val="16"/>
                <w:szCs w:val="16"/>
                <w:lang w:val="en-GB"/>
              </w:rPr>
              <w:t>Europ</w:t>
            </w:r>
            <w:r>
              <w:rPr>
                <w:sz w:val="16"/>
                <w:szCs w:val="16"/>
                <w:lang w:val="en-GB"/>
              </w:rPr>
              <w:t>e or have you lived there for more than 6 months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  <w:t>In w</w:t>
            </w:r>
            <w:r>
              <w:rPr>
                <w:sz w:val="16"/>
                <w:szCs w:val="16"/>
                <w:lang w:val="en-GB"/>
              </w:rPr>
              <w:t>hich country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 w:rsidRPr="00412841">
              <w:rPr>
                <w:sz w:val="16"/>
                <w:szCs w:val="16"/>
                <w:lang w:val="en-GB"/>
              </w:rPr>
              <w:tab/>
            </w:r>
            <w:r w:rsidRPr="00412841">
              <w:rPr>
                <w:sz w:val="16"/>
                <w:szCs w:val="16"/>
                <w:lang w:val="en-GB"/>
              </w:rPr>
              <w:br/>
            </w:r>
            <w:r>
              <w:rPr>
                <w:sz w:val="16"/>
                <w:szCs w:val="16"/>
                <w:lang w:val="en-GB"/>
              </w:rPr>
              <w:t xml:space="preserve">When did you arrive (back) </w:t>
            </w:r>
            <w:r w:rsidRPr="00412841">
              <w:rPr>
                <w:sz w:val="16"/>
                <w:szCs w:val="16"/>
                <w:lang w:val="en-GB"/>
              </w:rPr>
              <w:t>in Europ</w:t>
            </w:r>
            <w:r>
              <w:rPr>
                <w:sz w:val="16"/>
                <w:szCs w:val="16"/>
                <w:lang w:val="en-GB"/>
              </w:rPr>
              <w:t>e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653B9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16BA45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4CFA4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  <w:tr w:rsidR="00424550" w:rsidRPr="00412841" w14:paraId="42F5DED0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12E70" w14:textId="52B637FA" w:rsidR="00424550" w:rsidRPr="00412841" w:rsidRDefault="00424550" w:rsidP="00424550">
            <w:pPr>
              <w:tabs>
                <w:tab w:val="right" w:leader="underscore" w:pos="8115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b) </w:t>
            </w:r>
            <w:r>
              <w:rPr>
                <w:sz w:val="16"/>
                <w:szCs w:val="16"/>
                <w:lang w:val="en-GB"/>
              </w:rPr>
              <w:t xml:space="preserve">Was your mother born or raised outside </w:t>
            </w:r>
            <w:r w:rsidRPr="00412841">
              <w:rPr>
                <w:sz w:val="16"/>
                <w:szCs w:val="16"/>
                <w:lang w:val="en-GB"/>
              </w:rPr>
              <w:t>Europ</w:t>
            </w:r>
            <w:r>
              <w:rPr>
                <w:sz w:val="16"/>
                <w:szCs w:val="16"/>
                <w:lang w:val="en-GB"/>
              </w:rPr>
              <w:t>e or has she lived there for more than 6 months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  <w:t>In w</w:t>
            </w:r>
            <w:r>
              <w:rPr>
                <w:sz w:val="16"/>
                <w:szCs w:val="16"/>
                <w:lang w:val="en-GB"/>
              </w:rPr>
              <w:t>hich country</w:t>
            </w:r>
            <w:r w:rsidRPr="00412841">
              <w:rPr>
                <w:sz w:val="16"/>
                <w:szCs w:val="16"/>
                <w:lang w:val="en-GB"/>
              </w:rPr>
              <w:t xml:space="preserve">? </w:t>
            </w:r>
            <w:r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F8C99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bCs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1CAFD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4F3B3" w14:textId="77777777" w:rsidR="00424550" w:rsidRPr="00412841" w:rsidRDefault="00424550" w:rsidP="00424550">
            <w:pPr>
              <w:tabs>
                <w:tab w:val="left" w:leader="underscore" w:pos="8108"/>
              </w:tabs>
              <w:spacing w:beforeLines="20" w:before="48" w:afterLines="20" w:after="48"/>
              <w:rPr>
                <w:rFonts w:cs="Arial"/>
                <w:sz w:val="16"/>
                <w:szCs w:val="16"/>
                <w:lang w:val="en-GB"/>
              </w:rPr>
            </w:pPr>
          </w:p>
        </w:tc>
      </w:tr>
    </w:tbl>
    <w:p w14:paraId="645A4467" w14:textId="127CAF61" w:rsidR="00052E68" w:rsidRDefault="00052E68">
      <w:r>
        <w:br w:type="page"/>
      </w:r>
    </w:p>
    <w:tbl>
      <w:tblPr>
        <w:tblpPr w:leftFromText="141" w:rightFromText="141" w:vertAnchor="text" w:horzAnchor="margin" w:tblpX="-147" w:tblpY="14"/>
        <w:tblW w:w="509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3"/>
      </w:tblGrid>
      <w:tr w:rsidR="00C96667" w:rsidRPr="00412841" w14:paraId="70E5A8D5" w14:textId="77777777" w:rsidTr="00445652">
        <w:trPr>
          <w:trHeight w:val="340"/>
        </w:trPr>
        <w:tc>
          <w:tcPr>
            <w:tcW w:w="5000" w:type="pct"/>
            <w:vAlign w:val="center"/>
          </w:tcPr>
          <w:p w14:paraId="1A274DF0" w14:textId="77777777" w:rsidR="00C96667" w:rsidRPr="00412841" w:rsidRDefault="00C96667" w:rsidP="00445652">
            <w:pPr>
              <w:rPr>
                <w:b/>
                <w:bCs/>
                <w:sz w:val="20"/>
                <w:lang w:val="en-GB"/>
              </w:rPr>
            </w:pPr>
            <w:r w:rsidRPr="00412841">
              <w:rPr>
                <w:bCs/>
                <w:sz w:val="20"/>
                <w:lang w:val="en-GB"/>
              </w:rPr>
              <w:lastRenderedPageBreak/>
              <w:t>GRID</w:t>
            </w:r>
            <w:r>
              <w:rPr>
                <w:bCs/>
                <w:sz w:val="20"/>
                <w:lang w:val="en-GB"/>
              </w:rPr>
              <w:t xml:space="preserve"> / RELATED-ID</w:t>
            </w:r>
            <w:r w:rsidRPr="00412841">
              <w:rPr>
                <w:bCs/>
                <w:sz w:val="20"/>
                <w:lang w:val="en-GB"/>
              </w:rPr>
              <w:t xml:space="preserve">: </w:t>
            </w:r>
            <w:r>
              <w:rPr>
                <w:b/>
                <w:bCs/>
                <w:sz w:val="20"/>
                <w:lang w:val="en-GB"/>
              </w:rPr>
              <w:fldChar w:fldCharType="begin">
                <w:ffData>
                  <w:name w:val="GRID2"/>
                  <w:enabled/>
                  <w:calcOnExit w:val="0"/>
                  <w:exitMacro w:val="GRID_array"/>
                  <w:textInput/>
                </w:ffData>
              </w:fldChar>
            </w:r>
            <w:bookmarkStart w:id="1" w:name="GRID2"/>
            <w:r>
              <w:rPr>
                <w:b/>
                <w:bCs/>
                <w:sz w:val="20"/>
                <w:lang w:val="en-GB"/>
              </w:rPr>
              <w:instrText xml:space="preserve"> FORMTEXT </w:instrText>
            </w:r>
            <w:r>
              <w:rPr>
                <w:b/>
                <w:bCs/>
                <w:sz w:val="20"/>
                <w:lang w:val="en-GB"/>
              </w:rPr>
            </w:r>
            <w:r>
              <w:rPr>
                <w:b/>
                <w:bCs/>
                <w:sz w:val="20"/>
                <w:lang w:val="en-GB"/>
              </w:rPr>
              <w:fldChar w:fldCharType="separate"/>
            </w:r>
            <w:r>
              <w:rPr>
                <w:b/>
                <w:bCs/>
                <w:noProof/>
                <w:sz w:val="20"/>
                <w:lang w:val="en-GB"/>
              </w:rPr>
              <w:t> </w:t>
            </w:r>
            <w:r>
              <w:rPr>
                <w:b/>
                <w:bCs/>
                <w:noProof/>
                <w:sz w:val="20"/>
                <w:lang w:val="en-GB"/>
              </w:rPr>
              <w:t> </w:t>
            </w:r>
            <w:r>
              <w:rPr>
                <w:b/>
                <w:bCs/>
                <w:noProof/>
                <w:sz w:val="20"/>
                <w:lang w:val="en-GB"/>
              </w:rPr>
              <w:t> </w:t>
            </w:r>
            <w:r>
              <w:rPr>
                <w:b/>
                <w:bCs/>
                <w:noProof/>
                <w:sz w:val="20"/>
                <w:lang w:val="en-GB"/>
              </w:rPr>
              <w:t> </w:t>
            </w:r>
            <w:r>
              <w:rPr>
                <w:b/>
                <w:bCs/>
                <w:noProof/>
                <w:sz w:val="20"/>
                <w:lang w:val="en-GB"/>
              </w:rPr>
              <w:t> </w:t>
            </w:r>
            <w:r>
              <w:rPr>
                <w:b/>
                <w:bCs/>
                <w:sz w:val="20"/>
                <w:lang w:val="en-GB"/>
              </w:rPr>
              <w:fldChar w:fldCharType="end"/>
            </w:r>
            <w:bookmarkEnd w:id="1"/>
          </w:p>
        </w:tc>
      </w:tr>
    </w:tbl>
    <w:p w14:paraId="5B08A8F7" w14:textId="77777777" w:rsidR="00C96667" w:rsidRPr="00445652" w:rsidRDefault="00C96667">
      <w:pPr>
        <w:rPr>
          <w:sz w:val="12"/>
          <w:szCs w:val="12"/>
        </w:rPr>
      </w:pPr>
    </w:p>
    <w:tbl>
      <w:tblPr>
        <w:tblW w:w="509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20" w:firstRow="1" w:lastRow="0" w:firstColumn="0" w:lastColumn="0" w:noHBand="0" w:noVBand="0"/>
      </w:tblPr>
      <w:tblGrid>
        <w:gridCol w:w="8345"/>
        <w:gridCol w:w="539"/>
        <w:gridCol w:w="539"/>
        <w:gridCol w:w="638"/>
      </w:tblGrid>
      <w:tr w:rsidR="00052E68" w:rsidRPr="00412841" w14:paraId="03E158C4" w14:textId="77777777" w:rsidTr="00FC1CE4">
        <w:trPr>
          <w:cantSplit/>
          <w:trHeight w:val="20"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DB3BCC" w14:textId="7258E956" w:rsidR="00052E68" w:rsidRPr="00052E68" w:rsidRDefault="00052E68" w:rsidP="00052E68">
            <w:pPr>
              <w:tabs>
                <w:tab w:val="left" w:pos="7968"/>
              </w:tabs>
              <w:spacing w:after="20"/>
              <w:rPr>
                <w:b/>
                <w:sz w:val="18"/>
                <w:szCs w:val="18"/>
                <w:lang w:val="en-GB"/>
              </w:rPr>
            </w:pPr>
            <w:r w:rsidRPr="00052E68">
              <w:rPr>
                <w:b/>
                <w:sz w:val="18"/>
                <w:szCs w:val="18"/>
                <w:lang w:val="en-GB"/>
              </w:rPr>
              <w:t xml:space="preserve"> 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91CE83" w14:textId="2B9FF9E4" w:rsidR="00052E68" w:rsidRPr="00052E68" w:rsidRDefault="00052E68" w:rsidP="009C7AA3">
            <w:pPr>
              <w:tabs>
                <w:tab w:val="left" w:pos="7968"/>
              </w:tabs>
              <w:jc w:val="center"/>
              <w:rPr>
                <w:b/>
                <w:sz w:val="16"/>
                <w:szCs w:val="16"/>
                <w:lang w:val="en-GB"/>
              </w:rPr>
            </w:pPr>
            <w:r w:rsidRPr="00052E68">
              <w:rPr>
                <w:b/>
                <w:sz w:val="16"/>
                <w:szCs w:val="16"/>
                <w:lang w:val="en-GB"/>
              </w:rPr>
              <w:t>Yes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DAC436A" w14:textId="33426BF5" w:rsidR="00052E68" w:rsidRPr="00052E68" w:rsidRDefault="00052E68" w:rsidP="009C7AA3">
            <w:pPr>
              <w:tabs>
                <w:tab w:val="left" w:pos="7968"/>
              </w:tabs>
              <w:jc w:val="center"/>
              <w:rPr>
                <w:b/>
                <w:sz w:val="16"/>
                <w:szCs w:val="16"/>
                <w:lang w:val="en-GB"/>
              </w:rPr>
            </w:pPr>
            <w:r w:rsidRPr="00052E68">
              <w:rPr>
                <w:b/>
                <w:sz w:val="16"/>
                <w:szCs w:val="16"/>
                <w:lang w:val="en-GB"/>
              </w:rPr>
              <w:t>No</w:t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A332D2" w14:textId="0817AA2A" w:rsidR="00052E68" w:rsidRPr="0049671F" w:rsidRDefault="009C7AA3" w:rsidP="009C7AA3">
            <w:pPr>
              <w:tabs>
                <w:tab w:val="left" w:pos="7968"/>
              </w:tabs>
              <w:jc w:val="center"/>
              <w:rPr>
                <w:b/>
                <w:sz w:val="14"/>
                <w:szCs w:val="14"/>
                <w:lang w:val="en-GB"/>
              </w:rPr>
            </w:pPr>
            <w:r w:rsidRPr="009C7AA3">
              <w:rPr>
                <w:b/>
                <w:sz w:val="16"/>
                <w:szCs w:val="16"/>
                <w:lang w:val="en-GB"/>
              </w:rPr>
              <w:t>Visa</w:t>
            </w:r>
          </w:p>
        </w:tc>
      </w:tr>
      <w:tr w:rsidR="00445652" w:rsidRPr="008B5949" w14:paraId="2883C87D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93273" w14:textId="713F41D6" w:rsidR="00445652" w:rsidRDefault="00445652" w:rsidP="00445652">
            <w:pPr>
              <w:numPr>
                <w:ilvl w:val="0"/>
                <w:numId w:val="12"/>
              </w:numPr>
              <w:tabs>
                <w:tab w:val="left" w:leader="underscore" w:pos="8117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8F179E">
              <w:rPr>
                <w:sz w:val="16"/>
                <w:szCs w:val="16"/>
                <w:lang w:val="en-GB"/>
              </w:rPr>
              <w:t xml:space="preserve">a) Have you ever had: </w:t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sz w:val="16"/>
                <w:szCs w:val="16"/>
                <w:lang w:val="en-GB"/>
              </w:rPr>
              <w:t xml:space="preserve"> </w:t>
            </w:r>
            <w:r w:rsidR="00930693">
              <w:rPr>
                <w:sz w:val="16"/>
                <w:szCs w:val="16"/>
                <w:lang w:val="en-GB"/>
              </w:rPr>
              <w:t>T</w:t>
            </w:r>
            <w:r w:rsidRPr="008F179E">
              <w:rPr>
                <w:sz w:val="16"/>
                <w:szCs w:val="16"/>
                <w:lang w:val="en-GB"/>
              </w:rPr>
              <w:t xml:space="preserve">uberculosis, </w:t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sz w:val="16"/>
                <w:szCs w:val="16"/>
                <w:lang w:val="en-GB"/>
              </w:rPr>
              <w:t xml:space="preserve"> </w:t>
            </w:r>
            <w:r w:rsidR="00930693">
              <w:rPr>
                <w:sz w:val="16"/>
                <w:szCs w:val="16"/>
                <w:lang w:val="en-GB"/>
              </w:rPr>
              <w:t>B</w:t>
            </w:r>
            <w:r w:rsidRPr="008F179E">
              <w:rPr>
                <w:sz w:val="16"/>
                <w:szCs w:val="16"/>
                <w:lang w:val="en-GB"/>
              </w:rPr>
              <w:t xml:space="preserve">orreliosis, </w:t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sz w:val="16"/>
                <w:szCs w:val="16"/>
                <w:lang w:val="en-GB"/>
              </w:rPr>
              <w:t xml:space="preserve"> </w:t>
            </w:r>
            <w:r w:rsidR="00930693">
              <w:rPr>
                <w:sz w:val="16"/>
                <w:szCs w:val="16"/>
                <w:lang w:val="en-GB"/>
              </w:rPr>
              <w:t>O</w:t>
            </w:r>
            <w:r w:rsidRPr="008F179E">
              <w:rPr>
                <w:sz w:val="16"/>
                <w:szCs w:val="16"/>
                <w:lang w:val="en-GB"/>
              </w:rPr>
              <w:t xml:space="preserve">steomyelitis, </w:t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sz w:val="16"/>
                <w:szCs w:val="16"/>
                <w:lang w:val="en-GB"/>
              </w:rPr>
              <w:t xml:space="preserve"> </w:t>
            </w:r>
            <w:r w:rsidR="00930693">
              <w:rPr>
                <w:sz w:val="16"/>
                <w:szCs w:val="16"/>
                <w:lang w:val="en-GB"/>
              </w:rPr>
              <w:t>T</w:t>
            </w:r>
            <w:r w:rsidRPr="008F179E">
              <w:rPr>
                <w:sz w:val="16"/>
                <w:szCs w:val="16"/>
                <w:lang w:val="en-GB"/>
              </w:rPr>
              <w:t xml:space="preserve">oxoplasmosis, </w:t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sz w:val="16"/>
                <w:szCs w:val="16"/>
                <w:lang w:val="en-GB"/>
              </w:rPr>
              <w:t xml:space="preserve"> </w:t>
            </w:r>
            <w:r w:rsidR="00930693">
              <w:rPr>
                <w:sz w:val="16"/>
                <w:szCs w:val="16"/>
                <w:lang w:val="en-GB"/>
              </w:rPr>
              <w:t>M</w:t>
            </w:r>
            <w:r w:rsidRPr="008F179E">
              <w:rPr>
                <w:sz w:val="16"/>
                <w:szCs w:val="16"/>
                <w:lang w:val="en-GB"/>
              </w:rPr>
              <w:t>alaria</w:t>
            </w:r>
            <w:r w:rsidRPr="008F179E">
              <w:rPr>
                <w:bCs/>
                <w:sz w:val="16"/>
                <w:szCs w:val="16"/>
                <w:lang w:val="en-GB"/>
              </w:rPr>
              <w:t>,</w:t>
            </w:r>
            <w:r w:rsidRPr="008F179E">
              <w:rPr>
                <w:bCs/>
                <w:sz w:val="16"/>
                <w:szCs w:val="16"/>
                <w:lang w:val="en-GB"/>
              </w:rPr>
              <w:br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8F179E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8F179E">
              <w:rPr>
                <w:bCs/>
                <w:sz w:val="16"/>
                <w:szCs w:val="16"/>
                <w:lang w:val="en-GB"/>
              </w:rPr>
              <w:t xml:space="preserve"> Zika</w:t>
            </w:r>
            <w:r w:rsidRPr="008F179E">
              <w:rPr>
                <w:sz w:val="16"/>
                <w:szCs w:val="16"/>
                <w:lang w:val="en-GB"/>
              </w:rPr>
              <w:t>?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r w:rsidRPr="008F179E">
              <w:rPr>
                <w:sz w:val="16"/>
                <w:szCs w:val="16"/>
                <w:lang w:val="en-GB"/>
              </w:rPr>
              <w:t xml:space="preserve">When? </w:t>
            </w:r>
            <w:r w:rsidRPr="008F179E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14516" w14:textId="10A0719C" w:rsidR="00445652" w:rsidRPr="00412841" w:rsidRDefault="00445652" w:rsidP="0044565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438A2" w14:textId="7633257E" w:rsidR="00445652" w:rsidRPr="00412841" w:rsidRDefault="00445652" w:rsidP="0044565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D57F2" w14:textId="77777777" w:rsidR="00445652" w:rsidRPr="00412841" w:rsidRDefault="00445652" w:rsidP="00445652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445652" w:rsidRPr="008B5949" w14:paraId="610B8267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C539C" w14:textId="233238FA" w:rsidR="00445652" w:rsidRDefault="00445652" w:rsidP="00445652">
            <w:pPr>
              <w:tabs>
                <w:tab w:val="left" w:leader="underscore" w:pos="8117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3835B7">
              <w:rPr>
                <w:sz w:val="16"/>
                <w:szCs w:val="16"/>
                <w:lang w:val="en-US"/>
              </w:rPr>
              <w:t xml:space="preserve">b) Have you ever had: </w:t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sz w:val="16"/>
                <w:szCs w:val="16"/>
                <w:lang w:val="en-US"/>
              </w:rPr>
              <w:t xml:space="preserve"> Babesiosis, </w:t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sz w:val="16"/>
                <w:szCs w:val="16"/>
                <w:lang w:val="en-US"/>
              </w:rPr>
              <w:t xml:space="preserve"> Brucellosis, </w:t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sz w:val="16"/>
                <w:szCs w:val="16"/>
                <w:lang w:val="en-US"/>
              </w:rPr>
              <w:t xml:space="preserve"> Chagas disease, </w:t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bCs/>
                <w:sz w:val="16"/>
                <w:szCs w:val="16"/>
                <w:lang w:val="en-US"/>
              </w:rPr>
              <w:t xml:space="preserve"> Ebola, </w:t>
            </w:r>
            <w:r w:rsidRPr="003835B7">
              <w:rPr>
                <w:bCs/>
                <w:sz w:val="16"/>
                <w:szCs w:val="16"/>
                <w:lang w:val="en-US"/>
              </w:rPr>
              <w:br/>
            </w:r>
            <w:r w:rsidRPr="003835B7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3835B7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bCs/>
                <w:sz w:val="16"/>
                <w:szCs w:val="16"/>
                <w:lang w:val="en-US"/>
              </w:rPr>
              <w:t xml:space="preserve"> Viral haemorrhagic fever</w:t>
            </w:r>
            <w:r>
              <w:rPr>
                <w:bCs/>
                <w:sz w:val="16"/>
                <w:szCs w:val="16"/>
                <w:lang w:val="en-US"/>
              </w:rPr>
              <w:t>,</w:t>
            </w:r>
            <w:r w:rsidRPr="003835B7">
              <w:rPr>
                <w:bCs/>
                <w:sz w:val="16"/>
                <w:szCs w:val="16"/>
                <w:lang w:val="en-US"/>
              </w:rPr>
              <w:t xml:space="preserve"> </w:t>
            </w:r>
            <w:r w:rsidRPr="003835B7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3835B7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3835B7">
              <w:rPr>
                <w:sz w:val="16"/>
                <w:szCs w:val="16"/>
                <w:lang w:val="en-US"/>
              </w:rPr>
              <w:t>Q fever,</w:t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835B7">
              <w:rPr>
                <w:b/>
                <w:bCs/>
                <w:sz w:val="16"/>
                <w:szCs w:val="16"/>
                <w:lang w:val="en-US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Pr="003835B7">
              <w:rPr>
                <w:sz w:val="16"/>
                <w:szCs w:val="16"/>
                <w:lang w:val="en-US"/>
              </w:rPr>
              <w:t xml:space="preserve"> Leishmaniasis?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05274" w14:textId="58C09F5E" w:rsidR="00445652" w:rsidRPr="00412841" w:rsidRDefault="00445652" w:rsidP="0044565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7EA42" w14:textId="70AEBD1A" w:rsidR="00445652" w:rsidRPr="00412841" w:rsidRDefault="00445652" w:rsidP="0044565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2AFB6" w14:textId="77777777" w:rsidR="00445652" w:rsidRPr="00412841" w:rsidRDefault="00445652" w:rsidP="00445652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445652" w:rsidRPr="008B5949" w14:paraId="33B4A6A3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565A1" w14:textId="3D4CFA9B" w:rsidR="00445652" w:rsidRDefault="00445652" w:rsidP="00445652">
            <w:pPr>
              <w:tabs>
                <w:tab w:val="left" w:leader="underscore" w:pos="8117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 xml:space="preserve">c) </w:t>
            </w:r>
            <w:r>
              <w:rPr>
                <w:sz w:val="16"/>
                <w:szCs w:val="16"/>
                <w:lang w:val="en-GB"/>
              </w:rPr>
              <w:t>In the last 4 weeks have you been in contact with any infectious disease</w:t>
            </w:r>
            <w:r w:rsidRPr="00412841">
              <w:rPr>
                <w:sz w:val="16"/>
                <w:szCs w:val="16"/>
                <w:lang w:val="en-GB"/>
              </w:rPr>
              <w:t>?</w:t>
            </w:r>
            <w:r w:rsidRPr="00412841">
              <w:rPr>
                <w:sz w:val="16"/>
                <w:szCs w:val="16"/>
                <w:lang w:val="en-GB"/>
              </w:rPr>
              <w:br/>
            </w:r>
            <w:r>
              <w:rPr>
                <w:sz w:val="16"/>
                <w:szCs w:val="16"/>
                <w:lang w:val="en-GB"/>
              </w:rPr>
              <w:t>Which disease?</w:t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Pr="0041284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888C8" w14:textId="4D36D85C" w:rsidR="00445652" w:rsidRPr="00412841" w:rsidRDefault="00445652" w:rsidP="0044565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462CE" w14:textId="4C172946" w:rsidR="00445652" w:rsidRPr="00412841" w:rsidRDefault="00445652" w:rsidP="0044565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F664F" w14:textId="77777777" w:rsidR="00445652" w:rsidRPr="00412841" w:rsidRDefault="00445652" w:rsidP="00445652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445652" w:rsidRPr="008B5949" w14:paraId="518718FF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1D48E" w14:textId="2F9732D4" w:rsidR="00445652" w:rsidRDefault="00445652" w:rsidP="00445652">
            <w:pPr>
              <w:tabs>
                <w:tab w:val="left" w:leader="underscore" w:pos="8117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d) </w:t>
            </w:r>
            <w:r w:rsidRPr="00803DEB">
              <w:rPr>
                <w:sz w:val="16"/>
                <w:szCs w:val="16"/>
                <w:lang w:val="en-GB"/>
              </w:rPr>
              <w:t>In the last 4 weeks have you had a tick bite?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41192" w14:textId="5685C508" w:rsidR="00445652" w:rsidRPr="00412841" w:rsidRDefault="00445652" w:rsidP="0044565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2DA8B" w14:textId="64E4B1D3" w:rsidR="00445652" w:rsidRPr="00412841" w:rsidRDefault="00445652" w:rsidP="0044565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6CB6E" w14:textId="77777777" w:rsidR="00445652" w:rsidRPr="00412841" w:rsidRDefault="00445652" w:rsidP="00445652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AD2449" w:rsidRPr="008B5949" w14:paraId="47BF1427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EB6EB" w14:textId="35D5908A" w:rsidR="00AD2449" w:rsidRPr="00412841" w:rsidRDefault="00E02C31" w:rsidP="00477C1A">
            <w:pPr>
              <w:numPr>
                <w:ilvl w:val="0"/>
                <w:numId w:val="12"/>
              </w:numPr>
              <w:tabs>
                <w:tab w:val="left" w:leader="underscore" w:pos="8117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In the last </w:t>
            </w:r>
            <w:r w:rsidR="000C7A1C" w:rsidRPr="00412841">
              <w:rPr>
                <w:sz w:val="16"/>
                <w:szCs w:val="16"/>
                <w:lang w:val="en-GB"/>
              </w:rPr>
              <w:t xml:space="preserve">4 </w:t>
            </w:r>
            <w:r>
              <w:rPr>
                <w:sz w:val="16"/>
                <w:szCs w:val="16"/>
                <w:lang w:val="en-GB"/>
              </w:rPr>
              <w:t>months have you had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: </w:t>
            </w:r>
            <w:r w:rsidR="00AD2449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 tattoo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, </w:t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 gastroscopy or colonoscopy</w:t>
            </w:r>
            <w:r w:rsidR="00AD2449" w:rsidRPr="00412841">
              <w:rPr>
                <w:sz w:val="16"/>
                <w:szCs w:val="16"/>
                <w:lang w:val="en-GB"/>
              </w:rPr>
              <w:t>,</w:t>
            </w:r>
            <w:r w:rsidR="00830F77" w:rsidRPr="00412841">
              <w:rPr>
                <w:sz w:val="16"/>
                <w:szCs w:val="16"/>
                <w:lang w:val="en-GB"/>
              </w:rPr>
              <w:t xml:space="preserve"> </w:t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</w:t>
            </w:r>
            <w:r>
              <w:rPr>
                <w:sz w:val="16"/>
                <w:szCs w:val="16"/>
                <w:lang w:val="en-GB"/>
              </w:rPr>
              <w:t>ac</w:t>
            </w:r>
            <w:r w:rsidR="00AD2449" w:rsidRPr="00412841">
              <w:rPr>
                <w:sz w:val="16"/>
                <w:szCs w:val="16"/>
                <w:lang w:val="en-GB"/>
              </w:rPr>
              <w:t>upun</w:t>
            </w:r>
            <w:r>
              <w:rPr>
                <w:sz w:val="16"/>
                <w:szCs w:val="16"/>
                <w:lang w:val="en-GB"/>
              </w:rPr>
              <w:t>ct</w:t>
            </w:r>
            <w:r w:rsidR="00AD2449" w:rsidRPr="00412841">
              <w:rPr>
                <w:sz w:val="16"/>
                <w:szCs w:val="16"/>
                <w:lang w:val="en-GB"/>
              </w:rPr>
              <w:t>ur</w:t>
            </w:r>
            <w:r>
              <w:rPr>
                <w:sz w:val="16"/>
                <w:szCs w:val="16"/>
                <w:lang w:val="en-GB"/>
              </w:rPr>
              <w:t>e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, </w:t>
            </w:r>
            <w:r w:rsidR="008B5949">
              <w:rPr>
                <w:sz w:val="16"/>
                <w:szCs w:val="16"/>
                <w:lang w:val="en-GB"/>
              </w:rPr>
              <w:br/>
            </w:r>
            <w:r w:rsidR="00220319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20319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="00220319" w:rsidRPr="00412841">
              <w:rPr>
                <w:sz w:val="16"/>
                <w:szCs w:val="16"/>
                <w:lang w:val="en-GB"/>
              </w:rPr>
              <w:fldChar w:fldCharType="end"/>
            </w:r>
            <w:r w:rsidR="009575AB" w:rsidRPr="00412841">
              <w:rPr>
                <w:sz w:val="16"/>
                <w:szCs w:val="16"/>
                <w:lang w:val="en-GB"/>
              </w:rPr>
              <w:t xml:space="preserve"> </w:t>
            </w:r>
            <w:r w:rsidR="00AD2449" w:rsidRPr="00412841">
              <w:rPr>
                <w:sz w:val="16"/>
                <w:szCs w:val="16"/>
                <w:lang w:val="en-GB"/>
              </w:rPr>
              <w:t>ele</w:t>
            </w:r>
            <w:r>
              <w:rPr>
                <w:sz w:val="16"/>
                <w:szCs w:val="16"/>
                <w:lang w:val="en-GB"/>
              </w:rPr>
              <w:t>ctrolysis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, </w:t>
            </w:r>
            <w:r w:rsidR="00AD2449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permanent </w:t>
            </w:r>
            <w:r w:rsidR="00183C11">
              <w:rPr>
                <w:sz w:val="16"/>
                <w:szCs w:val="16"/>
                <w:lang w:val="en-GB"/>
              </w:rPr>
              <w:t>m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ake-up, </w:t>
            </w:r>
            <w:r w:rsidR="00AD2449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</w:t>
            </w:r>
            <w:r w:rsidR="00183C11">
              <w:rPr>
                <w:sz w:val="16"/>
                <w:szCs w:val="16"/>
                <w:lang w:val="en-GB"/>
              </w:rPr>
              <w:t>p</w:t>
            </w:r>
            <w:r w:rsidR="00AD2449" w:rsidRPr="00412841">
              <w:rPr>
                <w:sz w:val="16"/>
                <w:szCs w:val="16"/>
                <w:lang w:val="en-GB"/>
              </w:rPr>
              <w:t>ierc</w:t>
            </w:r>
            <w:r w:rsidR="00AD2449" w:rsidRPr="00B02AC3">
              <w:rPr>
                <w:sz w:val="16"/>
                <w:szCs w:val="16"/>
                <w:lang w:val="en-GB"/>
              </w:rPr>
              <w:t>ing,</w:t>
            </w:r>
            <w:r w:rsidR="00BA710F" w:rsidRPr="00B02AC3">
              <w:rPr>
                <w:sz w:val="16"/>
                <w:szCs w:val="16"/>
                <w:lang w:val="en-GB"/>
              </w:rPr>
              <w:t xml:space="preserve"> </w:t>
            </w:r>
            <w:r w:rsidR="00BA710F" w:rsidRPr="00B02AC3">
              <w:rPr>
                <w:b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710F" w:rsidRPr="00B02AC3">
              <w:rPr>
                <w:b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/>
                <w:bCs/>
                <w:sz w:val="16"/>
                <w:szCs w:val="16"/>
                <w:lang w:val="en-GB"/>
              </w:rPr>
            </w:r>
            <w:r w:rsidR="00260D58">
              <w:rPr>
                <w:b/>
                <w:bCs/>
                <w:sz w:val="16"/>
                <w:szCs w:val="16"/>
                <w:lang w:val="en-GB"/>
              </w:rPr>
              <w:fldChar w:fldCharType="separate"/>
            </w:r>
            <w:r w:rsidR="00BA710F" w:rsidRPr="00B02AC3">
              <w:rPr>
                <w:b/>
                <w:bCs/>
                <w:sz w:val="16"/>
                <w:szCs w:val="16"/>
                <w:lang w:val="en-GB"/>
              </w:rPr>
              <w:fldChar w:fldCharType="end"/>
            </w:r>
            <w:r w:rsidR="00BA710F" w:rsidRPr="00B02AC3">
              <w:rPr>
                <w:sz w:val="16"/>
                <w:szCs w:val="16"/>
                <w:lang w:val="en-GB"/>
              </w:rPr>
              <w:t xml:space="preserve"> microblading,</w:t>
            </w:r>
            <w:r w:rsidR="00830F77" w:rsidRPr="00412841">
              <w:rPr>
                <w:sz w:val="16"/>
                <w:szCs w:val="16"/>
                <w:lang w:val="en-GB"/>
              </w:rPr>
              <w:t xml:space="preserve"> </w:t>
            </w:r>
            <w:r w:rsidR="00AD2449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="00AD2449" w:rsidRPr="00412841">
              <w:rPr>
                <w:sz w:val="16"/>
                <w:szCs w:val="16"/>
                <w:lang w:val="en-GB"/>
              </w:rPr>
              <w:fldChar w:fldCharType="end"/>
            </w:r>
            <w:r w:rsidR="00AD2449" w:rsidRPr="00412841">
              <w:rPr>
                <w:sz w:val="16"/>
                <w:szCs w:val="16"/>
                <w:lang w:val="en-GB"/>
              </w:rPr>
              <w:t xml:space="preserve"> </w:t>
            </w:r>
            <w:r w:rsidR="00183C11">
              <w:rPr>
                <w:sz w:val="16"/>
                <w:szCs w:val="16"/>
                <w:lang w:val="en-GB"/>
              </w:rPr>
              <w:t xml:space="preserve">contact with third-party blood </w:t>
            </w:r>
            <w:r w:rsidR="00F74568">
              <w:rPr>
                <w:sz w:val="16"/>
                <w:szCs w:val="16"/>
                <w:lang w:val="en-GB"/>
              </w:rPr>
              <w:t xml:space="preserve">via </w:t>
            </w:r>
            <w:r w:rsidR="00183C11">
              <w:rPr>
                <w:sz w:val="16"/>
                <w:szCs w:val="16"/>
                <w:lang w:val="en-GB"/>
              </w:rPr>
              <w:t>needle stick injury</w:t>
            </w:r>
            <w:r w:rsidR="00830F77" w:rsidRPr="00412841">
              <w:rPr>
                <w:sz w:val="16"/>
                <w:szCs w:val="16"/>
                <w:lang w:val="en-GB"/>
              </w:rPr>
              <w:t xml:space="preserve"> </w:t>
            </w:r>
            <w:r w:rsidR="00F74568">
              <w:rPr>
                <w:sz w:val="16"/>
                <w:szCs w:val="16"/>
                <w:lang w:val="en-GB"/>
              </w:rPr>
              <w:t>or splash (eye, mouth etc</w:t>
            </w:r>
            <w:r w:rsidR="0043440F">
              <w:rPr>
                <w:sz w:val="16"/>
                <w:szCs w:val="16"/>
                <w:lang w:val="en-GB"/>
              </w:rPr>
              <w:t>.</w:t>
            </w:r>
            <w:r w:rsidR="00AD2449" w:rsidRPr="00412841">
              <w:rPr>
                <w:sz w:val="16"/>
                <w:szCs w:val="16"/>
                <w:lang w:val="en-GB"/>
              </w:rPr>
              <w:t>)?</w:t>
            </w:r>
            <w:r w:rsidR="00424550">
              <w:rPr>
                <w:sz w:val="16"/>
                <w:szCs w:val="16"/>
                <w:lang w:val="en-GB"/>
              </w:rPr>
              <w:t xml:space="preserve"> </w:t>
            </w:r>
            <w:r w:rsidR="00477C1A">
              <w:rPr>
                <w:sz w:val="16"/>
                <w:szCs w:val="16"/>
                <w:lang w:val="en-GB"/>
              </w:rPr>
              <w:br/>
            </w:r>
            <w:r w:rsidR="00477C1A" w:rsidRPr="00412841">
              <w:rPr>
                <w:sz w:val="16"/>
                <w:szCs w:val="16"/>
                <w:lang w:val="en-GB"/>
              </w:rPr>
              <w:t>W</w:t>
            </w:r>
            <w:r w:rsidR="00477C1A">
              <w:rPr>
                <w:sz w:val="16"/>
                <w:szCs w:val="16"/>
                <w:lang w:val="en-GB"/>
              </w:rPr>
              <w:t xml:space="preserve">hen? </w:t>
            </w:r>
            <w:r w:rsidR="00477C1A" w:rsidRPr="00412841">
              <w:rPr>
                <w:sz w:val="16"/>
                <w:szCs w:val="16"/>
                <w:lang w:val="en-GB"/>
              </w:rPr>
              <w:tab/>
            </w:r>
            <w:r w:rsidR="00477C1A">
              <w:rPr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C2E02" w14:textId="77777777" w:rsidR="00AD2449" w:rsidRPr="00412841" w:rsidRDefault="00AD2449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DFE5C" w14:textId="77777777" w:rsidR="00AD2449" w:rsidRPr="00412841" w:rsidRDefault="00AD2449" w:rsidP="00A54C82">
            <w:pPr>
              <w:spacing w:beforeLines="20" w:before="48" w:afterLines="20" w:after="48"/>
              <w:jc w:val="center"/>
              <w:rPr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3DE2C" w14:textId="77777777" w:rsidR="00AD2449" w:rsidRPr="00412841" w:rsidRDefault="00AD2449" w:rsidP="00244C24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4B2A9A" w:rsidRPr="003E51AF" w14:paraId="6683C419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5BEE0" w14:textId="4091D7C4" w:rsidR="00726F4E" w:rsidRDefault="00F74568" w:rsidP="00726F4E">
            <w:pPr>
              <w:numPr>
                <w:ilvl w:val="0"/>
                <w:numId w:val="12"/>
              </w:numPr>
              <w:tabs>
                <w:tab w:val="left" w:pos="1736"/>
                <w:tab w:val="left" w:pos="2585"/>
                <w:tab w:val="left" w:pos="3152"/>
                <w:tab w:val="left" w:pos="3577"/>
                <w:tab w:val="left" w:pos="4144"/>
                <w:tab w:val="left" w:leader="underscore" w:pos="810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Have you ever had </w:t>
            </w:r>
            <w:r w:rsidR="00E76CE4">
              <w:rPr>
                <w:sz w:val="16"/>
                <w:szCs w:val="16"/>
                <w:lang w:val="en-GB"/>
              </w:rPr>
              <w:t xml:space="preserve">jaundice </w:t>
            </w:r>
            <w:r>
              <w:rPr>
                <w:sz w:val="16"/>
                <w:szCs w:val="16"/>
                <w:lang w:val="en-GB"/>
              </w:rPr>
              <w:t>or a positive h</w:t>
            </w:r>
            <w:r w:rsidR="004B2A9A" w:rsidRPr="00412841">
              <w:rPr>
                <w:sz w:val="16"/>
                <w:szCs w:val="16"/>
                <w:lang w:val="en-GB"/>
              </w:rPr>
              <w:t>epatitis</w:t>
            </w:r>
            <w:r w:rsidR="00E76CE4">
              <w:rPr>
                <w:sz w:val="16"/>
                <w:szCs w:val="16"/>
                <w:lang w:val="en-GB"/>
              </w:rPr>
              <w:t xml:space="preserve"> t</w:t>
            </w:r>
            <w:r w:rsidR="004B2A9A" w:rsidRPr="00412841">
              <w:rPr>
                <w:sz w:val="16"/>
                <w:szCs w:val="16"/>
                <w:lang w:val="en-GB"/>
              </w:rPr>
              <w:t>est?</w:t>
            </w:r>
          </w:p>
          <w:p w14:paraId="1B2FB5B8" w14:textId="1F8A7B10" w:rsidR="00726F4E" w:rsidRDefault="00E76CE4" w:rsidP="00165848">
            <w:pPr>
              <w:tabs>
                <w:tab w:val="left" w:pos="1736"/>
                <w:tab w:val="left" w:pos="2585"/>
                <w:tab w:val="left" w:pos="3096"/>
                <w:tab w:val="left" w:pos="3577"/>
                <w:tab w:val="left" w:pos="4144"/>
                <w:tab w:val="left" w:leader="underscore" w:pos="8117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Please specify</w:t>
            </w:r>
            <w:r>
              <w:rPr>
                <w:sz w:val="16"/>
                <w:szCs w:val="16"/>
                <w:lang w:val="en-GB"/>
              </w:rPr>
              <w:tab/>
            </w:r>
            <w:r w:rsidR="00726F4E">
              <w:rPr>
                <w:sz w:val="16"/>
                <w:szCs w:val="16"/>
                <w:lang w:val="en-GB"/>
              </w:rPr>
              <w:t>Hepatitis</w:t>
            </w:r>
            <w:r w:rsidR="00726F4E">
              <w:rPr>
                <w:sz w:val="16"/>
                <w:szCs w:val="16"/>
                <w:lang w:val="en-GB"/>
              </w:rPr>
              <w:tab/>
            </w:r>
            <w:r w:rsidR="00830F77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="00830F77" w:rsidRPr="00412841">
              <w:rPr>
                <w:sz w:val="16"/>
                <w:szCs w:val="16"/>
                <w:lang w:val="en-GB"/>
              </w:rPr>
              <w:fldChar w:fldCharType="end"/>
            </w:r>
            <w:r w:rsidR="00830F77" w:rsidRPr="00412841">
              <w:rPr>
                <w:sz w:val="16"/>
                <w:szCs w:val="16"/>
                <w:lang w:val="en-GB"/>
              </w:rPr>
              <w:t xml:space="preserve"> A</w:t>
            </w:r>
            <w:r w:rsidR="00726F4E">
              <w:rPr>
                <w:sz w:val="16"/>
                <w:szCs w:val="16"/>
                <w:lang w:val="en-GB"/>
              </w:rPr>
              <w:tab/>
            </w:r>
            <w:r w:rsidR="00830F77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="00830F77" w:rsidRPr="00412841">
              <w:rPr>
                <w:sz w:val="16"/>
                <w:szCs w:val="16"/>
                <w:lang w:val="en-GB"/>
              </w:rPr>
              <w:fldChar w:fldCharType="end"/>
            </w:r>
            <w:r w:rsidR="00830F77" w:rsidRPr="00412841">
              <w:rPr>
                <w:sz w:val="16"/>
                <w:szCs w:val="16"/>
                <w:lang w:val="en-GB"/>
              </w:rPr>
              <w:t xml:space="preserve"> B</w:t>
            </w:r>
            <w:r w:rsidR="00726F4E">
              <w:rPr>
                <w:sz w:val="16"/>
                <w:szCs w:val="16"/>
                <w:lang w:val="en-GB"/>
              </w:rPr>
              <w:tab/>
            </w:r>
            <w:r w:rsidR="00830F77"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30F77"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="00830F77" w:rsidRPr="00412841">
              <w:rPr>
                <w:sz w:val="16"/>
                <w:szCs w:val="16"/>
                <w:lang w:val="en-GB"/>
              </w:rPr>
              <w:fldChar w:fldCharType="end"/>
            </w:r>
            <w:r w:rsidR="00726F4E">
              <w:rPr>
                <w:sz w:val="16"/>
                <w:szCs w:val="16"/>
                <w:lang w:val="en-GB"/>
              </w:rPr>
              <w:t xml:space="preserve"> C</w:t>
            </w:r>
            <w:r w:rsidR="00726F4E">
              <w:rPr>
                <w:sz w:val="16"/>
                <w:szCs w:val="16"/>
                <w:lang w:val="en-GB"/>
              </w:rPr>
              <w:tab/>
            </w:r>
            <w:r>
              <w:rPr>
                <w:sz w:val="16"/>
                <w:szCs w:val="16"/>
                <w:lang w:val="en-GB"/>
              </w:rPr>
              <w:t>Other jaundice</w:t>
            </w:r>
            <w:r w:rsidR="00830F77" w:rsidRPr="00412841">
              <w:rPr>
                <w:sz w:val="16"/>
                <w:szCs w:val="16"/>
                <w:lang w:val="en-GB"/>
              </w:rPr>
              <w:t xml:space="preserve">: </w:t>
            </w:r>
            <w:r w:rsidR="0020474D">
              <w:rPr>
                <w:sz w:val="16"/>
                <w:szCs w:val="16"/>
                <w:lang w:val="en-GB"/>
              </w:rPr>
              <w:tab/>
            </w:r>
          </w:p>
          <w:p w14:paraId="0967C3E7" w14:textId="45B48361" w:rsidR="008F4345" w:rsidRPr="00412841" w:rsidRDefault="00830F77" w:rsidP="00B02AC3">
            <w:pPr>
              <w:tabs>
                <w:tab w:val="left" w:pos="1026"/>
                <w:tab w:val="left" w:pos="2585"/>
                <w:tab w:val="left" w:leader="underscore" w:pos="5278"/>
              </w:tabs>
              <w:spacing w:beforeLines="20" w:before="48" w:afterLines="20" w:after="48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W</w:t>
            </w:r>
            <w:r w:rsidR="00E76CE4">
              <w:rPr>
                <w:sz w:val="16"/>
                <w:szCs w:val="16"/>
                <w:lang w:val="en-GB"/>
              </w:rPr>
              <w:t>he</w:t>
            </w:r>
            <w:r w:rsidRPr="00412841">
              <w:rPr>
                <w:sz w:val="16"/>
                <w:szCs w:val="16"/>
                <w:lang w:val="en-GB"/>
              </w:rPr>
              <w:t>n?</w:t>
            </w:r>
            <w:r w:rsidR="00726F4E">
              <w:rPr>
                <w:sz w:val="16"/>
                <w:szCs w:val="16"/>
                <w:lang w:val="en-GB"/>
              </w:rPr>
              <w:tab/>
            </w:r>
            <w:r w:rsidR="00AD2449" w:rsidRPr="00B02AC3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AD2449" w:rsidRPr="00B02AC3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="00AD2449" w:rsidRPr="00B02AC3">
              <w:rPr>
                <w:sz w:val="16"/>
                <w:szCs w:val="16"/>
                <w:lang w:val="en-GB"/>
              </w:rPr>
              <w:fldChar w:fldCharType="end"/>
            </w:r>
            <w:r w:rsidR="005A5B7D" w:rsidRPr="00B02AC3">
              <w:rPr>
                <w:sz w:val="16"/>
                <w:szCs w:val="16"/>
                <w:lang w:val="en-GB"/>
              </w:rPr>
              <w:t xml:space="preserve"> </w:t>
            </w:r>
            <w:r w:rsidR="002C56EC" w:rsidRPr="00B02AC3">
              <w:rPr>
                <w:sz w:val="16"/>
                <w:szCs w:val="16"/>
                <w:lang w:val="en-GB"/>
              </w:rPr>
              <w:t>At birth</w:t>
            </w:r>
            <w:r w:rsidR="002C56EC">
              <w:rPr>
                <w:sz w:val="16"/>
                <w:szCs w:val="16"/>
                <w:lang w:val="en-GB"/>
              </w:rPr>
              <w:t xml:space="preserve"> </w:t>
            </w:r>
            <w:r w:rsidR="003E51AF">
              <w:rPr>
                <w:sz w:val="16"/>
                <w:szCs w:val="16"/>
                <w:lang w:val="en-GB"/>
              </w:rPr>
              <w:tab/>
            </w:r>
            <w:proofErr w:type="gramStart"/>
            <w:r w:rsidR="00E76CE4">
              <w:rPr>
                <w:sz w:val="16"/>
                <w:szCs w:val="16"/>
                <w:lang w:val="en-GB"/>
              </w:rPr>
              <w:t>Other</w:t>
            </w:r>
            <w:proofErr w:type="gramEnd"/>
            <w:r w:rsidR="00E76CE4">
              <w:rPr>
                <w:sz w:val="16"/>
                <w:szCs w:val="16"/>
                <w:lang w:val="en-GB"/>
              </w:rPr>
              <w:t xml:space="preserve"> date</w:t>
            </w:r>
            <w:r w:rsidR="00AD2449" w:rsidRPr="00412841">
              <w:rPr>
                <w:sz w:val="16"/>
                <w:szCs w:val="16"/>
                <w:lang w:val="en-GB"/>
              </w:rPr>
              <w:t xml:space="preserve">: </w:t>
            </w:r>
            <w:r w:rsidR="008B3911">
              <w:rPr>
                <w:sz w:val="16"/>
                <w:szCs w:val="16"/>
                <w:lang w:val="en-GB"/>
              </w:rPr>
              <w:tab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30C9" w14:textId="3CBC9AFF" w:rsidR="004B2A9A" w:rsidRPr="00412841" w:rsidRDefault="00092413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36DE0" w14:textId="77777777" w:rsidR="004B2A9A" w:rsidRPr="00412841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B2915" w14:textId="77777777" w:rsidR="004B2A9A" w:rsidRPr="00412841" w:rsidRDefault="004B2A9A" w:rsidP="00244C24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DE17A4" w:rsidRPr="00412841" w14:paraId="363DB084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D922" w14:textId="38DAB26D" w:rsidR="00DE17A4" w:rsidRPr="00412841" w:rsidRDefault="000D4FE2" w:rsidP="00EF0D58">
            <w:pPr>
              <w:pStyle w:val="Listenabsatz"/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In the last 12 months h</w:t>
            </w:r>
            <w:r w:rsidR="00E76CE4">
              <w:rPr>
                <w:sz w:val="16"/>
                <w:szCs w:val="16"/>
                <w:lang w:val="en-GB"/>
              </w:rPr>
              <w:t>as your sex partner</w:t>
            </w:r>
            <w:r w:rsidR="00EF0D58">
              <w:rPr>
                <w:sz w:val="16"/>
                <w:szCs w:val="16"/>
                <w:lang w:val="en-GB"/>
              </w:rPr>
              <w:t xml:space="preserve"> or housemate had jaundice</w:t>
            </w:r>
            <w:r w:rsidR="00DE17A4" w:rsidRPr="00412841">
              <w:rPr>
                <w:sz w:val="16"/>
                <w:szCs w:val="16"/>
                <w:lang w:val="en-GB"/>
              </w:rPr>
              <w:t>?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4D653" w14:textId="77777777" w:rsidR="00DE17A4" w:rsidRPr="00412841" w:rsidRDefault="00DE17A4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F1A59" w14:textId="77777777" w:rsidR="00DE17A4" w:rsidRPr="00412841" w:rsidRDefault="00DE17A4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2AD43" w14:textId="77777777" w:rsidR="00DE17A4" w:rsidRPr="00412841" w:rsidRDefault="00DE17A4" w:rsidP="001470B6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4B2A9A" w:rsidRPr="00412841" w14:paraId="6333B566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9953C" w14:textId="671DE964" w:rsidR="004B2A9A" w:rsidRPr="00412841" w:rsidRDefault="00EC30C8" w:rsidP="0043008E">
            <w:pPr>
              <w:pStyle w:val="Listenabsatz"/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EF0D58">
              <w:rPr>
                <w:sz w:val="16"/>
                <w:szCs w:val="16"/>
                <w:lang w:val="en-GB"/>
              </w:rPr>
              <w:t xml:space="preserve">In the last 12 months have you lived for at least 6 months in countries with a high AIDS rate </w:t>
            </w:r>
            <w:r w:rsidRPr="00EF0D58">
              <w:rPr>
                <w:b/>
                <w:sz w:val="16"/>
                <w:szCs w:val="16"/>
                <w:lang w:val="en-GB"/>
              </w:rPr>
              <w:t xml:space="preserve">and </w:t>
            </w:r>
            <w:r w:rsidRPr="00EF0D58">
              <w:rPr>
                <w:sz w:val="16"/>
                <w:szCs w:val="16"/>
                <w:lang w:val="en-GB"/>
              </w:rPr>
              <w:t xml:space="preserve">during that time </w:t>
            </w:r>
            <w:proofErr w:type="gramStart"/>
            <w:r w:rsidRPr="00EF0D58">
              <w:rPr>
                <w:sz w:val="16"/>
                <w:szCs w:val="16"/>
                <w:lang w:val="en-GB"/>
              </w:rPr>
              <w:t>were</w:t>
            </w:r>
            <w:proofErr w:type="gramEnd"/>
            <w:r w:rsidRPr="00EF0D58">
              <w:rPr>
                <w:sz w:val="16"/>
                <w:szCs w:val="16"/>
                <w:lang w:val="en-GB"/>
              </w:rPr>
              <w:t xml:space="preserve"> you exposed to the risk of HIV infection? (</w:t>
            </w:r>
            <w:proofErr w:type="gramStart"/>
            <w:r w:rsidRPr="00EF0D58">
              <w:rPr>
                <w:sz w:val="16"/>
                <w:szCs w:val="16"/>
                <w:lang w:val="en-GB"/>
              </w:rPr>
              <w:t>e.g.</w:t>
            </w:r>
            <w:proofErr w:type="gramEnd"/>
            <w:r w:rsidRPr="00EF0D58">
              <w:rPr>
                <w:sz w:val="16"/>
                <w:szCs w:val="16"/>
                <w:lang w:val="en-GB"/>
              </w:rPr>
              <w:t xml:space="preserve"> sexual contacts, medical intervention, tattoo, piercing)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F2478" w14:textId="77777777" w:rsidR="004B2A9A" w:rsidRPr="00412841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6EB3C" w14:textId="77777777" w:rsidR="004B2A9A" w:rsidRPr="00412841" w:rsidRDefault="004B2A9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B15E4" w14:textId="77777777" w:rsidR="004B2A9A" w:rsidRPr="00412841" w:rsidRDefault="004B2A9A" w:rsidP="00244C24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CD1F6F" w:rsidRPr="00412841" w14:paraId="4043B302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307B5" w14:textId="5E24A517" w:rsidR="00CD1F6F" w:rsidRPr="00412841" w:rsidRDefault="000D4FE2" w:rsidP="0043008E">
            <w:pPr>
              <w:numPr>
                <w:ilvl w:val="0"/>
                <w:numId w:val="12"/>
              </w:numPr>
              <w:tabs>
                <w:tab w:val="left" w:pos="7968"/>
                <w:tab w:val="right" w:pos="8153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>Do one or more of the following risk scenarios apply to you</w:t>
            </w:r>
            <w:r w:rsidR="00CD1F6F" w:rsidRPr="00412841">
              <w:rPr>
                <w:sz w:val="16"/>
                <w:szCs w:val="16"/>
                <w:lang w:val="en-GB"/>
              </w:rPr>
              <w:t>?</w:t>
            </w:r>
          </w:p>
          <w:p w14:paraId="420B9C0C" w14:textId="0D631630" w:rsidR="00CD1F6F" w:rsidRPr="00412841" w:rsidRDefault="00CD1F6F" w:rsidP="00477C1A">
            <w:pPr>
              <w:tabs>
                <w:tab w:val="left" w:pos="3861"/>
                <w:tab w:val="left" w:leader="underscore" w:pos="8117"/>
              </w:tabs>
              <w:spacing w:before="20" w:after="20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  <w:r w:rsidR="00D1325E" w:rsidRPr="00412841">
              <w:rPr>
                <w:sz w:val="16"/>
                <w:szCs w:val="16"/>
                <w:lang w:val="en-GB"/>
              </w:rPr>
              <w:t xml:space="preserve"> </w:t>
            </w:r>
            <w:r w:rsidR="00477C1A">
              <w:rPr>
                <w:sz w:val="16"/>
                <w:szCs w:val="16"/>
                <w:lang w:val="en-GB"/>
              </w:rPr>
              <w:t>N</w:t>
            </w:r>
            <w:r w:rsidR="00477C1A" w:rsidRPr="00412841">
              <w:rPr>
                <w:sz w:val="16"/>
                <w:szCs w:val="16"/>
                <w:lang w:val="en-GB"/>
              </w:rPr>
              <w:t>e</w:t>
            </w:r>
            <w:r w:rsidR="00477C1A">
              <w:rPr>
                <w:sz w:val="16"/>
                <w:szCs w:val="16"/>
                <w:lang w:val="en-GB"/>
              </w:rPr>
              <w:t>w s</w:t>
            </w:r>
            <w:r w:rsidR="00477C1A" w:rsidRPr="00412841">
              <w:rPr>
                <w:sz w:val="16"/>
                <w:szCs w:val="16"/>
                <w:lang w:val="en-GB"/>
              </w:rPr>
              <w:t>ex</w:t>
            </w:r>
            <w:r w:rsidR="00477C1A">
              <w:rPr>
                <w:sz w:val="16"/>
                <w:szCs w:val="16"/>
                <w:lang w:val="en-GB"/>
              </w:rPr>
              <w:t xml:space="preserve"> </w:t>
            </w:r>
            <w:r w:rsidR="00477C1A" w:rsidRPr="00412841">
              <w:rPr>
                <w:sz w:val="16"/>
                <w:szCs w:val="16"/>
                <w:lang w:val="en-GB"/>
              </w:rPr>
              <w:t>partner</w:t>
            </w:r>
            <w:r w:rsidR="00477C1A">
              <w:rPr>
                <w:sz w:val="16"/>
                <w:szCs w:val="16"/>
                <w:lang w:val="en-GB"/>
              </w:rPr>
              <w:t xml:space="preserve"> in the last 4 months </w:t>
            </w:r>
            <w:r w:rsidR="00477C1A">
              <w:rPr>
                <w:sz w:val="16"/>
                <w:szCs w:val="16"/>
                <w:lang w:val="en-GB"/>
              </w:rPr>
              <w:tab/>
              <w:t>How many</w:t>
            </w:r>
            <w:r w:rsidR="00477C1A" w:rsidRPr="00412841">
              <w:rPr>
                <w:sz w:val="16"/>
                <w:szCs w:val="16"/>
                <w:lang w:val="en-GB"/>
              </w:rPr>
              <w:t>?</w:t>
            </w:r>
            <w:r w:rsidR="00477C1A">
              <w:rPr>
                <w:sz w:val="16"/>
                <w:szCs w:val="16"/>
                <w:lang w:val="en-GB"/>
              </w:rPr>
              <w:t xml:space="preserve"> </w:t>
            </w:r>
            <w:r w:rsidR="00477C1A" w:rsidRPr="00412841">
              <w:rPr>
                <w:sz w:val="16"/>
                <w:szCs w:val="16"/>
                <w:lang w:val="en-GB"/>
              </w:rPr>
              <w:tab/>
            </w:r>
          </w:p>
          <w:p w14:paraId="573F642D" w14:textId="34D754E5" w:rsidR="009E6FF3" w:rsidRDefault="00CD1F6F" w:rsidP="0043008E">
            <w:pPr>
              <w:tabs>
                <w:tab w:val="left" w:pos="7968"/>
                <w:tab w:val="right" w:leader="underscore" w:pos="8153"/>
              </w:tabs>
              <w:spacing w:before="20" w:after="20"/>
              <w:ind w:left="567" w:hanging="227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="00BC4A70">
              <w:rPr>
                <w:sz w:val="16"/>
                <w:szCs w:val="16"/>
                <w:lang w:val="en-GB"/>
              </w:rPr>
              <w:t>Remunerated sex (paid or paid-for)</w:t>
            </w:r>
            <w:r w:rsidR="009E6FF3">
              <w:rPr>
                <w:sz w:val="16"/>
                <w:szCs w:val="16"/>
                <w:lang w:val="en-GB"/>
              </w:rPr>
              <w:t xml:space="preserve"> in the last 12 months</w:t>
            </w:r>
          </w:p>
          <w:p w14:paraId="526E4469" w14:textId="48F4FA8A" w:rsidR="00CD1F6F" w:rsidRPr="00412841" w:rsidRDefault="00CD1F6F" w:rsidP="00636CD8">
            <w:pPr>
              <w:tabs>
                <w:tab w:val="left" w:pos="1734"/>
                <w:tab w:val="left" w:pos="2443"/>
                <w:tab w:val="left" w:pos="7968"/>
                <w:tab w:val="right" w:leader="underscore" w:pos="8153"/>
              </w:tabs>
              <w:spacing w:before="20" w:after="20"/>
              <w:ind w:left="567" w:hanging="227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M</w:t>
            </w:r>
            <w:r w:rsidR="00AE5C4A">
              <w:rPr>
                <w:sz w:val="16"/>
                <w:szCs w:val="16"/>
                <w:lang w:val="en-GB"/>
              </w:rPr>
              <w:t>ore than once?</w:t>
            </w:r>
            <w:r w:rsidR="00636CD8">
              <w:rPr>
                <w:sz w:val="16"/>
                <w:szCs w:val="16"/>
                <w:lang w:val="en-GB"/>
              </w:rPr>
              <w:tab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t xml:space="preserve"> </w:t>
            </w:r>
            <w:r w:rsidR="00AE5C4A">
              <w:rPr>
                <w:rFonts w:cs="Arial"/>
                <w:bCs/>
                <w:sz w:val="16"/>
                <w:szCs w:val="16"/>
                <w:lang w:val="en-GB"/>
              </w:rPr>
              <w:t>Yes</w:t>
            </w:r>
            <w:r w:rsidR="00636CD8">
              <w:rPr>
                <w:rFonts w:cs="Arial"/>
                <w:bCs/>
                <w:sz w:val="16"/>
                <w:szCs w:val="16"/>
                <w:lang w:val="en-GB"/>
              </w:rPr>
              <w:tab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</w:r>
            <w:r w:rsidR="00260D58">
              <w:rPr>
                <w:rFonts w:cs="Arial"/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rFonts w:cs="Arial"/>
                <w:bCs/>
                <w:sz w:val="16"/>
                <w:szCs w:val="16"/>
                <w:lang w:val="en-GB"/>
              </w:rPr>
              <w:t xml:space="preserve"> N</w:t>
            </w:r>
            <w:r w:rsidR="00AE5C4A">
              <w:rPr>
                <w:rFonts w:cs="Arial"/>
                <w:bCs/>
                <w:sz w:val="16"/>
                <w:szCs w:val="16"/>
                <w:lang w:val="en-GB"/>
              </w:rPr>
              <w:t>o</w:t>
            </w:r>
          </w:p>
          <w:p w14:paraId="6B4357FE" w14:textId="5AF58CC6" w:rsidR="00CD1F6F" w:rsidRPr="00412841" w:rsidRDefault="00CD1F6F" w:rsidP="0043008E">
            <w:pPr>
              <w:tabs>
                <w:tab w:val="left" w:pos="7968"/>
                <w:tab w:val="right" w:leader="underscore" w:pos="8153"/>
              </w:tabs>
              <w:spacing w:before="20" w:after="20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Inje</w:t>
            </w:r>
            <w:r w:rsidR="009E6FF3">
              <w:rPr>
                <w:sz w:val="16"/>
                <w:szCs w:val="16"/>
                <w:lang w:val="en-GB"/>
              </w:rPr>
              <w:t>ction drug use in</w:t>
            </w:r>
            <w:r w:rsidR="0086451A" w:rsidRPr="00412841">
              <w:rPr>
                <w:sz w:val="16"/>
                <w:szCs w:val="16"/>
                <w:lang w:val="en-GB"/>
              </w:rPr>
              <w:t xml:space="preserve"> </w:t>
            </w:r>
            <w:r w:rsidR="009E6FF3">
              <w:rPr>
                <w:sz w:val="16"/>
                <w:szCs w:val="16"/>
                <w:lang w:val="en-GB"/>
              </w:rPr>
              <w:t xml:space="preserve">the last </w:t>
            </w:r>
            <w:r w:rsidR="0086451A" w:rsidRPr="00412841">
              <w:rPr>
                <w:sz w:val="16"/>
                <w:szCs w:val="16"/>
                <w:lang w:val="en-GB"/>
              </w:rPr>
              <w:t xml:space="preserve">10 </w:t>
            </w:r>
            <w:r w:rsidR="0098433B">
              <w:rPr>
                <w:sz w:val="16"/>
                <w:szCs w:val="16"/>
                <w:lang w:val="en-GB"/>
              </w:rPr>
              <w:t>years</w:t>
            </w:r>
          </w:p>
          <w:p w14:paraId="1193A20A" w14:textId="1C0A46BE" w:rsidR="00CD1F6F" w:rsidRPr="00412841" w:rsidRDefault="00CD1F6F" w:rsidP="00805F7F">
            <w:pPr>
              <w:tabs>
                <w:tab w:val="left" w:pos="7968"/>
                <w:tab w:val="right" w:leader="underscore" w:pos="8153"/>
              </w:tabs>
              <w:spacing w:before="20" w:after="20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Positive</w:t>
            </w:r>
            <w:r w:rsidR="009E6FF3">
              <w:rPr>
                <w:sz w:val="16"/>
                <w:szCs w:val="16"/>
                <w:lang w:val="en-GB"/>
              </w:rPr>
              <w:t xml:space="preserve"> test for </w:t>
            </w:r>
            <w:r w:rsidRPr="00412841">
              <w:rPr>
                <w:sz w:val="16"/>
                <w:szCs w:val="16"/>
                <w:lang w:val="en-GB"/>
              </w:rPr>
              <w:t xml:space="preserve">HIV (AIDS), </w:t>
            </w:r>
            <w:r w:rsidR="00A17295">
              <w:rPr>
                <w:sz w:val="16"/>
                <w:szCs w:val="16"/>
                <w:lang w:val="en-GB"/>
              </w:rPr>
              <w:t>S</w:t>
            </w:r>
            <w:r w:rsidRPr="00412841">
              <w:rPr>
                <w:sz w:val="16"/>
                <w:szCs w:val="16"/>
                <w:lang w:val="en-GB"/>
              </w:rPr>
              <w:t xml:space="preserve">yphilis or </w:t>
            </w:r>
            <w:r w:rsidR="00A17295">
              <w:rPr>
                <w:sz w:val="16"/>
                <w:szCs w:val="16"/>
                <w:lang w:val="en-GB"/>
              </w:rPr>
              <w:t>H</w:t>
            </w:r>
            <w:r w:rsidRPr="00412841">
              <w:rPr>
                <w:sz w:val="16"/>
                <w:szCs w:val="16"/>
                <w:lang w:val="en-GB"/>
              </w:rPr>
              <w:t>epatitis C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C095C" w14:textId="77777777" w:rsidR="00CD1F6F" w:rsidRPr="00412841" w:rsidRDefault="00CD1F6F" w:rsidP="00040B8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00350" w14:textId="77777777" w:rsidR="00CD1F6F" w:rsidRPr="00412841" w:rsidRDefault="00CD1F6F" w:rsidP="00040B8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BD553" w14:textId="77777777" w:rsidR="00CD1F6F" w:rsidRPr="00412841" w:rsidRDefault="00CD1F6F" w:rsidP="00040B86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D20E8A" w:rsidRPr="00412841" w14:paraId="493CF23F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ED695" w14:textId="0BF2A571" w:rsidR="00C545B9" w:rsidRPr="00412841" w:rsidRDefault="001F4DBC" w:rsidP="0043008E">
            <w:pPr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>
              <w:rPr>
                <w:sz w:val="16"/>
                <w:szCs w:val="16"/>
                <w:lang w:val="en-GB"/>
              </w:rPr>
              <w:t xml:space="preserve">In the last 12 months have you had sex with </w:t>
            </w:r>
            <w:r w:rsidR="00803DEB">
              <w:rPr>
                <w:sz w:val="16"/>
                <w:szCs w:val="16"/>
                <w:lang w:val="en-GB"/>
              </w:rPr>
              <w:t>any person(s)</w:t>
            </w:r>
          </w:p>
          <w:p w14:paraId="070B03F3" w14:textId="06FCFAF3" w:rsidR="004F2125" w:rsidRPr="00412841" w:rsidRDefault="00641913" w:rsidP="00B95D68">
            <w:pPr>
              <w:tabs>
                <w:tab w:val="left" w:pos="7968"/>
              </w:tabs>
              <w:spacing w:before="20" w:after="20"/>
              <w:ind w:left="340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sz w:val="16"/>
                <w:szCs w:val="16"/>
                <w:lang w:val="en-GB"/>
              </w:rPr>
              <w:fldChar w:fldCharType="end"/>
            </w:r>
            <w:r w:rsidRPr="00412841">
              <w:rPr>
                <w:sz w:val="16"/>
                <w:szCs w:val="16"/>
                <w:lang w:val="en-GB"/>
              </w:rPr>
              <w:t xml:space="preserve"> </w:t>
            </w:r>
            <w:r w:rsidR="001F4DBC">
              <w:rPr>
                <w:sz w:val="16"/>
                <w:szCs w:val="16"/>
                <w:lang w:val="en-GB"/>
              </w:rPr>
              <w:t>to whom the risk scenarios in Question 17 applied?</w:t>
            </w:r>
            <w:r w:rsidR="00810497" w:rsidRPr="00412841">
              <w:rPr>
                <w:sz w:val="16"/>
                <w:szCs w:val="16"/>
                <w:lang w:val="en-GB"/>
              </w:rPr>
              <w:br/>
            </w:r>
            <w:r w:rsidRPr="00B95D68">
              <w:rPr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95D68">
              <w:rPr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sz w:val="16"/>
                <w:szCs w:val="16"/>
                <w:lang w:val="en-GB"/>
              </w:rPr>
            </w:r>
            <w:r w:rsidR="00260D58">
              <w:rPr>
                <w:sz w:val="16"/>
                <w:szCs w:val="16"/>
                <w:lang w:val="en-GB"/>
              </w:rPr>
              <w:fldChar w:fldCharType="separate"/>
            </w:r>
            <w:r w:rsidRPr="00B95D68">
              <w:rPr>
                <w:sz w:val="16"/>
                <w:szCs w:val="16"/>
                <w:lang w:val="en-GB"/>
              </w:rPr>
              <w:fldChar w:fldCharType="end"/>
            </w:r>
            <w:r w:rsidRPr="00B95D68">
              <w:rPr>
                <w:sz w:val="16"/>
                <w:szCs w:val="16"/>
                <w:lang w:val="en-GB"/>
              </w:rPr>
              <w:t xml:space="preserve"> </w:t>
            </w:r>
            <w:r w:rsidR="00803DEB" w:rsidRPr="00803DEB">
              <w:rPr>
                <w:sz w:val="16"/>
                <w:szCs w:val="16"/>
                <w:lang w:val="en-GB"/>
              </w:rPr>
              <w:t>who, within the last 12 months, has received a blood transfusion or some other exposure to HIV in a country where there is a high risk for AIDS?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33162" w14:textId="77777777" w:rsidR="00D20E8A" w:rsidRPr="00412841" w:rsidRDefault="00D20E8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A479B" w14:textId="77777777" w:rsidR="00D20E8A" w:rsidRPr="00412841" w:rsidRDefault="00D20E8A" w:rsidP="00A54C82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9D854" w14:textId="77777777" w:rsidR="00D20E8A" w:rsidRPr="00412841" w:rsidRDefault="00D20E8A" w:rsidP="00244C24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36070B" w:rsidRPr="00412841" w14:paraId="4D65C4E4" w14:textId="77777777" w:rsidTr="00FC1CE4">
        <w:trPr>
          <w:cantSplit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262BA9" w14:textId="71775A06" w:rsidR="0036070B" w:rsidRPr="00412841" w:rsidRDefault="0017180B" w:rsidP="002B5C08">
            <w:pPr>
              <w:tabs>
                <w:tab w:val="left" w:pos="7968"/>
              </w:tabs>
              <w:spacing w:beforeLines="20" w:before="48" w:afterLines="20" w:after="48"/>
              <w:rPr>
                <w:b/>
                <w:bCs/>
                <w:sz w:val="16"/>
                <w:szCs w:val="16"/>
                <w:lang w:val="en-GB"/>
              </w:rPr>
            </w:pPr>
            <w:r>
              <w:rPr>
                <w:b/>
                <w:bCs/>
                <w:sz w:val="16"/>
                <w:szCs w:val="16"/>
                <w:lang w:val="en-GB"/>
              </w:rPr>
              <w:t>Questions for women only</w:t>
            </w:r>
          </w:p>
        </w:tc>
      </w:tr>
      <w:tr w:rsidR="00D20E8A" w:rsidRPr="00412841" w14:paraId="1C387BB9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F3824" w14:textId="69DD5CA0" w:rsidR="00D20E8A" w:rsidRPr="00412841" w:rsidRDefault="009B7BD5" w:rsidP="0043008E">
            <w:pPr>
              <w:numPr>
                <w:ilvl w:val="0"/>
                <w:numId w:val="12"/>
              </w:numPr>
              <w:tabs>
                <w:tab w:val="left" w:pos="7968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412841">
              <w:rPr>
                <w:sz w:val="16"/>
                <w:szCs w:val="16"/>
                <w:lang w:val="en-GB"/>
              </w:rPr>
              <w:t>Ha</w:t>
            </w:r>
            <w:r w:rsidR="0017180B">
              <w:rPr>
                <w:sz w:val="16"/>
                <w:szCs w:val="16"/>
                <w:lang w:val="en-GB"/>
              </w:rPr>
              <w:t xml:space="preserve">ve you given birth in the last </w:t>
            </w:r>
            <w:r w:rsidRPr="00412841">
              <w:rPr>
                <w:sz w:val="16"/>
                <w:szCs w:val="16"/>
                <w:lang w:val="en-GB"/>
              </w:rPr>
              <w:t xml:space="preserve">12 </w:t>
            </w:r>
            <w:r w:rsidR="0017180B">
              <w:rPr>
                <w:sz w:val="16"/>
                <w:szCs w:val="16"/>
                <w:lang w:val="en-GB"/>
              </w:rPr>
              <w:t>months, are you currently breastfeeding or are you currently pregnant?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9AAB3" w14:textId="77777777" w:rsidR="00D20E8A" w:rsidRPr="00412841" w:rsidRDefault="00D20E8A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664E7" w14:textId="77777777" w:rsidR="00D20E8A" w:rsidRPr="00412841" w:rsidRDefault="00D20E8A" w:rsidP="001470B6">
            <w:pPr>
              <w:spacing w:beforeLines="20" w:before="48" w:afterLines="20" w:after="48"/>
              <w:jc w:val="center"/>
              <w:rPr>
                <w:sz w:val="16"/>
                <w:szCs w:val="16"/>
                <w:lang w:val="en-GB"/>
              </w:rPr>
            </w:pPr>
            <w:r w:rsidRPr="00412841">
              <w:rPr>
                <w:bCs/>
                <w:sz w:val="16"/>
                <w:szCs w:val="16"/>
                <w:lang w:val="en-GB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12841">
              <w:rPr>
                <w:bCs/>
                <w:sz w:val="16"/>
                <w:szCs w:val="16"/>
                <w:lang w:val="en-GB"/>
              </w:rPr>
              <w:instrText xml:space="preserve"> FORMCHECKBOX </w:instrText>
            </w:r>
            <w:r w:rsidR="00260D58">
              <w:rPr>
                <w:bCs/>
                <w:sz w:val="16"/>
                <w:szCs w:val="16"/>
                <w:lang w:val="en-GB"/>
              </w:rPr>
            </w:r>
            <w:r w:rsidR="00260D58">
              <w:rPr>
                <w:bCs/>
                <w:sz w:val="16"/>
                <w:szCs w:val="16"/>
                <w:lang w:val="en-GB"/>
              </w:rPr>
              <w:fldChar w:fldCharType="separate"/>
            </w:r>
            <w:r w:rsidRPr="00412841">
              <w:rPr>
                <w:bCs/>
                <w:sz w:val="16"/>
                <w:szCs w:val="16"/>
                <w:lang w:val="en-GB"/>
              </w:rPr>
              <w:fldChar w:fldCharType="end"/>
            </w: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9BD86" w14:textId="77777777" w:rsidR="00D20E8A" w:rsidRPr="00412841" w:rsidRDefault="00D20E8A" w:rsidP="001470B6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  <w:tr w:rsidR="00886355" w:rsidRPr="00260D58" w14:paraId="07DDEC76" w14:textId="77777777" w:rsidTr="00FC1CE4">
        <w:trPr>
          <w:cantSplit/>
        </w:trPr>
        <w:tc>
          <w:tcPr>
            <w:tcW w:w="4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A417E" w14:textId="175B7034" w:rsidR="00886355" w:rsidRPr="00412841" w:rsidRDefault="00886355" w:rsidP="00886355">
            <w:pPr>
              <w:numPr>
                <w:ilvl w:val="0"/>
                <w:numId w:val="12"/>
              </w:numPr>
              <w:tabs>
                <w:tab w:val="left" w:leader="underscore" w:pos="8146"/>
              </w:tabs>
              <w:spacing w:beforeLines="20" w:before="48" w:afterLines="20" w:after="48"/>
              <w:rPr>
                <w:sz w:val="16"/>
                <w:szCs w:val="16"/>
                <w:lang w:val="en-GB"/>
              </w:rPr>
            </w:pPr>
            <w:r w:rsidRPr="00DC349E">
              <w:rPr>
                <w:sz w:val="16"/>
                <w:szCs w:val="16"/>
                <w:lang w:val="en-GB"/>
              </w:rPr>
              <w:t>How many pregnancies have you had (including miscarriages)?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F4608" w14:textId="77777777" w:rsidR="00886355" w:rsidRPr="00412841" w:rsidRDefault="00886355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2E70C7" w14:textId="77777777" w:rsidR="00886355" w:rsidRPr="00412841" w:rsidRDefault="00886355" w:rsidP="001470B6">
            <w:pPr>
              <w:spacing w:beforeLines="20" w:before="48" w:afterLines="20" w:after="48"/>
              <w:jc w:val="center"/>
              <w:rPr>
                <w:bCs/>
                <w:sz w:val="16"/>
                <w:szCs w:val="16"/>
                <w:lang w:val="en-GB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97443" w14:textId="77777777" w:rsidR="00886355" w:rsidRPr="00412841" w:rsidRDefault="00886355" w:rsidP="001470B6">
            <w:pPr>
              <w:spacing w:before="20" w:afterLines="20" w:after="48"/>
              <w:rPr>
                <w:sz w:val="16"/>
                <w:szCs w:val="16"/>
                <w:lang w:val="en-GB"/>
              </w:rPr>
            </w:pPr>
          </w:p>
        </w:tc>
      </w:tr>
    </w:tbl>
    <w:p w14:paraId="3D662831" w14:textId="0292337F" w:rsidR="004045A2" w:rsidRPr="00412841" w:rsidRDefault="00E648DB" w:rsidP="002359DA">
      <w:pPr>
        <w:shd w:val="clear" w:color="auto" w:fill="000000"/>
        <w:spacing w:before="240" w:after="240"/>
        <w:ind w:left="-142"/>
        <w:jc w:val="both"/>
        <w:rPr>
          <w:rFonts w:cs="Arial"/>
          <w:b/>
          <w:bCs/>
          <w:color w:val="FFFFFF"/>
          <w:sz w:val="18"/>
          <w:szCs w:val="18"/>
          <w:lang w:val="en-GB"/>
        </w:rPr>
      </w:pPr>
      <w:r>
        <w:rPr>
          <w:rFonts w:cs="Arial"/>
          <w:b/>
          <w:bCs/>
          <w:color w:val="FFFFFF"/>
          <w:sz w:val="18"/>
          <w:szCs w:val="18"/>
          <w:lang w:val="en-GB"/>
        </w:rPr>
        <w:t>Confirmation to be completed and signed by the</w:t>
      </w:r>
      <w:r w:rsidR="004045A2" w:rsidRPr="00412841">
        <w:rPr>
          <w:rFonts w:cs="Arial"/>
          <w:b/>
          <w:bCs/>
          <w:color w:val="FFFFFF"/>
          <w:sz w:val="18"/>
          <w:szCs w:val="18"/>
          <w:lang w:val="en-GB"/>
        </w:rPr>
        <w:t xml:space="preserve"> </w:t>
      </w:r>
      <w:r>
        <w:rPr>
          <w:rFonts w:cs="Arial"/>
          <w:b/>
          <w:bCs/>
          <w:color w:val="FFFFFF"/>
          <w:sz w:val="18"/>
          <w:szCs w:val="18"/>
          <w:lang w:val="en-GB"/>
        </w:rPr>
        <w:t>donor</w:t>
      </w:r>
      <w:r w:rsidR="004045A2" w:rsidRPr="00412841">
        <w:rPr>
          <w:rFonts w:cs="Arial"/>
          <w:b/>
          <w:bCs/>
          <w:color w:val="FFFFFF"/>
          <w:sz w:val="18"/>
          <w:szCs w:val="18"/>
          <w:lang w:val="en-GB"/>
        </w:rPr>
        <w:t>:</w:t>
      </w:r>
    </w:p>
    <w:p w14:paraId="66A47B19" w14:textId="103DA197" w:rsidR="004B0A4B" w:rsidRDefault="00803DEB" w:rsidP="00DA0751">
      <w:pPr>
        <w:pStyle w:val="Stdcsc"/>
        <w:ind w:left="-142"/>
        <w:rPr>
          <w:lang w:val="en-GB"/>
        </w:rPr>
      </w:pPr>
      <w:r w:rsidRPr="00803DEB">
        <w:rPr>
          <w:lang w:val="en-GB"/>
        </w:rPr>
        <w:t>The personal data collected are covered by the professional duty of confidentiality. Swiss Transfusion SRC is subject to the Swiss Federal Act on Data Protection (FADP).</w:t>
      </w:r>
    </w:p>
    <w:p w14:paraId="4D0DD008" w14:textId="47B60473" w:rsidR="00052E68" w:rsidRDefault="00052E68" w:rsidP="00DA0751">
      <w:pPr>
        <w:pStyle w:val="Stdcsc"/>
        <w:spacing w:line="380" w:lineRule="exact"/>
        <w:ind w:left="-142"/>
        <w:rPr>
          <w:b/>
          <w:lang w:val="en-GB"/>
        </w:rPr>
      </w:pPr>
      <w:r w:rsidRPr="00412841">
        <w:rPr>
          <w:b/>
          <w:lang w:val="en-GB"/>
        </w:rPr>
        <w:t>I</w:t>
      </w:r>
      <w:r>
        <w:rPr>
          <w:b/>
          <w:lang w:val="en-GB"/>
        </w:rPr>
        <w:t xml:space="preserve"> hereby confirm that my personal details are correct and that I have been truthful in completing the questionnaire.</w:t>
      </w:r>
    </w:p>
    <w:p w14:paraId="751E5E34" w14:textId="1D5E34D7" w:rsidR="00052E68" w:rsidRDefault="00052E68" w:rsidP="00165848">
      <w:pPr>
        <w:pStyle w:val="Stdcsc"/>
        <w:tabs>
          <w:tab w:val="left" w:leader="underscore" w:pos="3166"/>
          <w:tab w:val="left" w:leader="underscore" w:pos="3304"/>
          <w:tab w:val="left" w:pos="3544"/>
          <w:tab w:val="left" w:leader="underscore" w:pos="6379"/>
          <w:tab w:val="left" w:pos="6521"/>
          <w:tab w:val="left" w:leader="underscore" w:pos="9893"/>
        </w:tabs>
        <w:spacing w:line="380" w:lineRule="exact"/>
        <w:ind w:left="-142"/>
        <w:rPr>
          <w:lang w:val="en-GB"/>
        </w:rPr>
      </w:pPr>
      <w:r>
        <w:rPr>
          <w:lang w:val="en-GB"/>
        </w:rPr>
        <w:t xml:space="preserve">First </w:t>
      </w:r>
      <w:r w:rsidRPr="00412841">
        <w:rPr>
          <w:lang w:val="en-GB"/>
        </w:rPr>
        <w:t>name:</w:t>
      </w:r>
      <w:r>
        <w:rPr>
          <w:lang w:val="en-GB"/>
        </w:rPr>
        <w:tab/>
      </w:r>
      <w:r w:rsidR="00165848">
        <w:rPr>
          <w:lang w:val="en-GB"/>
        </w:rPr>
        <w:tab/>
      </w:r>
      <w:r>
        <w:rPr>
          <w:lang w:val="en-GB"/>
        </w:rPr>
        <w:t>Surname:</w:t>
      </w:r>
      <w:r>
        <w:rPr>
          <w:lang w:val="en-GB"/>
        </w:rPr>
        <w:tab/>
      </w:r>
      <w:r>
        <w:rPr>
          <w:lang w:val="en-GB"/>
        </w:rPr>
        <w:tab/>
        <w:t>Date of birth:</w:t>
      </w:r>
      <w:r>
        <w:rPr>
          <w:lang w:val="en-GB"/>
        </w:rPr>
        <w:tab/>
      </w:r>
    </w:p>
    <w:p w14:paraId="515BB17F" w14:textId="425B0586" w:rsidR="00052E68" w:rsidRDefault="00052E68" w:rsidP="00DA0751">
      <w:pPr>
        <w:pStyle w:val="Stdcsc"/>
        <w:tabs>
          <w:tab w:val="left" w:pos="3318"/>
          <w:tab w:val="left" w:leader="underscore" w:pos="6379"/>
          <w:tab w:val="left" w:pos="6521"/>
          <w:tab w:val="left" w:leader="underscore" w:pos="9893"/>
        </w:tabs>
        <w:spacing w:after="120" w:line="380" w:lineRule="exact"/>
        <w:ind w:left="-142"/>
        <w:rPr>
          <w:lang w:val="en-GB"/>
        </w:rPr>
      </w:pPr>
      <w:r>
        <w:rPr>
          <w:lang w:val="en-GB"/>
        </w:rPr>
        <w:tab/>
        <w:t xml:space="preserve">Date: </w:t>
      </w:r>
      <w:r>
        <w:rPr>
          <w:lang w:val="en-GB"/>
        </w:rPr>
        <w:tab/>
      </w:r>
      <w:r>
        <w:rPr>
          <w:lang w:val="en-GB"/>
        </w:rPr>
        <w:tab/>
        <w:t xml:space="preserve">Signature: </w:t>
      </w:r>
      <w:r>
        <w:rPr>
          <w:lang w:val="en-GB"/>
        </w:rPr>
        <w:tab/>
      </w:r>
    </w:p>
    <w:p w14:paraId="71057B7E" w14:textId="2E2F59E8" w:rsidR="008C69E3" w:rsidRPr="00412841" w:rsidRDefault="007542F4" w:rsidP="009E6EC8">
      <w:pPr>
        <w:shd w:val="clear" w:color="auto" w:fill="000000"/>
        <w:spacing w:before="160"/>
        <w:ind w:left="-142"/>
        <w:jc w:val="both"/>
        <w:rPr>
          <w:rFonts w:cs="Arial"/>
          <w:b/>
          <w:bCs/>
          <w:color w:val="FFFFFF"/>
          <w:sz w:val="18"/>
          <w:szCs w:val="18"/>
          <w:lang w:val="en-GB"/>
        </w:rPr>
      </w:pPr>
      <w:r w:rsidRPr="00412841">
        <w:rPr>
          <w:rFonts w:cs="Arial"/>
          <w:b/>
          <w:bCs/>
          <w:color w:val="FFFFFF"/>
          <w:sz w:val="18"/>
          <w:szCs w:val="18"/>
          <w:lang w:val="en-GB"/>
        </w:rPr>
        <w:t>F</w:t>
      </w:r>
      <w:r w:rsidR="00B363E6">
        <w:rPr>
          <w:rFonts w:cs="Arial"/>
          <w:b/>
          <w:bCs/>
          <w:color w:val="FFFFFF"/>
          <w:sz w:val="18"/>
          <w:szCs w:val="18"/>
          <w:lang w:val="en-GB"/>
        </w:rPr>
        <w:t>o</w:t>
      </w:r>
      <w:r w:rsidRPr="00412841">
        <w:rPr>
          <w:rFonts w:cs="Arial"/>
          <w:b/>
          <w:bCs/>
          <w:color w:val="FFFFFF"/>
          <w:sz w:val="18"/>
          <w:szCs w:val="18"/>
          <w:lang w:val="en-GB"/>
        </w:rPr>
        <w:t xml:space="preserve">r </w:t>
      </w:r>
      <w:r w:rsidR="00B363E6">
        <w:rPr>
          <w:rFonts w:cs="Arial"/>
          <w:b/>
          <w:bCs/>
          <w:color w:val="FFFFFF"/>
          <w:sz w:val="18"/>
          <w:szCs w:val="18"/>
          <w:lang w:val="en-GB"/>
        </w:rPr>
        <w:t>internal use</w:t>
      </w:r>
      <w:r w:rsidR="008C69E3" w:rsidRPr="00412841">
        <w:rPr>
          <w:rFonts w:cs="Arial"/>
          <w:b/>
          <w:bCs/>
          <w:color w:val="FFFFFF"/>
          <w:sz w:val="18"/>
          <w:szCs w:val="18"/>
          <w:lang w:val="en-GB"/>
        </w:rPr>
        <w:t>:</w:t>
      </w:r>
    </w:p>
    <w:p w14:paraId="7A5F74F3" w14:textId="196AE828" w:rsidR="008C69E3" w:rsidRPr="00412841" w:rsidRDefault="00B363E6" w:rsidP="00445652">
      <w:pPr>
        <w:shd w:val="clear" w:color="auto" w:fill="D9D9D9" w:themeFill="background1" w:themeFillShade="D9"/>
        <w:tabs>
          <w:tab w:val="left" w:leader="underscore" w:pos="9893"/>
        </w:tabs>
        <w:spacing w:before="120" w:line="360" w:lineRule="auto"/>
        <w:ind w:left="-142"/>
        <w:rPr>
          <w:rFonts w:cs="Arial"/>
          <w:sz w:val="16"/>
          <w:szCs w:val="16"/>
          <w:lang w:val="en-GB"/>
        </w:rPr>
      </w:pPr>
      <w:r>
        <w:rPr>
          <w:rFonts w:cs="Arial"/>
          <w:sz w:val="16"/>
          <w:szCs w:val="16"/>
          <w:lang w:val="en-GB"/>
        </w:rPr>
        <w:t>Observations:</w:t>
      </w:r>
      <w:r w:rsidR="0078074F" w:rsidRPr="00412841">
        <w:rPr>
          <w:rFonts w:cs="Arial"/>
          <w:sz w:val="16"/>
          <w:szCs w:val="16"/>
          <w:lang w:val="en-GB"/>
        </w:rPr>
        <w:t xml:space="preserve"> </w:t>
      </w:r>
      <w:r w:rsidR="0078074F" w:rsidRPr="00412841">
        <w:rPr>
          <w:rFonts w:cs="Arial"/>
          <w:sz w:val="16"/>
          <w:szCs w:val="16"/>
          <w:lang w:val="en-GB"/>
        </w:rPr>
        <w:tab/>
      </w:r>
    </w:p>
    <w:p w14:paraId="3B1688F0" w14:textId="77777777" w:rsidR="0078074F" w:rsidRPr="00412841" w:rsidRDefault="0078074F" w:rsidP="00445652">
      <w:pPr>
        <w:shd w:val="clear" w:color="auto" w:fill="D9D9D9" w:themeFill="background1" w:themeFillShade="D9"/>
        <w:tabs>
          <w:tab w:val="left" w:leader="underscore" w:pos="9893"/>
        </w:tabs>
        <w:spacing w:line="360" w:lineRule="auto"/>
        <w:ind w:left="-142"/>
        <w:rPr>
          <w:rFonts w:cs="Arial"/>
          <w:sz w:val="16"/>
          <w:szCs w:val="16"/>
          <w:lang w:val="en-GB"/>
        </w:rPr>
      </w:pPr>
      <w:r w:rsidRPr="00412841">
        <w:rPr>
          <w:rFonts w:cs="Arial"/>
          <w:sz w:val="16"/>
          <w:szCs w:val="16"/>
          <w:lang w:val="en-GB"/>
        </w:rPr>
        <w:tab/>
      </w:r>
    </w:p>
    <w:p w14:paraId="36287E69" w14:textId="088EBFBC" w:rsidR="0078074F" w:rsidRDefault="0078074F" w:rsidP="00445652">
      <w:pPr>
        <w:shd w:val="clear" w:color="auto" w:fill="D9D9D9" w:themeFill="background1" w:themeFillShade="D9"/>
        <w:tabs>
          <w:tab w:val="left" w:leader="underscore" w:pos="9893"/>
        </w:tabs>
        <w:spacing w:line="360" w:lineRule="auto"/>
        <w:ind w:left="-142"/>
        <w:rPr>
          <w:rFonts w:cs="Arial"/>
          <w:sz w:val="16"/>
          <w:szCs w:val="16"/>
          <w:lang w:val="en-GB"/>
        </w:rPr>
      </w:pPr>
      <w:r w:rsidRPr="00412841">
        <w:rPr>
          <w:rFonts w:cs="Arial"/>
          <w:sz w:val="16"/>
          <w:szCs w:val="16"/>
          <w:lang w:val="en-GB"/>
        </w:rPr>
        <w:tab/>
      </w:r>
    </w:p>
    <w:p w14:paraId="675E50EF" w14:textId="3041BD9B" w:rsidR="005728DB" w:rsidRPr="00412841" w:rsidRDefault="005728DB" w:rsidP="00445652">
      <w:pPr>
        <w:shd w:val="clear" w:color="auto" w:fill="D9D9D9" w:themeFill="background1" w:themeFillShade="D9"/>
        <w:tabs>
          <w:tab w:val="left" w:leader="underscore" w:pos="9893"/>
        </w:tabs>
        <w:spacing w:line="360" w:lineRule="auto"/>
        <w:ind w:left="-142"/>
        <w:rPr>
          <w:rFonts w:cs="Arial"/>
          <w:sz w:val="16"/>
          <w:szCs w:val="16"/>
          <w:lang w:val="en-GB"/>
        </w:rPr>
      </w:pPr>
      <w:r>
        <w:rPr>
          <w:rFonts w:cs="Arial"/>
          <w:sz w:val="16"/>
          <w:szCs w:val="16"/>
          <w:lang w:val="en-GB"/>
        </w:rPr>
        <w:tab/>
      </w:r>
    </w:p>
    <w:p w14:paraId="4A8656E3" w14:textId="77777777" w:rsidR="006748F1" w:rsidRPr="00412841" w:rsidRDefault="006748F1" w:rsidP="00445652">
      <w:pPr>
        <w:shd w:val="clear" w:color="auto" w:fill="D9D9D9" w:themeFill="background1" w:themeFillShade="D9"/>
        <w:tabs>
          <w:tab w:val="left" w:leader="underscore" w:pos="9893"/>
        </w:tabs>
        <w:spacing w:line="360" w:lineRule="auto"/>
        <w:ind w:left="-142"/>
        <w:rPr>
          <w:rFonts w:cs="Arial"/>
          <w:sz w:val="16"/>
          <w:szCs w:val="16"/>
          <w:lang w:val="en-GB"/>
        </w:rPr>
      </w:pPr>
      <w:r w:rsidRPr="00412841">
        <w:rPr>
          <w:rFonts w:cs="Arial"/>
          <w:sz w:val="16"/>
          <w:szCs w:val="16"/>
          <w:lang w:val="en-GB"/>
        </w:rPr>
        <w:tab/>
      </w:r>
    </w:p>
    <w:p w14:paraId="1EC02D04" w14:textId="77777777" w:rsidR="006748F1" w:rsidRPr="00412841" w:rsidRDefault="006748F1" w:rsidP="00445652">
      <w:pPr>
        <w:shd w:val="clear" w:color="auto" w:fill="D9D9D9" w:themeFill="background1" w:themeFillShade="D9"/>
        <w:tabs>
          <w:tab w:val="left" w:leader="underscore" w:pos="9893"/>
        </w:tabs>
        <w:spacing w:line="360" w:lineRule="auto"/>
        <w:ind w:left="-142"/>
        <w:rPr>
          <w:rFonts w:cs="Arial"/>
          <w:sz w:val="16"/>
          <w:szCs w:val="16"/>
          <w:lang w:val="en-GB"/>
        </w:rPr>
      </w:pPr>
      <w:r w:rsidRPr="00412841">
        <w:rPr>
          <w:rFonts w:cs="Arial"/>
          <w:sz w:val="16"/>
          <w:szCs w:val="16"/>
          <w:lang w:val="en-GB"/>
        </w:rPr>
        <w:tab/>
      </w:r>
    </w:p>
    <w:p w14:paraId="4D8BB12B" w14:textId="388BE16C" w:rsidR="008C69E3" w:rsidRPr="00477C1A" w:rsidRDefault="00A144BC" w:rsidP="00445652">
      <w:pPr>
        <w:shd w:val="clear" w:color="auto" w:fill="D9D9D9" w:themeFill="background1" w:themeFillShade="D9"/>
        <w:tabs>
          <w:tab w:val="left" w:pos="5670"/>
          <w:tab w:val="left" w:leader="underscore" w:pos="7938"/>
          <w:tab w:val="left" w:pos="8222"/>
          <w:tab w:val="left" w:leader="underscore" w:pos="9893"/>
        </w:tabs>
        <w:spacing w:line="360" w:lineRule="auto"/>
        <w:ind w:left="-142"/>
        <w:rPr>
          <w:bCs/>
          <w:sz w:val="16"/>
          <w:szCs w:val="16"/>
          <w:lang w:val="en-GB"/>
        </w:rPr>
      </w:pPr>
      <w:r w:rsidRPr="00412841">
        <w:rPr>
          <w:bCs/>
          <w:sz w:val="16"/>
          <w:szCs w:val="16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12841">
        <w:rPr>
          <w:bCs/>
          <w:sz w:val="16"/>
          <w:szCs w:val="16"/>
          <w:lang w:val="en-GB"/>
        </w:rPr>
        <w:instrText xml:space="preserve"> FORMCHECKBOX </w:instrText>
      </w:r>
      <w:r w:rsidR="00260D58">
        <w:rPr>
          <w:bCs/>
          <w:sz w:val="16"/>
          <w:szCs w:val="16"/>
          <w:lang w:val="en-GB"/>
        </w:rPr>
      </w:r>
      <w:r w:rsidR="00260D58">
        <w:rPr>
          <w:bCs/>
          <w:sz w:val="16"/>
          <w:szCs w:val="16"/>
          <w:lang w:val="en-GB"/>
        </w:rPr>
        <w:fldChar w:fldCharType="separate"/>
      </w:r>
      <w:r w:rsidRPr="00412841">
        <w:rPr>
          <w:bCs/>
          <w:sz w:val="16"/>
          <w:szCs w:val="16"/>
          <w:lang w:val="en-GB"/>
        </w:rPr>
        <w:fldChar w:fldCharType="end"/>
      </w:r>
      <w:r w:rsidR="00E34587" w:rsidRPr="00412841">
        <w:rPr>
          <w:bCs/>
          <w:sz w:val="16"/>
          <w:szCs w:val="16"/>
          <w:lang w:val="en-GB"/>
        </w:rPr>
        <w:t xml:space="preserve"> </w:t>
      </w:r>
      <w:r w:rsidR="00DC0679">
        <w:rPr>
          <w:bCs/>
          <w:sz w:val="16"/>
          <w:szCs w:val="16"/>
          <w:lang w:val="en-GB"/>
        </w:rPr>
        <w:t>Questionnaire and signature checked complete</w:t>
      </w:r>
      <w:r w:rsidR="00E34587" w:rsidRPr="00412841">
        <w:rPr>
          <w:bCs/>
          <w:sz w:val="16"/>
          <w:szCs w:val="16"/>
          <w:lang w:val="en-GB"/>
        </w:rPr>
        <w:tab/>
      </w:r>
      <w:r w:rsidR="0078074F" w:rsidRPr="00412841">
        <w:rPr>
          <w:bCs/>
          <w:sz w:val="16"/>
          <w:szCs w:val="16"/>
          <w:lang w:val="en-GB"/>
        </w:rPr>
        <w:t>Dat</w:t>
      </w:r>
      <w:r w:rsidR="00DC0679">
        <w:rPr>
          <w:bCs/>
          <w:sz w:val="16"/>
          <w:szCs w:val="16"/>
          <w:lang w:val="en-GB"/>
        </w:rPr>
        <w:t>e</w:t>
      </w:r>
      <w:r w:rsidR="0078074F" w:rsidRPr="00412841">
        <w:rPr>
          <w:bCs/>
          <w:sz w:val="16"/>
          <w:szCs w:val="16"/>
          <w:lang w:val="en-GB"/>
        </w:rPr>
        <w:t xml:space="preserve">: </w:t>
      </w:r>
      <w:r w:rsidR="0078074F" w:rsidRPr="00412841">
        <w:rPr>
          <w:bCs/>
          <w:sz w:val="16"/>
          <w:szCs w:val="16"/>
          <w:lang w:val="en-GB"/>
        </w:rPr>
        <w:tab/>
      </w:r>
      <w:r w:rsidR="0078074F" w:rsidRPr="00412841">
        <w:rPr>
          <w:bCs/>
          <w:sz w:val="16"/>
          <w:szCs w:val="16"/>
          <w:lang w:val="en-GB"/>
        </w:rPr>
        <w:tab/>
      </w:r>
      <w:r w:rsidR="00BC48E3">
        <w:rPr>
          <w:bCs/>
          <w:sz w:val="16"/>
          <w:szCs w:val="16"/>
          <w:lang w:val="en-GB"/>
        </w:rPr>
        <w:t>Visa</w:t>
      </w:r>
      <w:r w:rsidR="008C69E3" w:rsidRPr="00477C1A">
        <w:rPr>
          <w:bCs/>
          <w:sz w:val="16"/>
          <w:szCs w:val="16"/>
          <w:lang w:val="en-GB"/>
        </w:rPr>
        <w:t xml:space="preserve">: </w:t>
      </w:r>
      <w:r w:rsidR="0078074F" w:rsidRPr="00477C1A">
        <w:rPr>
          <w:bCs/>
          <w:sz w:val="16"/>
          <w:szCs w:val="16"/>
          <w:lang w:val="en-GB"/>
        </w:rPr>
        <w:tab/>
      </w:r>
    </w:p>
    <w:p w14:paraId="031899BD" w14:textId="6132BB64" w:rsidR="0078074F" w:rsidRPr="00477C1A" w:rsidRDefault="00A144BC" w:rsidP="00445652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line="360" w:lineRule="auto"/>
        <w:ind w:left="-142"/>
        <w:rPr>
          <w:bCs/>
          <w:sz w:val="16"/>
          <w:szCs w:val="16"/>
          <w:lang w:val="en-GB"/>
        </w:rPr>
      </w:pPr>
      <w:r w:rsidRPr="00477C1A">
        <w:rPr>
          <w:bCs/>
          <w:sz w:val="16"/>
          <w:szCs w:val="16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77C1A">
        <w:rPr>
          <w:bCs/>
          <w:sz w:val="16"/>
          <w:szCs w:val="16"/>
          <w:lang w:val="en-GB"/>
        </w:rPr>
        <w:instrText xml:space="preserve"> FORMCHECKBOX </w:instrText>
      </w:r>
      <w:r w:rsidR="00260D58">
        <w:rPr>
          <w:bCs/>
          <w:sz w:val="16"/>
          <w:szCs w:val="16"/>
          <w:lang w:val="en-GB"/>
        </w:rPr>
      </w:r>
      <w:r w:rsidR="00260D58">
        <w:rPr>
          <w:bCs/>
          <w:sz w:val="16"/>
          <w:szCs w:val="16"/>
          <w:lang w:val="en-GB"/>
        </w:rPr>
        <w:fldChar w:fldCharType="separate"/>
      </w:r>
      <w:r w:rsidRPr="00477C1A">
        <w:rPr>
          <w:bCs/>
          <w:sz w:val="16"/>
          <w:szCs w:val="16"/>
          <w:lang w:val="en-GB"/>
        </w:rPr>
        <w:fldChar w:fldCharType="end"/>
      </w:r>
      <w:r w:rsidRPr="00477C1A">
        <w:rPr>
          <w:bCs/>
          <w:sz w:val="16"/>
          <w:szCs w:val="16"/>
          <w:lang w:val="en-GB"/>
        </w:rPr>
        <w:t xml:space="preserve"> </w:t>
      </w:r>
      <w:r w:rsidR="00DC0679" w:rsidRPr="00477C1A">
        <w:rPr>
          <w:bCs/>
          <w:sz w:val="16"/>
          <w:szCs w:val="16"/>
          <w:lang w:val="en-GB"/>
        </w:rPr>
        <w:t>Donor suitability</w:t>
      </w:r>
      <w:r w:rsidR="0078074F" w:rsidRPr="00477C1A">
        <w:rPr>
          <w:bCs/>
          <w:sz w:val="16"/>
          <w:szCs w:val="16"/>
          <w:lang w:val="en-GB"/>
        </w:rPr>
        <w:tab/>
      </w:r>
      <w:r w:rsidR="00DC0679" w:rsidRPr="00477C1A">
        <w:rPr>
          <w:bCs/>
          <w:sz w:val="16"/>
          <w:szCs w:val="16"/>
          <w:lang w:val="en-GB"/>
        </w:rPr>
        <w:t>Yes</w:t>
      </w:r>
      <w:r w:rsidR="0078074F" w:rsidRPr="00477C1A">
        <w:rPr>
          <w:bCs/>
          <w:sz w:val="16"/>
          <w:szCs w:val="16"/>
          <w:lang w:val="en-GB"/>
        </w:rPr>
        <w:tab/>
      </w:r>
      <w:r w:rsidR="0078074F" w:rsidRPr="00477C1A">
        <w:rPr>
          <w:bCs/>
          <w:sz w:val="16"/>
          <w:szCs w:val="16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8074F" w:rsidRPr="00477C1A">
        <w:rPr>
          <w:bCs/>
          <w:sz w:val="16"/>
          <w:szCs w:val="16"/>
          <w:lang w:val="en-GB"/>
        </w:rPr>
        <w:instrText xml:space="preserve"> FORMCHECKBOX </w:instrText>
      </w:r>
      <w:r w:rsidR="00260D58">
        <w:rPr>
          <w:bCs/>
          <w:sz w:val="16"/>
          <w:szCs w:val="16"/>
          <w:lang w:val="en-GB"/>
        </w:rPr>
      </w:r>
      <w:r w:rsidR="00260D58">
        <w:rPr>
          <w:bCs/>
          <w:sz w:val="16"/>
          <w:szCs w:val="16"/>
          <w:lang w:val="en-GB"/>
        </w:rPr>
        <w:fldChar w:fldCharType="separate"/>
      </w:r>
      <w:r w:rsidR="0078074F" w:rsidRPr="00477C1A">
        <w:rPr>
          <w:bCs/>
          <w:sz w:val="16"/>
          <w:szCs w:val="16"/>
          <w:lang w:val="en-GB"/>
        </w:rPr>
        <w:fldChar w:fldCharType="end"/>
      </w:r>
    </w:p>
    <w:p w14:paraId="4D6A67AA" w14:textId="7B5B9C80" w:rsidR="009E6EC8" w:rsidRPr="00DA0751" w:rsidRDefault="0078074F" w:rsidP="00DA0751">
      <w:pPr>
        <w:shd w:val="clear" w:color="auto" w:fill="D9D9D9" w:themeFill="background1" w:themeFillShade="D9"/>
        <w:tabs>
          <w:tab w:val="left" w:pos="1843"/>
          <w:tab w:val="left" w:pos="2268"/>
          <w:tab w:val="left" w:pos="2552"/>
          <w:tab w:val="left" w:leader="underscore" w:pos="5387"/>
          <w:tab w:val="left" w:pos="5670"/>
          <w:tab w:val="left" w:leader="underscore" w:pos="7938"/>
          <w:tab w:val="left" w:pos="8222"/>
          <w:tab w:val="left" w:leader="underscore" w:pos="9893"/>
        </w:tabs>
        <w:spacing w:line="360" w:lineRule="auto"/>
        <w:ind w:left="-142"/>
        <w:rPr>
          <w:rFonts w:cs="Arial"/>
          <w:sz w:val="16"/>
          <w:szCs w:val="16"/>
          <w:lang w:val="en-GB"/>
        </w:rPr>
      </w:pPr>
      <w:r w:rsidRPr="00477C1A">
        <w:rPr>
          <w:bCs/>
          <w:sz w:val="16"/>
          <w:szCs w:val="16"/>
          <w:lang w:val="en-GB"/>
        </w:rPr>
        <w:tab/>
        <w:t>N</w:t>
      </w:r>
      <w:r w:rsidR="00DC0679" w:rsidRPr="00477C1A">
        <w:rPr>
          <w:bCs/>
          <w:sz w:val="16"/>
          <w:szCs w:val="16"/>
          <w:lang w:val="en-GB"/>
        </w:rPr>
        <w:t>o</w:t>
      </w:r>
      <w:r w:rsidRPr="00477C1A">
        <w:rPr>
          <w:bCs/>
          <w:sz w:val="16"/>
          <w:szCs w:val="16"/>
          <w:lang w:val="en-GB"/>
        </w:rPr>
        <w:tab/>
      </w:r>
      <w:r w:rsidRPr="00477C1A">
        <w:rPr>
          <w:bCs/>
          <w:sz w:val="16"/>
          <w:szCs w:val="16"/>
          <w:lang w:val="en-GB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77C1A">
        <w:rPr>
          <w:bCs/>
          <w:sz w:val="16"/>
          <w:szCs w:val="16"/>
          <w:lang w:val="en-GB"/>
        </w:rPr>
        <w:instrText xml:space="preserve"> FORMCHECKBOX </w:instrText>
      </w:r>
      <w:r w:rsidR="00260D58">
        <w:rPr>
          <w:bCs/>
          <w:sz w:val="16"/>
          <w:szCs w:val="16"/>
          <w:lang w:val="en-GB"/>
        </w:rPr>
      </w:r>
      <w:r w:rsidR="00260D58">
        <w:rPr>
          <w:bCs/>
          <w:sz w:val="16"/>
          <w:szCs w:val="16"/>
          <w:lang w:val="en-GB"/>
        </w:rPr>
        <w:fldChar w:fldCharType="separate"/>
      </w:r>
      <w:r w:rsidRPr="00477C1A">
        <w:rPr>
          <w:bCs/>
          <w:sz w:val="16"/>
          <w:szCs w:val="16"/>
          <w:lang w:val="en-GB"/>
        </w:rPr>
        <w:fldChar w:fldCharType="end"/>
      </w:r>
      <w:r w:rsidRPr="00477C1A">
        <w:rPr>
          <w:bCs/>
          <w:sz w:val="16"/>
          <w:szCs w:val="16"/>
          <w:lang w:val="en-GB"/>
        </w:rPr>
        <w:tab/>
      </w:r>
      <w:r w:rsidR="00DC0679" w:rsidRPr="00477C1A">
        <w:rPr>
          <w:bCs/>
          <w:sz w:val="16"/>
          <w:szCs w:val="16"/>
          <w:lang w:val="en-GB"/>
        </w:rPr>
        <w:t>Reason</w:t>
      </w:r>
      <w:r w:rsidRPr="00477C1A">
        <w:rPr>
          <w:bCs/>
          <w:sz w:val="16"/>
          <w:szCs w:val="16"/>
          <w:lang w:val="en-GB"/>
        </w:rPr>
        <w:t xml:space="preserve">: </w:t>
      </w:r>
      <w:r w:rsidRPr="00477C1A">
        <w:rPr>
          <w:bCs/>
          <w:sz w:val="16"/>
          <w:szCs w:val="16"/>
          <w:lang w:val="en-GB"/>
        </w:rPr>
        <w:tab/>
      </w:r>
      <w:r w:rsidRPr="00477C1A">
        <w:rPr>
          <w:bCs/>
          <w:sz w:val="16"/>
          <w:szCs w:val="16"/>
          <w:lang w:val="en-GB"/>
        </w:rPr>
        <w:tab/>
      </w:r>
      <w:r w:rsidR="00E34587" w:rsidRPr="00477C1A">
        <w:rPr>
          <w:rFonts w:cs="Arial"/>
          <w:sz w:val="16"/>
          <w:szCs w:val="16"/>
          <w:lang w:val="en-GB"/>
        </w:rPr>
        <w:t>Dat</w:t>
      </w:r>
      <w:r w:rsidR="00DC0679" w:rsidRPr="00477C1A">
        <w:rPr>
          <w:rFonts w:cs="Arial"/>
          <w:sz w:val="16"/>
          <w:szCs w:val="16"/>
          <w:lang w:val="en-GB"/>
        </w:rPr>
        <w:t>e</w:t>
      </w:r>
      <w:r w:rsidR="00E34587" w:rsidRPr="00477C1A">
        <w:rPr>
          <w:rFonts w:cs="Arial"/>
          <w:sz w:val="16"/>
          <w:szCs w:val="16"/>
          <w:lang w:val="en-GB"/>
        </w:rPr>
        <w:t xml:space="preserve">: </w:t>
      </w:r>
      <w:r w:rsidR="00E34587" w:rsidRPr="00477C1A">
        <w:rPr>
          <w:rFonts w:cs="Arial"/>
          <w:sz w:val="16"/>
          <w:szCs w:val="16"/>
          <w:lang w:val="en-GB"/>
        </w:rPr>
        <w:tab/>
      </w:r>
      <w:r w:rsidR="00E34587" w:rsidRPr="00477C1A">
        <w:rPr>
          <w:rFonts w:cs="Arial"/>
          <w:sz w:val="16"/>
          <w:szCs w:val="16"/>
          <w:lang w:val="en-GB"/>
        </w:rPr>
        <w:tab/>
      </w:r>
      <w:r w:rsidR="00BC48E3">
        <w:rPr>
          <w:rFonts w:cs="Arial"/>
          <w:sz w:val="16"/>
          <w:szCs w:val="16"/>
          <w:lang w:val="en-GB"/>
        </w:rPr>
        <w:t>Visa</w:t>
      </w:r>
      <w:r w:rsidR="00E34587" w:rsidRPr="00412841">
        <w:rPr>
          <w:rFonts w:cs="Arial"/>
          <w:sz w:val="16"/>
          <w:szCs w:val="16"/>
          <w:lang w:val="en-GB"/>
        </w:rPr>
        <w:t xml:space="preserve">: </w:t>
      </w:r>
      <w:r w:rsidR="00E34587" w:rsidRPr="00412841">
        <w:rPr>
          <w:rFonts w:cs="Arial"/>
          <w:sz w:val="16"/>
          <w:szCs w:val="16"/>
          <w:lang w:val="en-GB"/>
        </w:rPr>
        <w:tab/>
      </w:r>
    </w:p>
    <w:sectPr w:rsidR="009E6EC8" w:rsidRPr="00DA0751" w:rsidSect="00445652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 w:code="9"/>
      <w:pgMar w:top="851" w:right="709" w:bottom="851" w:left="1304" w:header="737" w:footer="284" w:gutter="0"/>
      <w:cols w:space="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58D58" w14:textId="77777777" w:rsidR="00CF6C9F" w:rsidRDefault="00CF6C9F">
      <w:r>
        <w:separator/>
      </w:r>
    </w:p>
  </w:endnote>
  <w:endnote w:type="continuationSeparator" w:id="0">
    <w:p w14:paraId="513A708A" w14:textId="77777777" w:rsidR="00CF6C9F" w:rsidRDefault="00CF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W w:w="10039" w:type="dxa"/>
      <w:tblInd w:w="-147" w:type="dxa"/>
      <w:tblCellMar>
        <w:top w:w="28" w:type="dxa"/>
        <w:left w:w="28" w:type="dxa"/>
        <w:right w:w="28" w:type="dxa"/>
      </w:tblCellMar>
      <w:tblLook w:val="04A0" w:firstRow="1" w:lastRow="0" w:firstColumn="1" w:lastColumn="0" w:noHBand="0" w:noVBand="1"/>
    </w:tblPr>
    <w:tblGrid>
      <w:gridCol w:w="1418"/>
      <w:gridCol w:w="5103"/>
      <w:gridCol w:w="1418"/>
      <w:gridCol w:w="2100"/>
    </w:tblGrid>
    <w:tr w:rsidR="00811201" w:rsidRPr="008D67F2" w14:paraId="16F711BE" w14:textId="77777777" w:rsidTr="008A602D">
      <w:tc>
        <w:tcPr>
          <w:tcW w:w="1418" w:type="dxa"/>
        </w:tcPr>
        <w:p w14:paraId="56FCC978" w14:textId="5DA0B0AC" w:rsidR="00811201" w:rsidRPr="009C5D8D" w:rsidRDefault="00EC22E0" w:rsidP="009B2096">
          <w:pPr>
            <w:tabs>
              <w:tab w:val="left" w:pos="5130"/>
            </w:tabs>
            <w:jc w:val="both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>Nr</w:t>
          </w:r>
          <w:r w:rsidR="009C5D8D">
            <w:rPr>
              <w:b/>
              <w:sz w:val="16"/>
              <w:szCs w:val="16"/>
            </w:rPr>
            <w:t xml:space="preserve">: </w:t>
          </w:r>
          <w:r w:rsidR="009C5D8D">
            <w:rPr>
              <w:sz w:val="16"/>
              <w:szCs w:val="16"/>
            </w:rPr>
            <w:t>2300</w:t>
          </w:r>
        </w:p>
      </w:tc>
      <w:tc>
        <w:tcPr>
          <w:tcW w:w="5103" w:type="dxa"/>
        </w:tcPr>
        <w:p w14:paraId="3AC9E9F2" w14:textId="0766425F" w:rsidR="00811201" w:rsidRPr="00277ABA" w:rsidRDefault="00811201" w:rsidP="00EC22E0">
          <w:pPr>
            <w:rPr>
              <w:sz w:val="16"/>
              <w:szCs w:val="16"/>
              <w:lang w:val="en-US"/>
            </w:rPr>
          </w:pPr>
          <w:r w:rsidRPr="00277ABA">
            <w:rPr>
              <w:b/>
              <w:sz w:val="16"/>
              <w:szCs w:val="16"/>
              <w:lang w:val="en-US"/>
            </w:rPr>
            <w:t>Name:</w:t>
          </w:r>
          <w:r w:rsidR="00EC22E0">
            <w:rPr>
              <w:sz w:val="16"/>
              <w:szCs w:val="16"/>
              <w:lang w:val="en-US"/>
            </w:rPr>
            <w:t xml:space="preserve"> FOR_Medical_Questionnaire_CT/VT_Medical_CheckUp_E</w:t>
          </w:r>
        </w:p>
      </w:tc>
      <w:tc>
        <w:tcPr>
          <w:tcW w:w="1418" w:type="dxa"/>
        </w:tcPr>
        <w:p w14:paraId="6F20AB39" w14:textId="571F1E38" w:rsidR="00811201" w:rsidRPr="00EC22E0" w:rsidRDefault="00811201" w:rsidP="004266C8">
          <w:pPr>
            <w:rPr>
              <w:sz w:val="16"/>
              <w:szCs w:val="16"/>
            </w:rPr>
          </w:pPr>
          <w:r w:rsidRPr="001C3E0F">
            <w:rPr>
              <w:b/>
              <w:sz w:val="16"/>
              <w:szCs w:val="16"/>
            </w:rPr>
            <w:t>Version</w:t>
          </w:r>
          <w:r w:rsidR="00EC22E0">
            <w:rPr>
              <w:b/>
              <w:sz w:val="16"/>
              <w:szCs w:val="16"/>
            </w:rPr>
            <w:t>:</w:t>
          </w:r>
          <w:r w:rsidR="00EC22E0" w:rsidRPr="00EA51E7">
            <w:rPr>
              <w:bCs/>
              <w:sz w:val="16"/>
              <w:szCs w:val="16"/>
            </w:rPr>
            <w:t xml:space="preserve"> </w:t>
          </w:r>
          <w:r w:rsidR="00E3018A">
            <w:rPr>
              <w:bCs/>
              <w:sz w:val="16"/>
              <w:szCs w:val="16"/>
            </w:rPr>
            <w:t>7</w:t>
          </w:r>
        </w:p>
      </w:tc>
      <w:tc>
        <w:tcPr>
          <w:tcW w:w="2100" w:type="dxa"/>
          <w:vAlign w:val="center"/>
        </w:tcPr>
        <w:p w14:paraId="5355A065" w14:textId="484B0495" w:rsidR="00811201" w:rsidRPr="00EC22E0" w:rsidRDefault="00EC22E0" w:rsidP="00EA51E7">
          <w:pPr>
            <w:jc w:val="right"/>
            <w:rPr>
              <w:sz w:val="16"/>
              <w:szCs w:val="16"/>
            </w:rPr>
          </w:pPr>
          <w:r>
            <w:rPr>
              <w:b/>
              <w:sz w:val="16"/>
              <w:szCs w:val="16"/>
            </w:rPr>
            <w:t xml:space="preserve">Gültig ab: </w:t>
          </w:r>
          <w:r w:rsidR="00E3018A">
            <w:rPr>
              <w:bCs/>
              <w:sz w:val="16"/>
              <w:szCs w:val="16"/>
            </w:rPr>
            <w:t>14.08.2026</w:t>
          </w:r>
        </w:p>
      </w:tc>
    </w:tr>
    <w:tr w:rsidR="00EA51E7" w:rsidRPr="008D67F2" w14:paraId="27142C98" w14:textId="77777777" w:rsidTr="008A602D">
      <w:trPr>
        <w:trHeight w:val="91"/>
      </w:trPr>
      <w:tc>
        <w:tcPr>
          <w:tcW w:w="10039" w:type="dxa"/>
          <w:gridSpan w:val="4"/>
        </w:tcPr>
        <w:p w14:paraId="6075ED0E" w14:textId="0F8432C4" w:rsidR="00EA51E7" w:rsidRPr="001C3E0F" w:rsidRDefault="00EA51E7" w:rsidP="00EA51E7">
          <w:pPr>
            <w:jc w:val="right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Seite</w:t>
          </w:r>
          <w:r w:rsidRPr="001C3E0F">
            <w:rPr>
              <w:b/>
              <w:sz w:val="16"/>
              <w:szCs w:val="16"/>
            </w:rPr>
            <w:t>: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PAGE 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A7271F">
            <w:rPr>
              <w:noProof/>
              <w:sz w:val="16"/>
            </w:rPr>
            <w:t>1</w:t>
          </w:r>
          <w:r w:rsidRPr="001C3E0F">
            <w:rPr>
              <w:sz w:val="16"/>
              <w:szCs w:val="16"/>
            </w:rPr>
            <w:fldChar w:fldCharType="end"/>
          </w:r>
          <w:r w:rsidRPr="001C3E0F">
            <w:rPr>
              <w:sz w:val="16"/>
              <w:szCs w:val="16"/>
            </w:rPr>
            <w:t xml:space="preserve"> </w:t>
          </w:r>
          <w:r>
            <w:rPr>
              <w:sz w:val="16"/>
              <w:szCs w:val="16"/>
            </w:rPr>
            <w:t>von</w:t>
          </w:r>
          <w:r w:rsidRPr="001C3E0F">
            <w:rPr>
              <w:sz w:val="16"/>
              <w:szCs w:val="16"/>
            </w:rPr>
            <w:t xml:space="preserve"> </w:t>
          </w:r>
          <w:r w:rsidRPr="001C3E0F">
            <w:rPr>
              <w:sz w:val="16"/>
              <w:szCs w:val="16"/>
            </w:rPr>
            <w:fldChar w:fldCharType="begin"/>
          </w:r>
          <w:r w:rsidRPr="001C3E0F">
            <w:rPr>
              <w:sz w:val="16"/>
              <w:szCs w:val="16"/>
            </w:rPr>
            <w:instrText xml:space="preserve"> NUMPAGES   \* MERGEFORMAT </w:instrText>
          </w:r>
          <w:r w:rsidRPr="001C3E0F">
            <w:rPr>
              <w:sz w:val="16"/>
              <w:szCs w:val="16"/>
            </w:rPr>
            <w:fldChar w:fldCharType="separate"/>
          </w:r>
          <w:r w:rsidRPr="00A7271F">
            <w:rPr>
              <w:noProof/>
              <w:sz w:val="16"/>
            </w:rPr>
            <w:t>2</w:t>
          </w:r>
          <w:r w:rsidRPr="001C3E0F">
            <w:rPr>
              <w:sz w:val="16"/>
              <w:szCs w:val="16"/>
            </w:rPr>
            <w:fldChar w:fldCharType="end"/>
          </w:r>
        </w:p>
      </w:tc>
    </w:tr>
  </w:tbl>
  <w:p w14:paraId="4BFF9C62" w14:textId="77777777" w:rsidR="00811201" w:rsidRPr="0085453D" w:rsidRDefault="00811201" w:rsidP="008A602D">
    <w:pPr>
      <w:pStyle w:val="Fuzeile"/>
      <w:ind w:left="-142" w:hanging="12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Ind w:w="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93"/>
    </w:tblGrid>
    <w:tr w:rsidR="00811201" w:rsidRPr="005D0D40" w14:paraId="12753654" w14:textId="77777777" w:rsidTr="00445652">
      <w:trPr>
        <w:cantSplit/>
      </w:trPr>
      <w:tc>
        <w:tcPr>
          <w:tcW w:w="9993" w:type="dxa"/>
          <w:tcBorders>
            <w:top w:val="single" w:sz="6" w:space="0" w:color="000000"/>
          </w:tcBorders>
        </w:tcPr>
        <w:p w14:paraId="0B6DE84B" w14:textId="77777777" w:rsidR="00811201" w:rsidRPr="005D0D40" w:rsidRDefault="00811201">
          <w:pPr>
            <w:pStyle w:val="Fuzeile"/>
            <w:tabs>
              <w:tab w:val="clear" w:pos="4536"/>
              <w:tab w:val="clear" w:pos="9072"/>
              <w:tab w:val="right" w:pos="9853"/>
            </w:tabs>
            <w:rPr>
              <w:sz w:val="16"/>
            </w:rPr>
          </w:pPr>
          <w:r w:rsidRPr="005D0D40">
            <w:rPr>
              <w:sz w:val="16"/>
            </w:rPr>
            <w:t>Medizinischer Fragebogen und E</w:t>
          </w:r>
          <w:r>
            <w:rPr>
              <w:sz w:val="16"/>
            </w:rPr>
            <w:t>inverständniserklärung</w:t>
          </w:r>
          <w:r w:rsidRPr="005D0D40">
            <w:rPr>
              <w:sz w:val="16"/>
            </w:rPr>
            <w:t>-D</w:t>
          </w:r>
          <w:r>
            <w:rPr>
              <w:sz w:val="16"/>
            </w:rPr>
            <w:t>E</w:t>
          </w:r>
          <w:r w:rsidRPr="005D0D40">
            <w:rPr>
              <w:sz w:val="16"/>
            </w:rPr>
            <w:tab/>
          </w:r>
          <w:r w:rsidRPr="005D0D40">
            <w:rPr>
              <w:snapToGrid w:val="0"/>
              <w:sz w:val="16"/>
            </w:rPr>
            <w:t xml:space="preserve">Seite </w:t>
          </w:r>
          <w:r w:rsidRPr="005D0D40">
            <w:rPr>
              <w:rStyle w:val="Seitenzahl"/>
              <w:sz w:val="16"/>
            </w:rPr>
            <w:fldChar w:fldCharType="begin"/>
          </w:r>
          <w:r w:rsidRPr="005D0D40">
            <w:rPr>
              <w:rStyle w:val="Seitenzahl"/>
              <w:sz w:val="16"/>
            </w:rPr>
            <w:instrText xml:space="preserve"> PAGE </w:instrText>
          </w:r>
          <w:r w:rsidRPr="005D0D40">
            <w:rPr>
              <w:rStyle w:val="Seitenzahl"/>
              <w:sz w:val="16"/>
            </w:rPr>
            <w:fldChar w:fldCharType="separate"/>
          </w:r>
          <w:r>
            <w:rPr>
              <w:rStyle w:val="Seitenzahl"/>
              <w:noProof/>
              <w:sz w:val="16"/>
            </w:rPr>
            <w:t>3</w:t>
          </w:r>
          <w:r w:rsidRPr="005D0D40">
            <w:rPr>
              <w:rStyle w:val="Seitenzahl"/>
              <w:sz w:val="16"/>
            </w:rPr>
            <w:fldChar w:fldCharType="end"/>
          </w:r>
          <w:r w:rsidRPr="005D0D40">
            <w:rPr>
              <w:rStyle w:val="Seitenzahl"/>
              <w:sz w:val="16"/>
            </w:rPr>
            <w:t xml:space="preserve"> von </w:t>
          </w:r>
          <w:r w:rsidRPr="005D0D40">
            <w:rPr>
              <w:rStyle w:val="Seitenzahl"/>
              <w:sz w:val="16"/>
            </w:rPr>
            <w:fldChar w:fldCharType="begin"/>
          </w:r>
          <w:r w:rsidRPr="005D0D40">
            <w:rPr>
              <w:rStyle w:val="Seitenzahl"/>
              <w:sz w:val="16"/>
            </w:rPr>
            <w:instrText xml:space="preserve"> NUMPAGES </w:instrText>
          </w:r>
          <w:r w:rsidRPr="005D0D40">
            <w:rPr>
              <w:rStyle w:val="Seitenzahl"/>
              <w:sz w:val="16"/>
            </w:rPr>
            <w:fldChar w:fldCharType="separate"/>
          </w:r>
          <w:r>
            <w:rPr>
              <w:rStyle w:val="Seitenzahl"/>
              <w:noProof/>
              <w:sz w:val="16"/>
            </w:rPr>
            <w:t>2</w:t>
          </w:r>
          <w:r w:rsidRPr="005D0D40">
            <w:rPr>
              <w:rStyle w:val="Seitenzahl"/>
              <w:sz w:val="16"/>
            </w:rPr>
            <w:fldChar w:fldCharType="end"/>
          </w:r>
        </w:p>
      </w:tc>
    </w:tr>
    <w:tr w:rsidR="00811201" w:rsidRPr="005D0D40" w14:paraId="04F86EA1" w14:textId="77777777" w:rsidTr="00445652">
      <w:trPr>
        <w:cantSplit/>
      </w:trPr>
      <w:tc>
        <w:tcPr>
          <w:tcW w:w="9993" w:type="dxa"/>
        </w:tcPr>
        <w:p w14:paraId="35B1E705" w14:textId="77777777" w:rsidR="00811201" w:rsidRPr="005D0D40" w:rsidRDefault="00811201">
          <w:pPr>
            <w:pStyle w:val="Fuzeile"/>
            <w:tabs>
              <w:tab w:val="clear" w:pos="4536"/>
              <w:tab w:val="left" w:pos="851"/>
            </w:tabs>
            <w:rPr>
              <w:sz w:val="16"/>
            </w:rPr>
          </w:pPr>
          <w:r w:rsidRPr="005D0D40">
            <w:rPr>
              <w:sz w:val="16"/>
            </w:rPr>
            <w:t>Version</w:t>
          </w:r>
          <w:r w:rsidRPr="005D0D40">
            <w:rPr>
              <w:sz w:val="16"/>
            </w:rPr>
            <w:tab/>
            <w:t>0</w:t>
          </w:r>
          <w:r>
            <w:rPr>
              <w:sz w:val="16"/>
            </w:rPr>
            <w:t>9</w:t>
          </w:r>
        </w:p>
      </w:tc>
    </w:tr>
  </w:tbl>
  <w:p w14:paraId="49B8D8BA" w14:textId="77777777" w:rsidR="00811201" w:rsidRPr="005D0D40" w:rsidRDefault="00811201">
    <w:pPr>
      <w:pStyle w:val="Fuzeile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A8410" w14:textId="77777777" w:rsidR="00CF6C9F" w:rsidRDefault="00CF6C9F">
      <w:r>
        <w:separator/>
      </w:r>
    </w:p>
  </w:footnote>
  <w:footnote w:type="continuationSeparator" w:id="0">
    <w:p w14:paraId="2446A4C6" w14:textId="77777777" w:rsidR="00CF6C9F" w:rsidRDefault="00CF6C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16CD09" w14:textId="61CFFD0D" w:rsidR="00811201" w:rsidRDefault="00EA51E7" w:rsidP="0085453D">
    <w:pPr>
      <w:pStyle w:val="Kopfzeile"/>
      <w:rPr>
        <w:lang w:val="de-DE"/>
      </w:rPr>
    </w:pPr>
    <w:r>
      <w:rPr>
        <w:noProof/>
      </w:rPr>
      <w:drawing>
        <wp:inline distT="0" distB="0" distL="0" distR="0" wp14:anchorId="5448DE45" wp14:editId="4FA455CF">
          <wp:extent cx="6000750" cy="1091894"/>
          <wp:effectExtent l="0" t="0" r="0" b="0"/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3246" cy="10941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93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7"/>
      <w:gridCol w:w="8506"/>
    </w:tblGrid>
    <w:tr w:rsidR="00811201" w14:paraId="73F105BB" w14:textId="77777777" w:rsidTr="0043021C">
      <w:trPr>
        <w:cantSplit/>
        <w:trHeight w:hRule="exact" w:val="833"/>
      </w:trPr>
      <w:tc>
        <w:tcPr>
          <w:tcW w:w="1487" w:type="dxa"/>
          <w:tcBorders>
            <w:bottom w:val="nil"/>
          </w:tcBorders>
          <w:vAlign w:val="center"/>
        </w:tcPr>
        <w:p w14:paraId="513237A2" w14:textId="77777777" w:rsidR="00811201" w:rsidRDefault="00811201" w:rsidP="0043021C">
          <w:pPr>
            <w:pStyle w:val="Kopfzeile"/>
            <w:jc w:val="center"/>
          </w:pPr>
          <w:r>
            <w:rPr>
              <w:noProof/>
              <w:lang w:eastAsia="de-CH"/>
            </w:rPr>
            <w:drawing>
              <wp:inline distT="0" distB="0" distL="0" distR="0" wp14:anchorId="0553CF3F" wp14:editId="7B424FCB">
                <wp:extent cx="485775" cy="514350"/>
                <wp:effectExtent l="0" t="0" r="9525" b="0"/>
                <wp:docPr id="7" name="Bild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5775" cy="5143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bottom w:val="nil"/>
            <w:right w:val="single" w:sz="4" w:space="0" w:color="auto"/>
          </w:tcBorders>
        </w:tcPr>
        <w:p w14:paraId="0E8D3312" w14:textId="77777777" w:rsidR="00811201" w:rsidRDefault="00811201">
          <w:pPr>
            <w:pStyle w:val="Kopfzeile"/>
            <w:spacing w:before="360"/>
            <w:jc w:val="center"/>
            <w:rPr>
              <w:sz w:val="28"/>
            </w:rPr>
          </w:pPr>
          <w:r>
            <w:rPr>
              <w:sz w:val="28"/>
            </w:rPr>
            <w:t>Vorschriften Blutspende SRK Schweiz</w:t>
          </w:r>
        </w:p>
        <w:p w14:paraId="59ECFE9F" w14:textId="77777777" w:rsidR="00811201" w:rsidRDefault="00811201">
          <w:pPr>
            <w:pStyle w:val="Kopfzeile"/>
            <w:rPr>
              <w:sz w:val="24"/>
            </w:rPr>
          </w:pPr>
        </w:p>
      </w:tc>
    </w:tr>
    <w:tr w:rsidR="00811201" w14:paraId="76441EAD" w14:textId="77777777">
      <w:trPr>
        <w:cantSplit/>
        <w:trHeight w:val="78"/>
      </w:trPr>
      <w:tc>
        <w:tcPr>
          <w:tcW w:w="1487" w:type="dxa"/>
          <w:tcBorders>
            <w:top w:val="nil"/>
          </w:tcBorders>
        </w:tcPr>
        <w:p w14:paraId="0075CD53" w14:textId="77777777" w:rsidR="00811201" w:rsidRDefault="00811201" w:rsidP="0043021C">
          <w:pPr>
            <w:pStyle w:val="Kopfzeile"/>
            <w:spacing w:before="60" w:after="60"/>
            <w:jc w:val="center"/>
            <w:rPr>
              <w:i/>
              <w:iCs/>
            </w:rPr>
          </w:pPr>
          <w:r>
            <w:rPr>
              <w:i/>
              <w:iCs/>
            </w:rPr>
            <w:t xml:space="preserve"> </w:t>
          </w:r>
        </w:p>
      </w:tc>
      <w:tc>
        <w:tcPr>
          <w:tcW w:w="8506" w:type="dxa"/>
          <w:tcBorders>
            <w:top w:val="nil"/>
            <w:right w:val="single" w:sz="4" w:space="0" w:color="auto"/>
          </w:tcBorders>
        </w:tcPr>
        <w:p w14:paraId="42529C54" w14:textId="77777777" w:rsidR="00811201" w:rsidRDefault="00811201">
          <w:pPr>
            <w:pStyle w:val="Kopfzeile"/>
            <w:spacing w:before="60" w:after="60"/>
            <w:jc w:val="center"/>
            <w:rPr>
              <w:sz w:val="14"/>
            </w:rPr>
          </w:pPr>
        </w:p>
      </w:tc>
    </w:tr>
  </w:tbl>
  <w:p w14:paraId="2E59C830" w14:textId="77777777" w:rsidR="00811201" w:rsidRDefault="00811201">
    <w:pPr>
      <w:pStyle w:val="Kopfzeile"/>
      <w:rPr>
        <w:sz w:val="8"/>
        <w:lang w:val="de-D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3F4CA1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B889A7E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A46ED2"/>
    <w:multiLevelType w:val="hybridMultilevel"/>
    <w:tmpl w:val="838E5658"/>
    <w:lvl w:ilvl="0" w:tplc="3E96899A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16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A067DAB"/>
    <w:multiLevelType w:val="multilevel"/>
    <w:tmpl w:val="725002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C79CD"/>
    <w:multiLevelType w:val="hybridMultilevel"/>
    <w:tmpl w:val="2996C2C8"/>
    <w:lvl w:ilvl="0" w:tplc="B714F492">
      <w:start w:val="1"/>
      <w:numFmt w:val="bullet"/>
      <w:lvlText w:val=""/>
      <w:lvlJc w:val="left"/>
      <w:pPr>
        <w:ind w:left="720" w:hanging="360"/>
      </w:pPr>
      <w:rPr>
        <w:rFonts w:ascii="Wingdings 2" w:hAnsi="Wingdings 2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E03EE6"/>
    <w:multiLevelType w:val="hybridMultilevel"/>
    <w:tmpl w:val="820A5E74"/>
    <w:lvl w:ilvl="0" w:tplc="E46EF8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F74B1E"/>
    <w:multiLevelType w:val="hybridMultilevel"/>
    <w:tmpl w:val="52EEF7D6"/>
    <w:lvl w:ilvl="0" w:tplc="81260D0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6064C9"/>
    <w:multiLevelType w:val="hybridMultilevel"/>
    <w:tmpl w:val="9BE8A908"/>
    <w:lvl w:ilvl="0" w:tplc="0807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E496A31"/>
    <w:multiLevelType w:val="hybridMultilevel"/>
    <w:tmpl w:val="4BB6140A"/>
    <w:lvl w:ilvl="0" w:tplc="04070019">
      <w:start w:val="1"/>
      <w:numFmt w:val="lowerLetter"/>
      <w:lvlText w:val="%1."/>
      <w:lvlJc w:val="left"/>
      <w:pPr>
        <w:ind w:left="502" w:hanging="360"/>
      </w:pPr>
    </w:lvl>
    <w:lvl w:ilvl="1" w:tplc="08070019" w:tentative="1">
      <w:start w:val="1"/>
      <w:numFmt w:val="lowerLetter"/>
      <w:lvlText w:val="%2."/>
      <w:lvlJc w:val="left"/>
      <w:pPr>
        <w:ind w:left="1222" w:hanging="360"/>
      </w:pPr>
    </w:lvl>
    <w:lvl w:ilvl="2" w:tplc="0807001B" w:tentative="1">
      <w:start w:val="1"/>
      <w:numFmt w:val="lowerRoman"/>
      <w:lvlText w:val="%3."/>
      <w:lvlJc w:val="right"/>
      <w:pPr>
        <w:ind w:left="1942" w:hanging="180"/>
      </w:pPr>
    </w:lvl>
    <w:lvl w:ilvl="3" w:tplc="0807000F" w:tentative="1">
      <w:start w:val="1"/>
      <w:numFmt w:val="decimal"/>
      <w:lvlText w:val="%4."/>
      <w:lvlJc w:val="left"/>
      <w:pPr>
        <w:ind w:left="2662" w:hanging="360"/>
      </w:pPr>
    </w:lvl>
    <w:lvl w:ilvl="4" w:tplc="08070019" w:tentative="1">
      <w:start w:val="1"/>
      <w:numFmt w:val="lowerLetter"/>
      <w:lvlText w:val="%5."/>
      <w:lvlJc w:val="left"/>
      <w:pPr>
        <w:ind w:left="3382" w:hanging="360"/>
      </w:pPr>
    </w:lvl>
    <w:lvl w:ilvl="5" w:tplc="0807001B" w:tentative="1">
      <w:start w:val="1"/>
      <w:numFmt w:val="lowerRoman"/>
      <w:lvlText w:val="%6."/>
      <w:lvlJc w:val="right"/>
      <w:pPr>
        <w:ind w:left="4102" w:hanging="180"/>
      </w:pPr>
    </w:lvl>
    <w:lvl w:ilvl="6" w:tplc="0807000F" w:tentative="1">
      <w:start w:val="1"/>
      <w:numFmt w:val="decimal"/>
      <w:lvlText w:val="%7."/>
      <w:lvlJc w:val="left"/>
      <w:pPr>
        <w:ind w:left="4822" w:hanging="360"/>
      </w:pPr>
    </w:lvl>
    <w:lvl w:ilvl="7" w:tplc="08070019" w:tentative="1">
      <w:start w:val="1"/>
      <w:numFmt w:val="lowerLetter"/>
      <w:lvlText w:val="%8."/>
      <w:lvlJc w:val="left"/>
      <w:pPr>
        <w:ind w:left="5542" w:hanging="360"/>
      </w:pPr>
    </w:lvl>
    <w:lvl w:ilvl="8" w:tplc="0807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31472B6D"/>
    <w:multiLevelType w:val="hybridMultilevel"/>
    <w:tmpl w:val="8C561FA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553CBD"/>
    <w:multiLevelType w:val="hybridMultilevel"/>
    <w:tmpl w:val="BFF6B72E"/>
    <w:lvl w:ilvl="0" w:tplc="20F483C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770B09"/>
    <w:multiLevelType w:val="hybridMultilevel"/>
    <w:tmpl w:val="2268754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8A67AC"/>
    <w:multiLevelType w:val="hybridMultilevel"/>
    <w:tmpl w:val="DA0C8A18"/>
    <w:lvl w:ilvl="0" w:tplc="EB34DEC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3C0CA7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4" w15:restartNumberingAfterBreak="0">
    <w:nsid w:val="38683A19"/>
    <w:multiLevelType w:val="multilevel"/>
    <w:tmpl w:val="AC5CE374"/>
    <w:lvl w:ilvl="0">
      <w:numFmt w:val="bullet"/>
      <w:pStyle w:val="Aufzhlung"/>
      <w:lvlText w:val=""/>
      <w:lvlJc w:val="left"/>
      <w:pPr>
        <w:tabs>
          <w:tab w:val="num" w:pos="1134"/>
        </w:tabs>
        <w:ind w:left="1134" w:hanging="397"/>
      </w:pPr>
      <w:rPr>
        <w:rFonts w:ascii="Symbol" w:hAnsi="Symbol" w:hint="default"/>
        <w:color w:val="auto"/>
        <w:u w:val="none"/>
      </w:rPr>
    </w:lvl>
    <w:lvl w:ilvl="1">
      <w:start w:val="1"/>
      <w:numFmt w:val="bullet"/>
      <w:lvlText w:val=""/>
      <w:lvlJc w:val="left"/>
      <w:pPr>
        <w:tabs>
          <w:tab w:val="num" w:pos="1531"/>
        </w:tabs>
        <w:ind w:left="1531" w:hanging="397"/>
      </w:pPr>
      <w:rPr>
        <w:rFonts w:ascii="Symbol" w:hAnsi="Symbol" w:hint="default"/>
        <w:b w:val="0"/>
        <w:i w:val="0"/>
        <w:color w:val="auto"/>
        <w:sz w:val="16"/>
      </w:rPr>
    </w:lvl>
    <w:lvl w:ilvl="2">
      <w:start w:val="1"/>
      <w:numFmt w:val="bullet"/>
      <w:lvlText w:val=""/>
      <w:lvlJc w:val="left"/>
      <w:pPr>
        <w:tabs>
          <w:tab w:val="num" w:pos="1928"/>
        </w:tabs>
        <w:ind w:left="1928" w:hanging="454"/>
      </w:pPr>
      <w:rPr>
        <w:rFonts w:ascii="Symbol" w:hAnsi="Symbol" w:hint="default"/>
        <w:color w:val="auto"/>
      </w:rPr>
    </w:lvl>
    <w:lvl w:ilvl="3">
      <w:start w:val="1"/>
      <w:numFmt w:val="none"/>
      <w:lvlText w:val=""/>
      <w:lvlJc w:val="left"/>
      <w:pPr>
        <w:tabs>
          <w:tab w:val="num" w:pos="2325"/>
        </w:tabs>
        <w:ind w:left="2325" w:hanging="397"/>
      </w:pPr>
      <w:rPr>
        <w:rFonts w:ascii="Symbol" w:hAnsi="Symbol" w:hint="default"/>
        <w:b w:val="0"/>
        <w:i w:val="0"/>
        <w:sz w:val="20"/>
      </w:rPr>
    </w:lvl>
    <w:lvl w:ilvl="4">
      <w:start w:val="1"/>
      <w:numFmt w:val="none"/>
      <w:lvlText w:val="o"/>
      <w:lvlJc w:val="left"/>
      <w:pPr>
        <w:tabs>
          <w:tab w:val="num" w:pos="2665"/>
        </w:tabs>
        <w:ind w:left="2665" w:hanging="454"/>
      </w:pPr>
      <w:rPr>
        <w:rFonts w:ascii="Courier New" w:hAnsi="Courier New" w:hint="default"/>
      </w:rPr>
    </w:lvl>
    <w:lvl w:ilvl="5">
      <w:start w:val="1"/>
      <w:numFmt w:val="none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</w:abstractNum>
  <w:abstractNum w:abstractNumId="15" w15:restartNumberingAfterBreak="0">
    <w:nsid w:val="3BD93AC8"/>
    <w:multiLevelType w:val="hybridMultilevel"/>
    <w:tmpl w:val="0D061D1E"/>
    <w:lvl w:ilvl="0" w:tplc="8FF64B9C">
      <w:start w:val="1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19726A"/>
    <w:multiLevelType w:val="hybridMultilevel"/>
    <w:tmpl w:val="94F87EF0"/>
    <w:lvl w:ilvl="0" w:tplc="2E561078">
      <w:start w:val="1"/>
      <w:numFmt w:val="bullet"/>
      <w:pStyle w:val="Aufz1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A32BE3"/>
    <w:multiLevelType w:val="hybridMultilevel"/>
    <w:tmpl w:val="9F761CB6"/>
    <w:lvl w:ilvl="0" w:tplc="B0D4362C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sz w:val="16"/>
      </w:rPr>
    </w:lvl>
    <w:lvl w:ilvl="1" w:tplc="0407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7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DE5090E"/>
    <w:multiLevelType w:val="hybridMultilevel"/>
    <w:tmpl w:val="72500238"/>
    <w:lvl w:ilvl="0" w:tplc="982428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426EC510">
      <w:start w:val="3"/>
      <w:numFmt w:val="bullet"/>
      <w:lvlText w:val="-"/>
      <w:lvlJc w:val="left"/>
      <w:pPr>
        <w:tabs>
          <w:tab w:val="num" w:pos="984"/>
        </w:tabs>
        <w:ind w:left="907" w:hanging="283"/>
      </w:pPr>
      <w:rPr>
        <w:rFonts w:ascii="Times New Roman" w:eastAsia="Times New Roman" w:hAnsi="Times New Roman" w:cs="Times New Roman" w:hint="default"/>
      </w:r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E001B2"/>
    <w:multiLevelType w:val="hybridMultilevel"/>
    <w:tmpl w:val="5308C8C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5DD3901"/>
    <w:multiLevelType w:val="multilevel"/>
    <w:tmpl w:val="4B266656"/>
    <w:lvl w:ilvl="0">
      <w:start w:val="1"/>
      <w:numFmt w:val="decimal"/>
      <w:lvlText w:val="%1."/>
      <w:legacy w:legacy="1" w:legacySpace="120" w:legacyIndent="340"/>
      <w:lvlJc w:val="left"/>
      <w:pPr>
        <w:ind w:left="340" w:hanging="34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0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88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4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0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78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4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0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680" w:hanging="180"/>
      </w:pPr>
    </w:lvl>
  </w:abstractNum>
  <w:abstractNum w:abstractNumId="21" w15:restartNumberingAfterBreak="0">
    <w:nsid w:val="57075CEF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5B144B7E"/>
    <w:multiLevelType w:val="multilevel"/>
    <w:tmpl w:val="9BE8A9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3ED34DC"/>
    <w:multiLevelType w:val="hybridMultilevel"/>
    <w:tmpl w:val="47A043BE"/>
    <w:lvl w:ilvl="0" w:tplc="2EE20D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F235726"/>
    <w:multiLevelType w:val="hybridMultilevel"/>
    <w:tmpl w:val="6F7C802A"/>
    <w:lvl w:ilvl="0" w:tplc="54ACA42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6529A2"/>
    <w:multiLevelType w:val="hybridMultilevel"/>
    <w:tmpl w:val="13ACFA3E"/>
    <w:lvl w:ilvl="0" w:tplc="F066081E">
      <w:start w:val="1"/>
      <w:numFmt w:val="bullet"/>
      <w:lvlText w:val=""/>
      <w:lvlJc w:val="left"/>
      <w:pPr>
        <w:ind w:left="720" w:hanging="360"/>
      </w:pPr>
      <w:rPr>
        <w:rFonts w:ascii="Webdings" w:hAnsi="Web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5"/>
  </w:num>
  <w:num w:numId="3">
    <w:abstractNumId w:val="14"/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27"/>
        <w:lvlJc w:val="left"/>
        <w:pPr>
          <w:ind w:left="227" w:hanging="227"/>
        </w:pPr>
        <w:rPr>
          <w:rFonts w:ascii="Symbol" w:hAnsi="Symbol" w:hint="default"/>
          <w:sz w:val="20"/>
        </w:r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6">
    <w:abstractNumId w:val="13"/>
  </w:num>
  <w:num w:numId="7">
    <w:abstractNumId w:val="21"/>
  </w:num>
  <w:num w:numId="8">
    <w:abstractNumId w:val="11"/>
  </w:num>
  <w:num w:numId="9">
    <w:abstractNumId w:val="24"/>
  </w:num>
  <w:num w:numId="10">
    <w:abstractNumId w:val="12"/>
  </w:num>
  <w:num w:numId="11">
    <w:abstractNumId w:val="6"/>
  </w:num>
  <w:num w:numId="12">
    <w:abstractNumId w:val="17"/>
  </w:num>
  <w:num w:numId="13">
    <w:abstractNumId w:val="23"/>
  </w:num>
  <w:num w:numId="14">
    <w:abstractNumId w:val="20"/>
  </w:num>
  <w:num w:numId="15">
    <w:abstractNumId w:val="2"/>
  </w:num>
  <w:num w:numId="16">
    <w:abstractNumId w:val="1"/>
  </w:num>
  <w:num w:numId="17">
    <w:abstractNumId w:val="18"/>
  </w:num>
  <w:num w:numId="18">
    <w:abstractNumId w:val="7"/>
  </w:num>
  <w:num w:numId="19">
    <w:abstractNumId w:val="22"/>
  </w:num>
  <w:num w:numId="20">
    <w:abstractNumId w:val="3"/>
  </w:num>
  <w:num w:numId="21">
    <w:abstractNumId w:val="10"/>
  </w:num>
  <w:num w:numId="22">
    <w:abstractNumId w:val="9"/>
  </w:num>
  <w:num w:numId="23">
    <w:abstractNumId w:val="8"/>
  </w:num>
  <w:num w:numId="24">
    <w:abstractNumId w:val="5"/>
  </w:num>
  <w:num w:numId="25">
    <w:abstractNumId w:val="25"/>
  </w:num>
  <w:num w:numId="26">
    <w:abstractNumId w:val="4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embedSystemFonts/>
  <w:activeWritingStyle w:appName="MSWord" w:lang="de-CH" w:vendorID="64" w:dllVersion="6" w:nlCheck="1" w:checkStyle="0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CH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170"/>
  <w:doNotHyphenateCaps/>
  <w:drawingGridHorizontalSpacing w:val="205"/>
  <w:displayHorizontalDrawingGridEvery w:val="0"/>
  <w:displayVerticalDrawingGridEvery w:val="0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262"/>
    <w:rsid w:val="00000111"/>
    <w:rsid w:val="0000066D"/>
    <w:rsid w:val="000074E5"/>
    <w:rsid w:val="00007ED8"/>
    <w:rsid w:val="0001181A"/>
    <w:rsid w:val="000124A3"/>
    <w:rsid w:val="00021CA1"/>
    <w:rsid w:val="00022565"/>
    <w:rsid w:val="00024375"/>
    <w:rsid w:val="000262F3"/>
    <w:rsid w:val="00032310"/>
    <w:rsid w:val="000326DE"/>
    <w:rsid w:val="000339D1"/>
    <w:rsid w:val="0003722A"/>
    <w:rsid w:val="000377AA"/>
    <w:rsid w:val="00040B86"/>
    <w:rsid w:val="00043A65"/>
    <w:rsid w:val="00044D51"/>
    <w:rsid w:val="000453A8"/>
    <w:rsid w:val="00047B54"/>
    <w:rsid w:val="00052E68"/>
    <w:rsid w:val="00056339"/>
    <w:rsid w:val="000603CF"/>
    <w:rsid w:val="00060895"/>
    <w:rsid w:val="00062CBA"/>
    <w:rsid w:val="00062E3D"/>
    <w:rsid w:val="00067BC0"/>
    <w:rsid w:val="00071988"/>
    <w:rsid w:val="00076A51"/>
    <w:rsid w:val="00081EE7"/>
    <w:rsid w:val="00091105"/>
    <w:rsid w:val="0009191C"/>
    <w:rsid w:val="00092030"/>
    <w:rsid w:val="00092413"/>
    <w:rsid w:val="0009515D"/>
    <w:rsid w:val="000A1085"/>
    <w:rsid w:val="000A2157"/>
    <w:rsid w:val="000A4875"/>
    <w:rsid w:val="000A4CC1"/>
    <w:rsid w:val="000A613C"/>
    <w:rsid w:val="000B1466"/>
    <w:rsid w:val="000B281D"/>
    <w:rsid w:val="000B4004"/>
    <w:rsid w:val="000B4AB6"/>
    <w:rsid w:val="000B6414"/>
    <w:rsid w:val="000C45BF"/>
    <w:rsid w:val="000C52D2"/>
    <w:rsid w:val="000C6F9B"/>
    <w:rsid w:val="000C7A1C"/>
    <w:rsid w:val="000D0DC8"/>
    <w:rsid w:val="000D420E"/>
    <w:rsid w:val="000D4FE2"/>
    <w:rsid w:val="000E7FE9"/>
    <w:rsid w:val="000F3AF7"/>
    <w:rsid w:val="000F60CA"/>
    <w:rsid w:val="0010283B"/>
    <w:rsid w:val="00106810"/>
    <w:rsid w:val="00106EDD"/>
    <w:rsid w:val="00110A07"/>
    <w:rsid w:val="00110D0C"/>
    <w:rsid w:val="0011362A"/>
    <w:rsid w:val="001174F4"/>
    <w:rsid w:val="00121BA5"/>
    <w:rsid w:val="00122C70"/>
    <w:rsid w:val="00123D43"/>
    <w:rsid w:val="0012590A"/>
    <w:rsid w:val="0013232D"/>
    <w:rsid w:val="001402CA"/>
    <w:rsid w:val="0014558A"/>
    <w:rsid w:val="00146C52"/>
    <w:rsid w:val="001470B6"/>
    <w:rsid w:val="001472E3"/>
    <w:rsid w:val="00152634"/>
    <w:rsid w:val="00152E8B"/>
    <w:rsid w:val="00155DA1"/>
    <w:rsid w:val="00156CCC"/>
    <w:rsid w:val="00160304"/>
    <w:rsid w:val="00160E4D"/>
    <w:rsid w:val="00163B3A"/>
    <w:rsid w:val="00163DFD"/>
    <w:rsid w:val="00164428"/>
    <w:rsid w:val="00165848"/>
    <w:rsid w:val="001675B1"/>
    <w:rsid w:val="0017180B"/>
    <w:rsid w:val="00173F80"/>
    <w:rsid w:val="00175783"/>
    <w:rsid w:val="00177683"/>
    <w:rsid w:val="00183C11"/>
    <w:rsid w:val="00185667"/>
    <w:rsid w:val="00185F95"/>
    <w:rsid w:val="00186BB8"/>
    <w:rsid w:val="00190A37"/>
    <w:rsid w:val="001910AB"/>
    <w:rsid w:val="00191824"/>
    <w:rsid w:val="001956EA"/>
    <w:rsid w:val="001A0F53"/>
    <w:rsid w:val="001A6B16"/>
    <w:rsid w:val="001A6CC7"/>
    <w:rsid w:val="001A7479"/>
    <w:rsid w:val="001A78E7"/>
    <w:rsid w:val="001B136D"/>
    <w:rsid w:val="001B32A3"/>
    <w:rsid w:val="001C055B"/>
    <w:rsid w:val="001C510E"/>
    <w:rsid w:val="001C5BEF"/>
    <w:rsid w:val="001C5DB2"/>
    <w:rsid w:val="001C5FF6"/>
    <w:rsid w:val="001D3640"/>
    <w:rsid w:val="001D72A2"/>
    <w:rsid w:val="001E6136"/>
    <w:rsid w:val="001F4DBC"/>
    <w:rsid w:val="001F60F1"/>
    <w:rsid w:val="001F6963"/>
    <w:rsid w:val="002027EE"/>
    <w:rsid w:val="00203C31"/>
    <w:rsid w:val="0020474D"/>
    <w:rsid w:val="00212D4B"/>
    <w:rsid w:val="00220319"/>
    <w:rsid w:val="00222B00"/>
    <w:rsid w:val="002240EE"/>
    <w:rsid w:val="00224334"/>
    <w:rsid w:val="00232F06"/>
    <w:rsid w:val="002359DA"/>
    <w:rsid w:val="0024088B"/>
    <w:rsid w:val="00241506"/>
    <w:rsid w:val="00244C24"/>
    <w:rsid w:val="00246920"/>
    <w:rsid w:val="00247C83"/>
    <w:rsid w:val="00247EC5"/>
    <w:rsid w:val="00253FBD"/>
    <w:rsid w:val="0025543C"/>
    <w:rsid w:val="00260D58"/>
    <w:rsid w:val="0026109D"/>
    <w:rsid w:val="002641DD"/>
    <w:rsid w:val="002646E4"/>
    <w:rsid w:val="002651D8"/>
    <w:rsid w:val="00265E24"/>
    <w:rsid w:val="00267683"/>
    <w:rsid w:val="00267AB0"/>
    <w:rsid w:val="002707EC"/>
    <w:rsid w:val="00270818"/>
    <w:rsid w:val="00273A79"/>
    <w:rsid w:val="00277ABA"/>
    <w:rsid w:val="0028323A"/>
    <w:rsid w:val="00286EF4"/>
    <w:rsid w:val="00292BEC"/>
    <w:rsid w:val="002A5C7F"/>
    <w:rsid w:val="002A79E8"/>
    <w:rsid w:val="002B09E2"/>
    <w:rsid w:val="002B2556"/>
    <w:rsid w:val="002B3B50"/>
    <w:rsid w:val="002B44D0"/>
    <w:rsid w:val="002B5C08"/>
    <w:rsid w:val="002B5CD1"/>
    <w:rsid w:val="002C02F4"/>
    <w:rsid w:val="002C0A85"/>
    <w:rsid w:val="002C1CBA"/>
    <w:rsid w:val="002C56EC"/>
    <w:rsid w:val="002C7201"/>
    <w:rsid w:val="002D1404"/>
    <w:rsid w:val="002D1A80"/>
    <w:rsid w:val="002E1640"/>
    <w:rsid w:val="002F1AF3"/>
    <w:rsid w:val="002F1F24"/>
    <w:rsid w:val="002F3E3F"/>
    <w:rsid w:val="002F43FE"/>
    <w:rsid w:val="002F5995"/>
    <w:rsid w:val="00310C8F"/>
    <w:rsid w:val="00312E83"/>
    <w:rsid w:val="00313CB5"/>
    <w:rsid w:val="003148C4"/>
    <w:rsid w:val="00321AD8"/>
    <w:rsid w:val="00323773"/>
    <w:rsid w:val="00323FD9"/>
    <w:rsid w:val="003270E3"/>
    <w:rsid w:val="00327180"/>
    <w:rsid w:val="003276A5"/>
    <w:rsid w:val="003300F4"/>
    <w:rsid w:val="00334D44"/>
    <w:rsid w:val="00336850"/>
    <w:rsid w:val="00337E16"/>
    <w:rsid w:val="0034353C"/>
    <w:rsid w:val="003438AA"/>
    <w:rsid w:val="00344F0B"/>
    <w:rsid w:val="00346278"/>
    <w:rsid w:val="00352482"/>
    <w:rsid w:val="0036070B"/>
    <w:rsid w:val="00363AC0"/>
    <w:rsid w:val="0036766C"/>
    <w:rsid w:val="00372213"/>
    <w:rsid w:val="00372F30"/>
    <w:rsid w:val="00376045"/>
    <w:rsid w:val="00377075"/>
    <w:rsid w:val="003774EF"/>
    <w:rsid w:val="003821BC"/>
    <w:rsid w:val="00382BB9"/>
    <w:rsid w:val="003835B7"/>
    <w:rsid w:val="00385163"/>
    <w:rsid w:val="003A4328"/>
    <w:rsid w:val="003A620C"/>
    <w:rsid w:val="003A72CB"/>
    <w:rsid w:val="003A73BB"/>
    <w:rsid w:val="003A787C"/>
    <w:rsid w:val="003A7CE7"/>
    <w:rsid w:val="003B38E1"/>
    <w:rsid w:val="003B4762"/>
    <w:rsid w:val="003B70CC"/>
    <w:rsid w:val="003C1183"/>
    <w:rsid w:val="003C12CE"/>
    <w:rsid w:val="003C3227"/>
    <w:rsid w:val="003C4856"/>
    <w:rsid w:val="003C4E0A"/>
    <w:rsid w:val="003C7107"/>
    <w:rsid w:val="003C793B"/>
    <w:rsid w:val="003D0112"/>
    <w:rsid w:val="003D188C"/>
    <w:rsid w:val="003D3433"/>
    <w:rsid w:val="003D37AA"/>
    <w:rsid w:val="003D5684"/>
    <w:rsid w:val="003E0096"/>
    <w:rsid w:val="003E1E69"/>
    <w:rsid w:val="003E313A"/>
    <w:rsid w:val="003E51AF"/>
    <w:rsid w:val="003F07F5"/>
    <w:rsid w:val="003F0A94"/>
    <w:rsid w:val="003F2D8C"/>
    <w:rsid w:val="003F3DC9"/>
    <w:rsid w:val="003F752A"/>
    <w:rsid w:val="004044BC"/>
    <w:rsid w:val="004045A2"/>
    <w:rsid w:val="004065AA"/>
    <w:rsid w:val="00410055"/>
    <w:rsid w:val="00412841"/>
    <w:rsid w:val="004139FA"/>
    <w:rsid w:val="00414607"/>
    <w:rsid w:val="00415662"/>
    <w:rsid w:val="0041686E"/>
    <w:rsid w:val="00417073"/>
    <w:rsid w:val="00422243"/>
    <w:rsid w:val="00424550"/>
    <w:rsid w:val="00425CEC"/>
    <w:rsid w:val="004266C8"/>
    <w:rsid w:val="0043008E"/>
    <w:rsid w:val="0043021C"/>
    <w:rsid w:val="004314C5"/>
    <w:rsid w:val="0043440F"/>
    <w:rsid w:val="00435685"/>
    <w:rsid w:val="00440105"/>
    <w:rsid w:val="0044192C"/>
    <w:rsid w:val="004448BD"/>
    <w:rsid w:val="00445652"/>
    <w:rsid w:val="004507EA"/>
    <w:rsid w:val="00455982"/>
    <w:rsid w:val="004577EB"/>
    <w:rsid w:val="004619B8"/>
    <w:rsid w:val="004627A1"/>
    <w:rsid w:val="004629A4"/>
    <w:rsid w:val="004636D9"/>
    <w:rsid w:val="00464039"/>
    <w:rsid w:val="004641F8"/>
    <w:rsid w:val="00465D78"/>
    <w:rsid w:val="00472E45"/>
    <w:rsid w:val="00474A05"/>
    <w:rsid w:val="00475A65"/>
    <w:rsid w:val="00477C1A"/>
    <w:rsid w:val="00477FBB"/>
    <w:rsid w:val="0048222D"/>
    <w:rsid w:val="00482E28"/>
    <w:rsid w:val="00485A52"/>
    <w:rsid w:val="0049671F"/>
    <w:rsid w:val="004A549E"/>
    <w:rsid w:val="004A56C8"/>
    <w:rsid w:val="004A6AAF"/>
    <w:rsid w:val="004B0A4B"/>
    <w:rsid w:val="004B1D26"/>
    <w:rsid w:val="004B2A9A"/>
    <w:rsid w:val="004B4262"/>
    <w:rsid w:val="004B4269"/>
    <w:rsid w:val="004B5319"/>
    <w:rsid w:val="004B788A"/>
    <w:rsid w:val="004C110E"/>
    <w:rsid w:val="004C3F10"/>
    <w:rsid w:val="004C53DF"/>
    <w:rsid w:val="004C5C5C"/>
    <w:rsid w:val="004C61B5"/>
    <w:rsid w:val="004F1DD9"/>
    <w:rsid w:val="004F2125"/>
    <w:rsid w:val="004F4F33"/>
    <w:rsid w:val="004F7636"/>
    <w:rsid w:val="00502F13"/>
    <w:rsid w:val="005039EB"/>
    <w:rsid w:val="00503CAC"/>
    <w:rsid w:val="00505E92"/>
    <w:rsid w:val="00507BB9"/>
    <w:rsid w:val="0051748B"/>
    <w:rsid w:val="00520F70"/>
    <w:rsid w:val="00524637"/>
    <w:rsid w:val="00532C76"/>
    <w:rsid w:val="00534A96"/>
    <w:rsid w:val="0053768F"/>
    <w:rsid w:val="00542C9C"/>
    <w:rsid w:val="00543366"/>
    <w:rsid w:val="00543ED4"/>
    <w:rsid w:val="00543F10"/>
    <w:rsid w:val="005449DF"/>
    <w:rsid w:val="00545306"/>
    <w:rsid w:val="00546427"/>
    <w:rsid w:val="00557EAE"/>
    <w:rsid w:val="005605FB"/>
    <w:rsid w:val="00561442"/>
    <w:rsid w:val="005614E1"/>
    <w:rsid w:val="00565229"/>
    <w:rsid w:val="00565525"/>
    <w:rsid w:val="00566B90"/>
    <w:rsid w:val="005676E2"/>
    <w:rsid w:val="00571A79"/>
    <w:rsid w:val="005728DB"/>
    <w:rsid w:val="00573899"/>
    <w:rsid w:val="00582F76"/>
    <w:rsid w:val="00583D4A"/>
    <w:rsid w:val="005846FF"/>
    <w:rsid w:val="00585E65"/>
    <w:rsid w:val="0058790E"/>
    <w:rsid w:val="0059506E"/>
    <w:rsid w:val="005A1B16"/>
    <w:rsid w:val="005A4685"/>
    <w:rsid w:val="005A54A0"/>
    <w:rsid w:val="005A555D"/>
    <w:rsid w:val="005A5B7D"/>
    <w:rsid w:val="005B0F88"/>
    <w:rsid w:val="005B55A8"/>
    <w:rsid w:val="005C0DEE"/>
    <w:rsid w:val="005C1639"/>
    <w:rsid w:val="005D099C"/>
    <w:rsid w:val="005D0D40"/>
    <w:rsid w:val="005D39F8"/>
    <w:rsid w:val="005D41B7"/>
    <w:rsid w:val="005E5C61"/>
    <w:rsid w:val="005E672A"/>
    <w:rsid w:val="005F153E"/>
    <w:rsid w:val="006011B4"/>
    <w:rsid w:val="006020D6"/>
    <w:rsid w:val="0060662E"/>
    <w:rsid w:val="00613A5B"/>
    <w:rsid w:val="00614979"/>
    <w:rsid w:val="00615EAB"/>
    <w:rsid w:val="00617B18"/>
    <w:rsid w:val="006318F1"/>
    <w:rsid w:val="006352D8"/>
    <w:rsid w:val="006367C8"/>
    <w:rsid w:val="00636CD8"/>
    <w:rsid w:val="00637688"/>
    <w:rsid w:val="00641913"/>
    <w:rsid w:val="00646949"/>
    <w:rsid w:val="0064719E"/>
    <w:rsid w:val="006508CA"/>
    <w:rsid w:val="006528B7"/>
    <w:rsid w:val="00654B93"/>
    <w:rsid w:val="0066323D"/>
    <w:rsid w:val="0066353F"/>
    <w:rsid w:val="0066382F"/>
    <w:rsid w:val="006676CE"/>
    <w:rsid w:val="0067345E"/>
    <w:rsid w:val="00674269"/>
    <w:rsid w:val="00674445"/>
    <w:rsid w:val="006744FF"/>
    <w:rsid w:val="006748F1"/>
    <w:rsid w:val="00674D59"/>
    <w:rsid w:val="00675140"/>
    <w:rsid w:val="006813FE"/>
    <w:rsid w:val="0068244B"/>
    <w:rsid w:val="00684393"/>
    <w:rsid w:val="0068514F"/>
    <w:rsid w:val="00690532"/>
    <w:rsid w:val="006927E9"/>
    <w:rsid w:val="00696670"/>
    <w:rsid w:val="006A384A"/>
    <w:rsid w:val="006A4621"/>
    <w:rsid w:val="006A5368"/>
    <w:rsid w:val="006A5AAF"/>
    <w:rsid w:val="006A71F5"/>
    <w:rsid w:val="006C273B"/>
    <w:rsid w:val="006C2C91"/>
    <w:rsid w:val="006C2ED4"/>
    <w:rsid w:val="006C7E32"/>
    <w:rsid w:val="006D1921"/>
    <w:rsid w:val="006D3C74"/>
    <w:rsid w:val="006D4A85"/>
    <w:rsid w:val="006E2D6E"/>
    <w:rsid w:val="006E37FB"/>
    <w:rsid w:val="006E5F52"/>
    <w:rsid w:val="006E63A4"/>
    <w:rsid w:val="006F07AA"/>
    <w:rsid w:val="006F49A9"/>
    <w:rsid w:val="006F4A5D"/>
    <w:rsid w:val="0070429B"/>
    <w:rsid w:val="0070595A"/>
    <w:rsid w:val="00706B9A"/>
    <w:rsid w:val="00717EF4"/>
    <w:rsid w:val="007216B2"/>
    <w:rsid w:val="00726F4E"/>
    <w:rsid w:val="00730070"/>
    <w:rsid w:val="00732E6D"/>
    <w:rsid w:val="00735A5B"/>
    <w:rsid w:val="00740022"/>
    <w:rsid w:val="007408D9"/>
    <w:rsid w:val="007438A6"/>
    <w:rsid w:val="0075172F"/>
    <w:rsid w:val="007542F4"/>
    <w:rsid w:val="007600B6"/>
    <w:rsid w:val="00760A18"/>
    <w:rsid w:val="00760BFC"/>
    <w:rsid w:val="00762E6B"/>
    <w:rsid w:val="00765C2C"/>
    <w:rsid w:val="00765FFA"/>
    <w:rsid w:val="007677FD"/>
    <w:rsid w:val="007728C3"/>
    <w:rsid w:val="00772AD5"/>
    <w:rsid w:val="00773D21"/>
    <w:rsid w:val="0077401B"/>
    <w:rsid w:val="007744E1"/>
    <w:rsid w:val="0078074F"/>
    <w:rsid w:val="00780A40"/>
    <w:rsid w:val="007869A7"/>
    <w:rsid w:val="00790444"/>
    <w:rsid w:val="007968E3"/>
    <w:rsid w:val="00796BB7"/>
    <w:rsid w:val="00796F27"/>
    <w:rsid w:val="007A363F"/>
    <w:rsid w:val="007A40A3"/>
    <w:rsid w:val="007A42F3"/>
    <w:rsid w:val="007A4AB7"/>
    <w:rsid w:val="007A729E"/>
    <w:rsid w:val="007B1468"/>
    <w:rsid w:val="007C0CA1"/>
    <w:rsid w:val="007C33B2"/>
    <w:rsid w:val="007C356F"/>
    <w:rsid w:val="007C4F0C"/>
    <w:rsid w:val="007D349E"/>
    <w:rsid w:val="007D396B"/>
    <w:rsid w:val="007D48B7"/>
    <w:rsid w:val="007D5A86"/>
    <w:rsid w:val="007D5F79"/>
    <w:rsid w:val="007D6A47"/>
    <w:rsid w:val="007E2661"/>
    <w:rsid w:val="007F6217"/>
    <w:rsid w:val="007F67CC"/>
    <w:rsid w:val="007F71B5"/>
    <w:rsid w:val="00800795"/>
    <w:rsid w:val="00803DEB"/>
    <w:rsid w:val="00804293"/>
    <w:rsid w:val="00805A74"/>
    <w:rsid w:val="00805F7F"/>
    <w:rsid w:val="00810497"/>
    <w:rsid w:val="0081073D"/>
    <w:rsid w:val="00811201"/>
    <w:rsid w:val="008114CC"/>
    <w:rsid w:val="00811B6A"/>
    <w:rsid w:val="008124E0"/>
    <w:rsid w:val="00813328"/>
    <w:rsid w:val="00816DBE"/>
    <w:rsid w:val="00817C5C"/>
    <w:rsid w:val="00823290"/>
    <w:rsid w:val="00824573"/>
    <w:rsid w:val="00824FB8"/>
    <w:rsid w:val="0082545E"/>
    <w:rsid w:val="00825D66"/>
    <w:rsid w:val="00827124"/>
    <w:rsid w:val="00827870"/>
    <w:rsid w:val="00830725"/>
    <w:rsid w:val="00830F77"/>
    <w:rsid w:val="008359D5"/>
    <w:rsid w:val="00841483"/>
    <w:rsid w:val="00847C2D"/>
    <w:rsid w:val="00851139"/>
    <w:rsid w:val="0085453D"/>
    <w:rsid w:val="00855340"/>
    <w:rsid w:val="008553A3"/>
    <w:rsid w:val="00855CD1"/>
    <w:rsid w:val="00860CE2"/>
    <w:rsid w:val="00862A3D"/>
    <w:rsid w:val="00862FD3"/>
    <w:rsid w:val="0086356A"/>
    <w:rsid w:val="0086451A"/>
    <w:rsid w:val="008710F0"/>
    <w:rsid w:val="008713B5"/>
    <w:rsid w:val="00876FD7"/>
    <w:rsid w:val="00880C78"/>
    <w:rsid w:val="00881D94"/>
    <w:rsid w:val="00886355"/>
    <w:rsid w:val="00886B7D"/>
    <w:rsid w:val="00890746"/>
    <w:rsid w:val="00890F46"/>
    <w:rsid w:val="00891511"/>
    <w:rsid w:val="0089308D"/>
    <w:rsid w:val="00894CE5"/>
    <w:rsid w:val="008A0AF5"/>
    <w:rsid w:val="008A0B8E"/>
    <w:rsid w:val="008A1C2D"/>
    <w:rsid w:val="008A43F1"/>
    <w:rsid w:val="008A45D6"/>
    <w:rsid w:val="008A5C0B"/>
    <w:rsid w:val="008A602D"/>
    <w:rsid w:val="008B128B"/>
    <w:rsid w:val="008B1798"/>
    <w:rsid w:val="008B3911"/>
    <w:rsid w:val="008B478A"/>
    <w:rsid w:val="008B549F"/>
    <w:rsid w:val="008B5949"/>
    <w:rsid w:val="008C2C58"/>
    <w:rsid w:val="008C69E3"/>
    <w:rsid w:val="008D21B6"/>
    <w:rsid w:val="008D2879"/>
    <w:rsid w:val="008D4157"/>
    <w:rsid w:val="008D5A13"/>
    <w:rsid w:val="008D77F3"/>
    <w:rsid w:val="008E2A22"/>
    <w:rsid w:val="008E614A"/>
    <w:rsid w:val="008F179E"/>
    <w:rsid w:val="008F3B40"/>
    <w:rsid w:val="008F4345"/>
    <w:rsid w:val="008F4D28"/>
    <w:rsid w:val="0090056C"/>
    <w:rsid w:val="00900B05"/>
    <w:rsid w:val="00902837"/>
    <w:rsid w:val="00903EFA"/>
    <w:rsid w:val="009060C7"/>
    <w:rsid w:val="009065D6"/>
    <w:rsid w:val="00911402"/>
    <w:rsid w:val="00912602"/>
    <w:rsid w:val="00914FE8"/>
    <w:rsid w:val="0092074C"/>
    <w:rsid w:val="00920F65"/>
    <w:rsid w:val="0092217A"/>
    <w:rsid w:val="009240D2"/>
    <w:rsid w:val="009253EF"/>
    <w:rsid w:val="00925F7F"/>
    <w:rsid w:val="00927D49"/>
    <w:rsid w:val="00930693"/>
    <w:rsid w:val="00932479"/>
    <w:rsid w:val="009324E6"/>
    <w:rsid w:val="0093760A"/>
    <w:rsid w:val="009524A5"/>
    <w:rsid w:val="0095356F"/>
    <w:rsid w:val="00953803"/>
    <w:rsid w:val="00957292"/>
    <w:rsid w:val="009575AB"/>
    <w:rsid w:val="009607CB"/>
    <w:rsid w:val="00963C2A"/>
    <w:rsid w:val="00965303"/>
    <w:rsid w:val="00965384"/>
    <w:rsid w:val="009660FB"/>
    <w:rsid w:val="00970D88"/>
    <w:rsid w:val="0097153C"/>
    <w:rsid w:val="009738D4"/>
    <w:rsid w:val="00973B17"/>
    <w:rsid w:val="009747FE"/>
    <w:rsid w:val="00975EFB"/>
    <w:rsid w:val="0098433B"/>
    <w:rsid w:val="0098753B"/>
    <w:rsid w:val="00991333"/>
    <w:rsid w:val="00991803"/>
    <w:rsid w:val="00991973"/>
    <w:rsid w:val="00992150"/>
    <w:rsid w:val="00992AA2"/>
    <w:rsid w:val="0099540E"/>
    <w:rsid w:val="00996BD5"/>
    <w:rsid w:val="009974D1"/>
    <w:rsid w:val="009A052D"/>
    <w:rsid w:val="009A46B3"/>
    <w:rsid w:val="009B1A71"/>
    <w:rsid w:val="009B2096"/>
    <w:rsid w:val="009B27B7"/>
    <w:rsid w:val="009B31C5"/>
    <w:rsid w:val="009B5192"/>
    <w:rsid w:val="009B567D"/>
    <w:rsid w:val="009B5858"/>
    <w:rsid w:val="009B7BD5"/>
    <w:rsid w:val="009C1D0C"/>
    <w:rsid w:val="009C55BB"/>
    <w:rsid w:val="009C5D8D"/>
    <w:rsid w:val="009C6825"/>
    <w:rsid w:val="009C7AA3"/>
    <w:rsid w:val="009D0883"/>
    <w:rsid w:val="009D1171"/>
    <w:rsid w:val="009D2AA6"/>
    <w:rsid w:val="009D4D34"/>
    <w:rsid w:val="009D74C7"/>
    <w:rsid w:val="009E5BB6"/>
    <w:rsid w:val="009E670E"/>
    <w:rsid w:val="009E6EC8"/>
    <w:rsid w:val="009E6FF3"/>
    <w:rsid w:val="009F2E05"/>
    <w:rsid w:val="009F6760"/>
    <w:rsid w:val="009F72CA"/>
    <w:rsid w:val="009F7778"/>
    <w:rsid w:val="00A01AAF"/>
    <w:rsid w:val="00A03325"/>
    <w:rsid w:val="00A1051B"/>
    <w:rsid w:val="00A125CA"/>
    <w:rsid w:val="00A13743"/>
    <w:rsid w:val="00A144BC"/>
    <w:rsid w:val="00A14D38"/>
    <w:rsid w:val="00A17295"/>
    <w:rsid w:val="00A204E3"/>
    <w:rsid w:val="00A20AF6"/>
    <w:rsid w:val="00A24CDE"/>
    <w:rsid w:val="00A25922"/>
    <w:rsid w:val="00A263B8"/>
    <w:rsid w:val="00A27DE5"/>
    <w:rsid w:val="00A3044A"/>
    <w:rsid w:val="00A30E48"/>
    <w:rsid w:val="00A31613"/>
    <w:rsid w:val="00A33A2E"/>
    <w:rsid w:val="00A33AFB"/>
    <w:rsid w:val="00A36D04"/>
    <w:rsid w:val="00A374F4"/>
    <w:rsid w:val="00A4316C"/>
    <w:rsid w:val="00A46C02"/>
    <w:rsid w:val="00A47D87"/>
    <w:rsid w:val="00A503A4"/>
    <w:rsid w:val="00A52AC3"/>
    <w:rsid w:val="00A54C82"/>
    <w:rsid w:val="00A55583"/>
    <w:rsid w:val="00A5775E"/>
    <w:rsid w:val="00A60D88"/>
    <w:rsid w:val="00A6595B"/>
    <w:rsid w:val="00A6746F"/>
    <w:rsid w:val="00A678F4"/>
    <w:rsid w:val="00A7271F"/>
    <w:rsid w:val="00A72A53"/>
    <w:rsid w:val="00A73845"/>
    <w:rsid w:val="00A73FBF"/>
    <w:rsid w:val="00A74E0E"/>
    <w:rsid w:val="00A75067"/>
    <w:rsid w:val="00A77AA1"/>
    <w:rsid w:val="00A8224F"/>
    <w:rsid w:val="00A9521A"/>
    <w:rsid w:val="00A95C43"/>
    <w:rsid w:val="00A97655"/>
    <w:rsid w:val="00AA12A8"/>
    <w:rsid w:val="00AA1AE3"/>
    <w:rsid w:val="00AA206E"/>
    <w:rsid w:val="00AA3CA9"/>
    <w:rsid w:val="00AB48C6"/>
    <w:rsid w:val="00AB513F"/>
    <w:rsid w:val="00AB5912"/>
    <w:rsid w:val="00AC0794"/>
    <w:rsid w:val="00AC2494"/>
    <w:rsid w:val="00AC2749"/>
    <w:rsid w:val="00AC71BA"/>
    <w:rsid w:val="00AD14C7"/>
    <w:rsid w:val="00AD2449"/>
    <w:rsid w:val="00AD798B"/>
    <w:rsid w:val="00AE3E83"/>
    <w:rsid w:val="00AE5C4A"/>
    <w:rsid w:val="00AE68FF"/>
    <w:rsid w:val="00AE77C2"/>
    <w:rsid w:val="00AF7B93"/>
    <w:rsid w:val="00B02AC3"/>
    <w:rsid w:val="00B0408F"/>
    <w:rsid w:val="00B045AB"/>
    <w:rsid w:val="00B06375"/>
    <w:rsid w:val="00B06430"/>
    <w:rsid w:val="00B067A4"/>
    <w:rsid w:val="00B06F77"/>
    <w:rsid w:val="00B12B08"/>
    <w:rsid w:val="00B14437"/>
    <w:rsid w:val="00B16E92"/>
    <w:rsid w:val="00B1788D"/>
    <w:rsid w:val="00B20B45"/>
    <w:rsid w:val="00B21469"/>
    <w:rsid w:val="00B30C45"/>
    <w:rsid w:val="00B30ED9"/>
    <w:rsid w:val="00B3490F"/>
    <w:rsid w:val="00B363E6"/>
    <w:rsid w:val="00B37D74"/>
    <w:rsid w:val="00B40344"/>
    <w:rsid w:val="00B40DF5"/>
    <w:rsid w:val="00B43A6E"/>
    <w:rsid w:val="00B43FCF"/>
    <w:rsid w:val="00B44B2F"/>
    <w:rsid w:val="00B62B9D"/>
    <w:rsid w:val="00B62C46"/>
    <w:rsid w:val="00B70B87"/>
    <w:rsid w:val="00B714C5"/>
    <w:rsid w:val="00B71691"/>
    <w:rsid w:val="00B722AC"/>
    <w:rsid w:val="00B73666"/>
    <w:rsid w:val="00B74ADB"/>
    <w:rsid w:val="00B7556A"/>
    <w:rsid w:val="00B77421"/>
    <w:rsid w:val="00B80204"/>
    <w:rsid w:val="00B909D3"/>
    <w:rsid w:val="00B94DF6"/>
    <w:rsid w:val="00B95D68"/>
    <w:rsid w:val="00B95FBB"/>
    <w:rsid w:val="00B9662C"/>
    <w:rsid w:val="00BA2132"/>
    <w:rsid w:val="00BA2541"/>
    <w:rsid w:val="00BA2B15"/>
    <w:rsid w:val="00BA4F8C"/>
    <w:rsid w:val="00BA6925"/>
    <w:rsid w:val="00BA710F"/>
    <w:rsid w:val="00BB2061"/>
    <w:rsid w:val="00BB3C8D"/>
    <w:rsid w:val="00BB65F0"/>
    <w:rsid w:val="00BC48E3"/>
    <w:rsid w:val="00BC4A70"/>
    <w:rsid w:val="00BC5E04"/>
    <w:rsid w:val="00BC6755"/>
    <w:rsid w:val="00BD51AD"/>
    <w:rsid w:val="00BD54E9"/>
    <w:rsid w:val="00BE7457"/>
    <w:rsid w:val="00BF27A8"/>
    <w:rsid w:val="00BF2A5B"/>
    <w:rsid w:val="00BF6499"/>
    <w:rsid w:val="00C00321"/>
    <w:rsid w:val="00C0121F"/>
    <w:rsid w:val="00C0156E"/>
    <w:rsid w:val="00C030C9"/>
    <w:rsid w:val="00C049A8"/>
    <w:rsid w:val="00C0560E"/>
    <w:rsid w:val="00C06192"/>
    <w:rsid w:val="00C06569"/>
    <w:rsid w:val="00C078C3"/>
    <w:rsid w:val="00C10077"/>
    <w:rsid w:val="00C10B51"/>
    <w:rsid w:val="00C12229"/>
    <w:rsid w:val="00C144FA"/>
    <w:rsid w:val="00C17CAC"/>
    <w:rsid w:val="00C212B6"/>
    <w:rsid w:val="00C23E51"/>
    <w:rsid w:val="00C25226"/>
    <w:rsid w:val="00C26194"/>
    <w:rsid w:val="00C26928"/>
    <w:rsid w:val="00C310E5"/>
    <w:rsid w:val="00C31C47"/>
    <w:rsid w:val="00C31F9E"/>
    <w:rsid w:val="00C340F3"/>
    <w:rsid w:val="00C45C5C"/>
    <w:rsid w:val="00C45D9E"/>
    <w:rsid w:val="00C51682"/>
    <w:rsid w:val="00C545B9"/>
    <w:rsid w:val="00C60162"/>
    <w:rsid w:val="00C61A4B"/>
    <w:rsid w:val="00C63187"/>
    <w:rsid w:val="00C637A5"/>
    <w:rsid w:val="00C65B5D"/>
    <w:rsid w:val="00C72132"/>
    <w:rsid w:val="00C721EE"/>
    <w:rsid w:val="00C8071D"/>
    <w:rsid w:val="00C81D7E"/>
    <w:rsid w:val="00C857AC"/>
    <w:rsid w:val="00C920FD"/>
    <w:rsid w:val="00C92698"/>
    <w:rsid w:val="00C94F01"/>
    <w:rsid w:val="00C95FDA"/>
    <w:rsid w:val="00C96667"/>
    <w:rsid w:val="00CB0CEA"/>
    <w:rsid w:val="00CB66C1"/>
    <w:rsid w:val="00CC0966"/>
    <w:rsid w:val="00CC0D88"/>
    <w:rsid w:val="00CC6B35"/>
    <w:rsid w:val="00CD1E0F"/>
    <w:rsid w:val="00CD1ED5"/>
    <w:rsid w:val="00CD1F6F"/>
    <w:rsid w:val="00CD27F5"/>
    <w:rsid w:val="00CD33E8"/>
    <w:rsid w:val="00CD42D5"/>
    <w:rsid w:val="00CD5BE9"/>
    <w:rsid w:val="00CD7989"/>
    <w:rsid w:val="00CD7FA5"/>
    <w:rsid w:val="00CE2951"/>
    <w:rsid w:val="00CE2A08"/>
    <w:rsid w:val="00CF004F"/>
    <w:rsid w:val="00CF1CDB"/>
    <w:rsid w:val="00CF23DE"/>
    <w:rsid w:val="00CF2995"/>
    <w:rsid w:val="00CF6888"/>
    <w:rsid w:val="00CF6C9F"/>
    <w:rsid w:val="00D02528"/>
    <w:rsid w:val="00D053A0"/>
    <w:rsid w:val="00D07717"/>
    <w:rsid w:val="00D10668"/>
    <w:rsid w:val="00D1325E"/>
    <w:rsid w:val="00D13779"/>
    <w:rsid w:val="00D20DE2"/>
    <w:rsid w:val="00D20E8A"/>
    <w:rsid w:val="00D22BEA"/>
    <w:rsid w:val="00D2775C"/>
    <w:rsid w:val="00D27953"/>
    <w:rsid w:val="00D31126"/>
    <w:rsid w:val="00D31CE8"/>
    <w:rsid w:val="00D34603"/>
    <w:rsid w:val="00D40894"/>
    <w:rsid w:val="00D43BFD"/>
    <w:rsid w:val="00D46461"/>
    <w:rsid w:val="00D51AB6"/>
    <w:rsid w:val="00D525D6"/>
    <w:rsid w:val="00D528C2"/>
    <w:rsid w:val="00D60880"/>
    <w:rsid w:val="00D61110"/>
    <w:rsid w:val="00D630A5"/>
    <w:rsid w:val="00D63688"/>
    <w:rsid w:val="00D70E7C"/>
    <w:rsid w:val="00D71BB3"/>
    <w:rsid w:val="00D72232"/>
    <w:rsid w:val="00D72905"/>
    <w:rsid w:val="00D735F3"/>
    <w:rsid w:val="00D74F09"/>
    <w:rsid w:val="00D75A41"/>
    <w:rsid w:val="00D83A01"/>
    <w:rsid w:val="00D83BDD"/>
    <w:rsid w:val="00D84D2C"/>
    <w:rsid w:val="00D85645"/>
    <w:rsid w:val="00D863AD"/>
    <w:rsid w:val="00D874D9"/>
    <w:rsid w:val="00D9056A"/>
    <w:rsid w:val="00D94344"/>
    <w:rsid w:val="00D95515"/>
    <w:rsid w:val="00DA0751"/>
    <w:rsid w:val="00DA66F1"/>
    <w:rsid w:val="00DA6D39"/>
    <w:rsid w:val="00DA711B"/>
    <w:rsid w:val="00DB03A2"/>
    <w:rsid w:val="00DB0FB4"/>
    <w:rsid w:val="00DB2B6B"/>
    <w:rsid w:val="00DB4546"/>
    <w:rsid w:val="00DB5FD3"/>
    <w:rsid w:val="00DC0679"/>
    <w:rsid w:val="00DC349E"/>
    <w:rsid w:val="00DC4372"/>
    <w:rsid w:val="00DC61A5"/>
    <w:rsid w:val="00DC6D01"/>
    <w:rsid w:val="00DD5C00"/>
    <w:rsid w:val="00DD65B3"/>
    <w:rsid w:val="00DE0B73"/>
    <w:rsid w:val="00DE1724"/>
    <w:rsid w:val="00DE17A4"/>
    <w:rsid w:val="00DE41CB"/>
    <w:rsid w:val="00DE46E0"/>
    <w:rsid w:val="00DE7965"/>
    <w:rsid w:val="00DF1EF2"/>
    <w:rsid w:val="00DF3714"/>
    <w:rsid w:val="00E00B91"/>
    <w:rsid w:val="00E01527"/>
    <w:rsid w:val="00E02C31"/>
    <w:rsid w:val="00E0492D"/>
    <w:rsid w:val="00E0579E"/>
    <w:rsid w:val="00E11CE1"/>
    <w:rsid w:val="00E12E99"/>
    <w:rsid w:val="00E14022"/>
    <w:rsid w:val="00E158C8"/>
    <w:rsid w:val="00E20FFA"/>
    <w:rsid w:val="00E24CF6"/>
    <w:rsid w:val="00E27CFC"/>
    <w:rsid w:val="00E3018A"/>
    <w:rsid w:val="00E34587"/>
    <w:rsid w:val="00E34674"/>
    <w:rsid w:val="00E37866"/>
    <w:rsid w:val="00E576F4"/>
    <w:rsid w:val="00E62548"/>
    <w:rsid w:val="00E648DB"/>
    <w:rsid w:val="00E64E31"/>
    <w:rsid w:val="00E65349"/>
    <w:rsid w:val="00E65BD6"/>
    <w:rsid w:val="00E70DD9"/>
    <w:rsid w:val="00E738C9"/>
    <w:rsid w:val="00E742D6"/>
    <w:rsid w:val="00E759A8"/>
    <w:rsid w:val="00E76CE4"/>
    <w:rsid w:val="00E81114"/>
    <w:rsid w:val="00E81F59"/>
    <w:rsid w:val="00E877E6"/>
    <w:rsid w:val="00E924D6"/>
    <w:rsid w:val="00E93BB7"/>
    <w:rsid w:val="00E954F5"/>
    <w:rsid w:val="00E961E4"/>
    <w:rsid w:val="00EA287A"/>
    <w:rsid w:val="00EA453F"/>
    <w:rsid w:val="00EA51E7"/>
    <w:rsid w:val="00EA5672"/>
    <w:rsid w:val="00EA7568"/>
    <w:rsid w:val="00EA791D"/>
    <w:rsid w:val="00EB50E8"/>
    <w:rsid w:val="00EB56CD"/>
    <w:rsid w:val="00EC22E0"/>
    <w:rsid w:val="00EC30C8"/>
    <w:rsid w:val="00EC7A48"/>
    <w:rsid w:val="00EC7EDB"/>
    <w:rsid w:val="00ED69B2"/>
    <w:rsid w:val="00EE059F"/>
    <w:rsid w:val="00EE0DE3"/>
    <w:rsid w:val="00EE3CD5"/>
    <w:rsid w:val="00EE70D7"/>
    <w:rsid w:val="00EE7CFC"/>
    <w:rsid w:val="00EF0D58"/>
    <w:rsid w:val="00EF1337"/>
    <w:rsid w:val="00F0164F"/>
    <w:rsid w:val="00F07701"/>
    <w:rsid w:val="00F12223"/>
    <w:rsid w:val="00F1611F"/>
    <w:rsid w:val="00F17B79"/>
    <w:rsid w:val="00F17C93"/>
    <w:rsid w:val="00F2267B"/>
    <w:rsid w:val="00F23BC2"/>
    <w:rsid w:val="00F25559"/>
    <w:rsid w:val="00F34F3B"/>
    <w:rsid w:val="00F357B3"/>
    <w:rsid w:val="00F40B08"/>
    <w:rsid w:val="00F4451D"/>
    <w:rsid w:val="00F465EC"/>
    <w:rsid w:val="00F472C3"/>
    <w:rsid w:val="00F47F0B"/>
    <w:rsid w:val="00F51517"/>
    <w:rsid w:val="00F51C13"/>
    <w:rsid w:val="00F560C1"/>
    <w:rsid w:val="00F5739B"/>
    <w:rsid w:val="00F61E68"/>
    <w:rsid w:val="00F63373"/>
    <w:rsid w:val="00F67CCD"/>
    <w:rsid w:val="00F703D5"/>
    <w:rsid w:val="00F74568"/>
    <w:rsid w:val="00F76BE2"/>
    <w:rsid w:val="00F77C4F"/>
    <w:rsid w:val="00F808B7"/>
    <w:rsid w:val="00F80BF4"/>
    <w:rsid w:val="00F83928"/>
    <w:rsid w:val="00F844A5"/>
    <w:rsid w:val="00F853D3"/>
    <w:rsid w:val="00F866DF"/>
    <w:rsid w:val="00F86E45"/>
    <w:rsid w:val="00F91252"/>
    <w:rsid w:val="00F9513D"/>
    <w:rsid w:val="00F95540"/>
    <w:rsid w:val="00F967E1"/>
    <w:rsid w:val="00F96AFC"/>
    <w:rsid w:val="00FA0B0D"/>
    <w:rsid w:val="00FA3D93"/>
    <w:rsid w:val="00FA4596"/>
    <w:rsid w:val="00FA6405"/>
    <w:rsid w:val="00FB11A4"/>
    <w:rsid w:val="00FB1296"/>
    <w:rsid w:val="00FB203D"/>
    <w:rsid w:val="00FB29CF"/>
    <w:rsid w:val="00FB70EC"/>
    <w:rsid w:val="00FC1CE4"/>
    <w:rsid w:val="00FC34CA"/>
    <w:rsid w:val="00FC51C5"/>
    <w:rsid w:val="00FD2FFC"/>
    <w:rsid w:val="00FD38B2"/>
    <w:rsid w:val="00FE1E48"/>
    <w:rsid w:val="00FE2512"/>
    <w:rsid w:val="00FE7F25"/>
    <w:rsid w:val="00FF015B"/>
    <w:rsid w:val="00FF2717"/>
    <w:rsid w:val="00FF398E"/>
    <w:rsid w:val="00FF4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."/>
  <w:listSeparator w:val=";"/>
  <w14:docId w14:val="1506070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  <w:lang w:eastAsia="de-DE"/>
    </w:rPr>
  </w:style>
  <w:style w:type="paragraph" w:styleId="berschrift1">
    <w:name w:val="heading 1"/>
    <w:basedOn w:val="Standard"/>
    <w:next w:val="Standard"/>
    <w:qFormat/>
    <w:pPr>
      <w:keepNext/>
      <w:widowControl w:val="0"/>
      <w:tabs>
        <w:tab w:val="left" w:pos="567"/>
      </w:tabs>
      <w:outlineLvl w:val="0"/>
    </w:pPr>
    <w:rPr>
      <w:b/>
      <w:sz w:val="20"/>
      <w:lang w:val="fr-FR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567"/>
      </w:tabs>
      <w:spacing w:before="120" w:after="120"/>
      <w:ind w:left="567" w:hanging="567"/>
      <w:outlineLvl w:val="1"/>
    </w:pPr>
    <w:rPr>
      <w:b/>
      <w:sz w:val="28"/>
      <w:lang w:val="fr-CH"/>
    </w:rPr>
  </w:style>
  <w:style w:type="paragraph" w:styleId="berschrift3">
    <w:name w:val="heading 3"/>
    <w:basedOn w:val="Standard"/>
    <w:next w:val="Standard"/>
    <w:qFormat/>
    <w:pPr>
      <w:keepNext/>
      <w:widowControl w:val="0"/>
      <w:tabs>
        <w:tab w:val="left" w:pos="567"/>
      </w:tabs>
      <w:spacing w:before="60"/>
      <w:ind w:left="567" w:hanging="567"/>
      <w:outlineLvl w:val="2"/>
    </w:pPr>
    <w:rPr>
      <w:b/>
      <w:sz w:val="20"/>
      <w:lang w:val="fr-FR"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rFonts w:cs="Arial"/>
      <w:b/>
      <w:bCs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pPr>
      <w:widowControl w:val="0"/>
      <w:tabs>
        <w:tab w:val="left" w:pos="570"/>
      </w:tabs>
      <w:spacing w:before="120"/>
    </w:pPr>
    <w:rPr>
      <w:b/>
      <w:i/>
      <w:sz w:val="24"/>
      <w:lang w:val="fr-FR"/>
    </w:rPr>
  </w:style>
  <w:style w:type="paragraph" w:styleId="Kopfzeile">
    <w:name w:val="header"/>
    <w:basedOn w:val="Standard"/>
    <w:link w:val="KopfzeileZchn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customStyle="1" w:styleId="Text">
    <w:name w:val="Text"/>
    <w:basedOn w:val="Textkrper"/>
    <w:pPr>
      <w:tabs>
        <w:tab w:val="clear" w:pos="570"/>
      </w:tabs>
      <w:spacing w:before="0" w:after="120"/>
      <w:jc w:val="both"/>
    </w:pPr>
    <w:rPr>
      <w:b w:val="0"/>
      <w:sz w:val="20"/>
      <w:lang w:val="de-DE"/>
    </w:rPr>
  </w:style>
  <w:style w:type="paragraph" w:customStyle="1" w:styleId="titel1">
    <w:name w:val="titel1"/>
    <w:basedOn w:val="Titel"/>
    <w:pPr>
      <w:tabs>
        <w:tab w:val="left" w:pos="709"/>
      </w:tabs>
      <w:spacing w:before="120" w:after="120"/>
      <w:jc w:val="left"/>
    </w:pPr>
    <w:rPr>
      <w:rFonts w:cs="Times New Roman"/>
      <w:kern w:val="0"/>
      <w:sz w:val="20"/>
      <w:szCs w:val="20"/>
    </w:rPr>
  </w:style>
  <w:style w:type="paragraph" w:styleId="Titel">
    <w:name w:val="Title"/>
    <w:basedOn w:val="Standard"/>
    <w:qFormat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customStyle="1" w:styleId="titel2">
    <w:name w:val="titel2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titel3">
    <w:name w:val="titel3"/>
    <w:basedOn w:val="Titel"/>
    <w:pPr>
      <w:tabs>
        <w:tab w:val="left" w:pos="709"/>
      </w:tabs>
      <w:spacing w:before="60" w:after="120"/>
      <w:jc w:val="left"/>
    </w:pPr>
    <w:rPr>
      <w:rFonts w:cs="Times New Roman"/>
      <w:kern w:val="0"/>
      <w:sz w:val="20"/>
      <w:szCs w:val="20"/>
    </w:rPr>
  </w:style>
  <w:style w:type="paragraph" w:customStyle="1" w:styleId="Aufzhlung">
    <w:name w:val="Aufzählung"/>
    <w:basedOn w:val="Text"/>
    <w:pPr>
      <w:numPr>
        <w:numId w:val="3"/>
      </w:numPr>
    </w:pPr>
    <w:rPr>
      <w:lang w:val="de-CH"/>
    </w:rPr>
  </w:style>
  <w:style w:type="paragraph" w:styleId="Textkrper2">
    <w:name w:val="Body Text 2"/>
    <w:basedOn w:val="Standard"/>
    <w:pPr>
      <w:spacing w:after="60"/>
      <w:jc w:val="both"/>
    </w:pPr>
    <w:rPr>
      <w:b/>
      <w:sz w:val="20"/>
    </w:rPr>
  </w:style>
  <w:style w:type="paragraph" w:customStyle="1" w:styleId="tab3">
    <w:name w:val="tab3"/>
    <w:basedOn w:val="Standard"/>
    <w:pPr>
      <w:numPr>
        <w:ilvl w:val="12"/>
      </w:numPr>
      <w:spacing w:before="60" w:after="60" w:line="240" w:lineRule="atLeast"/>
      <w:jc w:val="center"/>
    </w:pPr>
    <w:rPr>
      <w:b/>
      <w:sz w:val="20"/>
      <w:lang w:val="de-DE"/>
    </w:rPr>
  </w:style>
  <w:style w:type="paragraph" w:customStyle="1" w:styleId="Textkrper21">
    <w:name w:val="Textkörper 21"/>
    <w:basedOn w:val="Standard"/>
    <w:pPr>
      <w:spacing w:before="120" w:after="120" w:line="240" w:lineRule="atLeast"/>
      <w:ind w:left="284" w:hanging="284"/>
    </w:pPr>
    <w:rPr>
      <w:lang w:val="de-DE"/>
    </w:rPr>
  </w:style>
  <w:style w:type="paragraph" w:customStyle="1" w:styleId="Titelklein">
    <w:name w:val="Titel klein"/>
    <w:basedOn w:val="Standard"/>
    <w:pPr>
      <w:spacing w:before="240" w:after="120" w:line="240" w:lineRule="atLeast"/>
    </w:pPr>
    <w:rPr>
      <w:b/>
      <w:i/>
      <w:sz w:val="20"/>
      <w:lang w:val="de-DE"/>
    </w:rPr>
  </w:style>
  <w:style w:type="paragraph" w:styleId="Sprechblasentext">
    <w:name w:val="Balloon Text"/>
    <w:basedOn w:val="Standard"/>
    <w:semiHidden/>
    <w:rsid w:val="000C6F9B"/>
    <w:rPr>
      <w:rFonts w:ascii="Tahoma" w:hAnsi="Tahoma" w:cs="Tahoma"/>
      <w:sz w:val="16"/>
      <w:szCs w:val="16"/>
    </w:rPr>
  </w:style>
  <w:style w:type="character" w:customStyle="1" w:styleId="KopfzeileZchn">
    <w:name w:val="Kopfzeile Zchn"/>
    <w:link w:val="Kopfzeile"/>
    <w:rsid w:val="0085453D"/>
    <w:rPr>
      <w:rFonts w:ascii="Arial" w:hAnsi="Arial"/>
      <w:sz w:val="22"/>
      <w:lang w:eastAsia="de-DE"/>
    </w:rPr>
  </w:style>
  <w:style w:type="paragraph" w:styleId="Listenabsatz">
    <w:name w:val="List Paragraph"/>
    <w:basedOn w:val="Standard"/>
    <w:link w:val="ListenabsatzZchn"/>
    <w:uiPriority w:val="34"/>
    <w:qFormat/>
    <w:rsid w:val="00A6746F"/>
    <w:pPr>
      <w:ind w:left="720"/>
      <w:contextualSpacing/>
    </w:pPr>
  </w:style>
  <w:style w:type="table" w:styleId="Tabellenraster">
    <w:name w:val="Table Grid"/>
    <w:basedOn w:val="NormaleTabelle"/>
    <w:uiPriority w:val="59"/>
    <w:rsid w:val="009B5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fz1">
    <w:name w:val="Aufz. 1"/>
    <w:basedOn w:val="Listenabsatz"/>
    <w:link w:val="Aufz1Zchn"/>
    <w:qFormat/>
    <w:rsid w:val="00410055"/>
    <w:pPr>
      <w:numPr>
        <w:numId w:val="27"/>
      </w:numPr>
      <w:ind w:left="426" w:hanging="328"/>
    </w:pPr>
    <w:rPr>
      <w:rFonts w:cs="Arial"/>
      <w:sz w:val="16"/>
      <w:szCs w:val="16"/>
    </w:rPr>
  </w:style>
  <w:style w:type="paragraph" w:customStyle="1" w:styleId="Stdcsc">
    <w:name w:val="Std csc"/>
    <w:basedOn w:val="Aufz1"/>
    <w:link w:val="StdcscZchn"/>
    <w:qFormat/>
    <w:rsid w:val="00410055"/>
    <w:pPr>
      <w:numPr>
        <w:numId w:val="0"/>
      </w:numPr>
      <w:contextualSpacing w:val="0"/>
    </w:pPr>
  </w:style>
  <w:style w:type="character" w:customStyle="1" w:styleId="ListenabsatzZchn">
    <w:name w:val="Listenabsatz Zchn"/>
    <w:basedOn w:val="Absatz-Standardschriftart"/>
    <w:link w:val="Listenabsatz"/>
    <w:uiPriority w:val="34"/>
    <w:rsid w:val="00825D66"/>
    <w:rPr>
      <w:rFonts w:ascii="Arial" w:hAnsi="Arial"/>
      <w:sz w:val="22"/>
      <w:lang w:eastAsia="de-DE"/>
    </w:rPr>
  </w:style>
  <w:style w:type="character" w:customStyle="1" w:styleId="Aufz1Zchn">
    <w:name w:val="Aufz. 1 Zchn"/>
    <w:basedOn w:val="ListenabsatzZchn"/>
    <w:link w:val="Aufz1"/>
    <w:rsid w:val="00410055"/>
    <w:rPr>
      <w:rFonts w:ascii="Arial" w:hAnsi="Arial" w:cs="Arial"/>
      <w:sz w:val="16"/>
      <w:szCs w:val="16"/>
      <w:lang w:eastAsia="de-DE"/>
    </w:rPr>
  </w:style>
  <w:style w:type="character" w:customStyle="1" w:styleId="StdcscZchn">
    <w:name w:val="Std csc Zchn"/>
    <w:basedOn w:val="Aufz1Zchn"/>
    <w:link w:val="Stdcsc"/>
    <w:rsid w:val="00410055"/>
    <w:rPr>
      <w:rFonts w:ascii="Arial" w:hAnsi="Arial" w:cs="Arial"/>
      <w:sz w:val="16"/>
      <w:szCs w:val="16"/>
      <w:lang w:eastAsia="de-DE"/>
    </w:rPr>
  </w:style>
  <w:style w:type="character" w:styleId="Kommentarzeichen">
    <w:name w:val="annotation reference"/>
    <w:basedOn w:val="Absatz-Standardschriftart"/>
    <w:semiHidden/>
    <w:unhideWhenUsed/>
    <w:rsid w:val="00566B90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566B90"/>
    <w:rPr>
      <w:sz w:val="20"/>
    </w:rPr>
  </w:style>
  <w:style w:type="character" w:customStyle="1" w:styleId="KommentartextZchn">
    <w:name w:val="Kommentartext Zchn"/>
    <w:basedOn w:val="Absatz-Standardschriftart"/>
    <w:link w:val="Kommentartext"/>
    <w:rsid w:val="00566B90"/>
    <w:rPr>
      <w:rFonts w:ascii="Arial" w:hAnsi="Arial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566B9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566B90"/>
    <w:rPr>
      <w:rFonts w:ascii="Arial" w:hAnsi="Arial"/>
      <w:b/>
      <w:bCs/>
      <w:lang w:eastAsia="de-DE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TEMPLATEPROJECT.GRID_ARRAY_NO_DID.GRID_ARRAY" wne:name="TemplateProject.GRID_array_no_DID.GRID_array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59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8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20/07/relationships/vbaProjectSignatureV3" Target="vbaProjectSignatureV3.bin"/><Relationship Id="rId2" Type="http://schemas.microsoft.com/office/2014/relationships/vbaProjectSignatureAgile" Target="vbaProjectSignatureAgile.bin"/><Relationship Id="rId1" Type="http://schemas.microsoft.com/office/2006/relationships/vbaProjectSignature" Target="vbaProjectSignature.bin"/><Relationship Id="rId4" Type="http://schemas.microsoft.com/office/2006/relationships/wordVbaData" Target="vbaData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33736-394A-4215-A1F5-9BDCC8CF4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2300_FOR_Medical_Questionnaire_CT_VT_Medical_CheckUp_E.dotm</Template>
  <TotalTime>0</TotalTime>
  <Pages>2</Pages>
  <Words>997</Words>
  <Characters>6284</Characters>
  <Application>Microsoft Office Word</Application>
  <DocSecurity>0</DocSecurity>
  <Lines>52</Lines>
  <Paragraphs>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TITRE :   Fragebogen / Merkblatt</vt:lpstr>
      <vt:lpstr>TITRE :   Fragebogen / Merkblatt</vt:lpstr>
    </vt:vector>
  </TitlesOfParts>
  <Company>SRK</Company>
  <LinksUpToDate>false</LinksUpToDate>
  <CharactersWithSpaces>7267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 :   Fragebogen / Merkblatt</dc:title>
  <dc:creator>Morven Rüesch</dc:creator>
  <cp:lastModifiedBy>Tabitha Bucher</cp:lastModifiedBy>
  <cp:revision>95</cp:revision>
  <cp:lastPrinted>2017-11-23T14:28:00Z</cp:lastPrinted>
  <dcterms:created xsi:type="dcterms:W3CDTF">2019-09-17T09:50:00Z</dcterms:created>
  <dcterms:modified xsi:type="dcterms:W3CDTF">2026-06-02T13:56:00Z</dcterms:modified>
</cp:coreProperties>
</file>