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87F2F" w14:textId="77777777" w:rsidR="008C2B29" w:rsidRPr="00200E2C" w:rsidRDefault="008C2B29" w:rsidP="008C2B29">
      <w:pPr>
        <w:jc w:val="center"/>
        <w:rPr>
          <w:b/>
          <w:sz w:val="28"/>
          <w:szCs w:val="28"/>
          <w:lang w:val="en-US"/>
        </w:rPr>
      </w:pPr>
      <w:r w:rsidRPr="00200E2C">
        <w:rPr>
          <w:b/>
          <w:sz w:val="28"/>
          <w:szCs w:val="28"/>
          <w:lang w:val="en-US"/>
        </w:rPr>
        <w:t>RESTART FORMAL SEARCH</w:t>
      </w:r>
    </w:p>
    <w:p w14:paraId="74240D88" w14:textId="77777777" w:rsidR="009D6AFF" w:rsidRDefault="009D6AFF" w:rsidP="008C2B29">
      <w:pPr>
        <w:tabs>
          <w:tab w:val="left" w:pos="2268"/>
        </w:tabs>
        <w:rPr>
          <w:b/>
          <w:sz w:val="22"/>
          <w:szCs w:val="22"/>
          <w:lang w:val="en-US"/>
        </w:rPr>
      </w:pPr>
    </w:p>
    <w:p w14:paraId="26280422" w14:textId="77777777" w:rsidR="008C2B29" w:rsidRPr="0089473C" w:rsidRDefault="008C2B29" w:rsidP="008C2B29">
      <w:pPr>
        <w:tabs>
          <w:tab w:val="left" w:pos="2268"/>
        </w:tabs>
        <w:rPr>
          <w:b/>
          <w:sz w:val="22"/>
          <w:szCs w:val="22"/>
          <w:lang w:val="en-US"/>
        </w:rPr>
      </w:pPr>
      <w:r w:rsidRPr="0089473C">
        <w:rPr>
          <w:b/>
          <w:sz w:val="22"/>
          <w:szCs w:val="22"/>
          <w:lang w:val="en-US"/>
        </w:rPr>
        <w:t>Patient Data</w:t>
      </w:r>
    </w:p>
    <w:p w14:paraId="68334B37" w14:textId="77777777" w:rsidR="008C2B29" w:rsidRPr="0089473C" w:rsidRDefault="008C2B29" w:rsidP="008C2B29">
      <w:pPr>
        <w:tabs>
          <w:tab w:val="left" w:pos="2268"/>
        </w:tabs>
        <w:rPr>
          <w:b/>
          <w:sz w:val="22"/>
          <w:szCs w:val="22"/>
          <w:lang w:val="en-US"/>
        </w:rPr>
      </w:pPr>
    </w:p>
    <w:p w14:paraId="12D96608" w14:textId="77777777" w:rsidR="008C2B29" w:rsidRPr="0089473C" w:rsidRDefault="008C2B29" w:rsidP="00BD7216">
      <w:pPr>
        <w:tabs>
          <w:tab w:val="left" w:pos="2410"/>
          <w:tab w:val="left" w:pos="4962"/>
          <w:tab w:val="left" w:pos="6379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 xml:space="preserve">Last </w:t>
      </w:r>
      <w:r>
        <w:rPr>
          <w:sz w:val="22"/>
          <w:szCs w:val="22"/>
          <w:lang w:val="en-US"/>
        </w:rPr>
        <w:t>n</w:t>
      </w:r>
      <w:r w:rsidRPr="0089473C">
        <w:rPr>
          <w:sz w:val="22"/>
          <w:szCs w:val="22"/>
          <w:lang w:val="en-US"/>
        </w:rPr>
        <w:t>ame:</w:t>
      </w:r>
      <w:r w:rsidRPr="0089473C">
        <w:rPr>
          <w:sz w:val="22"/>
          <w:szCs w:val="22"/>
          <w:lang w:val="en-US"/>
        </w:rPr>
        <w:tab/>
      </w:r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Pr="0089473C">
        <w:rPr>
          <w:b/>
          <w:sz w:val="22"/>
          <w:szCs w:val="22"/>
          <w:lang w:val="en-US"/>
        </w:rPr>
      </w:r>
      <w:r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Pr="0089473C">
        <w:rPr>
          <w:b/>
          <w:sz w:val="22"/>
          <w:szCs w:val="22"/>
          <w:lang w:val="en-US"/>
        </w:rPr>
        <w:fldChar w:fldCharType="end"/>
      </w:r>
      <w:r>
        <w:rPr>
          <w:bCs/>
          <w:sz w:val="22"/>
          <w:szCs w:val="22"/>
          <w:lang w:val="en-US"/>
        </w:rPr>
        <w:tab/>
        <w:t>First n</w:t>
      </w:r>
      <w:r w:rsidRPr="0089473C">
        <w:rPr>
          <w:bCs/>
          <w:sz w:val="22"/>
          <w:szCs w:val="22"/>
          <w:lang w:val="en-US"/>
        </w:rPr>
        <w:t>ame: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Pr="0089473C">
        <w:rPr>
          <w:b/>
          <w:sz w:val="22"/>
          <w:szCs w:val="22"/>
          <w:lang w:val="en-US"/>
        </w:rPr>
      </w:r>
      <w:r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Pr="0089473C">
        <w:rPr>
          <w:b/>
          <w:sz w:val="22"/>
          <w:szCs w:val="22"/>
          <w:lang w:val="en-US"/>
        </w:rPr>
        <w:fldChar w:fldCharType="end"/>
      </w:r>
    </w:p>
    <w:p w14:paraId="392C0DB5" w14:textId="77777777" w:rsidR="008C2B29" w:rsidRPr="0089473C" w:rsidRDefault="008C2B29" w:rsidP="008C2B29">
      <w:pPr>
        <w:tabs>
          <w:tab w:val="left" w:pos="2410"/>
          <w:tab w:val="left" w:pos="3119"/>
          <w:tab w:val="left" w:pos="4962"/>
          <w:tab w:val="left" w:pos="6096"/>
        </w:tabs>
        <w:spacing w:after="120"/>
        <w:rPr>
          <w:bCs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Date of b</w:t>
      </w:r>
      <w:r w:rsidRPr="0089473C">
        <w:rPr>
          <w:sz w:val="22"/>
          <w:szCs w:val="22"/>
          <w:lang w:val="en-US"/>
        </w:rPr>
        <w:t>irth (dd/mm/yyyy):</w:t>
      </w:r>
      <w:r w:rsidRPr="0089473C">
        <w:rPr>
          <w:sz w:val="22"/>
          <w:szCs w:val="22"/>
          <w:lang w:val="en-US"/>
        </w:rPr>
        <w:tab/>
      </w:r>
      <w:bookmarkStart w:id="0" w:name="Text1"/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>
              <w:type w:val="date"/>
              <w:format w:val="dd.MM.yyyy"/>
            </w:textInput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Pr="0089473C">
        <w:rPr>
          <w:b/>
          <w:sz w:val="22"/>
          <w:szCs w:val="22"/>
          <w:lang w:val="en-US"/>
        </w:rPr>
      </w:r>
      <w:r w:rsidRPr="0089473C">
        <w:rPr>
          <w:b/>
          <w:sz w:val="22"/>
          <w:szCs w:val="22"/>
          <w:lang w:val="en-US"/>
        </w:rPr>
        <w:fldChar w:fldCharType="separate"/>
      </w:r>
      <w:r w:rsidR="00B921A9">
        <w:rPr>
          <w:b/>
          <w:sz w:val="22"/>
          <w:szCs w:val="22"/>
          <w:lang w:val="en-US"/>
        </w:rPr>
        <w:t> </w:t>
      </w:r>
      <w:r w:rsidR="00B921A9">
        <w:rPr>
          <w:b/>
          <w:sz w:val="22"/>
          <w:szCs w:val="22"/>
          <w:lang w:val="en-US"/>
        </w:rPr>
        <w:t> </w:t>
      </w:r>
      <w:r w:rsidR="00B921A9">
        <w:rPr>
          <w:b/>
          <w:sz w:val="22"/>
          <w:szCs w:val="22"/>
          <w:lang w:val="en-US"/>
        </w:rPr>
        <w:t> </w:t>
      </w:r>
      <w:r w:rsidR="00B921A9">
        <w:rPr>
          <w:b/>
          <w:sz w:val="22"/>
          <w:szCs w:val="22"/>
          <w:lang w:val="en-US"/>
        </w:rPr>
        <w:t> </w:t>
      </w:r>
      <w:r w:rsidR="00B921A9">
        <w:rPr>
          <w:b/>
          <w:sz w:val="22"/>
          <w:szCs w:val="22"/>
          <w:lang w:val="en-US"/>
        </w:rPr>
        <w:t> </w:t>
      </w:r>
      <w:r w:rsidRPr="0089473C">
        <w:rPr>
          <w:b/>
          <w:sz w:val="22"/>
          <w:szCs w:val="22"/>
          <w:lang w:val="en-US"/>
        </w:rPr>
        <w:fldChar w:fldCharType="end"/>
      </w:r>
      <w:bookmarkEnd w:id="0"/>
      <w:r w:rsidRPr="0089473C">
        <w:rPr>
          <w:bCs/>
          <w:sz w:val="22"/>
          <w:szCs w:val="22"/>
          <w:lang w:val="en-US"/>
        </w:rPr>
        <w:tab/>
        <w:t>CMV status:</w:t>
      </w:r>
      <w:r w:rsidRPr="0089473C">
        <w:rPr>
          <w:bCs/>
          <w:sz w:val="22"/>
          <w:szCs w:val="22"/>
          <w:lang w:val="en-US"/>
        </w:rPr>
        <w:tab/>
      </w:r>
      <w:bookmarkStart w:id="1" w:name="Dropdown3"/>
      <w:r w:rsidRPr="0089473C">
        <w:rPr>
          <w:b/>
          <w:bCs/>
          <w:sz w:val="22"/>
          <w:szCs w:val="22"/>
          <w:lang w:val="en-US"/>
        </w:rPr>
        <w:fldChar w:fldCharType="begin">
          <w:ffData>
            <w:name w:val="Dropdown3"/>
            <w:enabled/>
            <w:calcOnExit w:val="0"/>
            <w:ddList>
              <w:listEntry w:val="       "/>
              <w:listEntry w:val="pos"/>
              <w:listEntry w:val="neg"/>
            </w:ddList>
          </w:ffData>
        </w:fldChar>
      </w:r>
      <w:r w:rsidRPr="0089473C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  <w:lang w:val="en-US"/>
        </w:rPr>
      </w:r>
      <w:r w:rsidR="00F72EBB">
        <w:rPr>
          <w:b/>
          <w:bCs/>
          <w:sz w:val="22"/>
          <w:szCs w:val="22"/>
          <w:lang w:val="en-US"/>
        </w:rPr>
        <w:fldChar w:fldCharType="separate"/>
      </w:r>
      <w:r w:rsidRPr="0089473C">
        <w:rPr>
          <w:b/>
          <w:bCs/>
          <w:sz w:val="22"/>
          <w:szCs w:val="22"/>
          <w:lang w:val="en-US"/>
        </w:rPr>
        <w:fldChar w:fldCharType="end"/>
      </w:r>
      <w:bookmarkEnd w:id="1"/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89473C">
        <w:rPr>
          <w:b/>
          <w:sz w:val="22"/>
          <w:szCs w:val="22"/>
          <w:lang w:val="en-US"/>
        </w:rPr>
        <w:fldChar w:fldCharType="end"/>
      </w:r>
    </w:p>
    <w:p w14:paraId="6A16B98F" w14:textId="77777777" w:rsidR="008C2B29" w:rsidRPr="0089473C" w:rsidRDefault="008C2B29" w:rsidP="008C2B29">
      <w:pPr>
        <w:tabs>
          <w:tab w:val="left" w:pos="2410"/>
          <w:tab w:val="left" w:pos="4962"/>
          <w:tab w:val="left" w:pos="6379"/>
        </w:tabs>
        <w:spacing w:after="120"/>
        <w:rPr>
          <w:bCs/>
          <w:sz w:val="22"/>
          <w:szCs w:val="22"/>
          <w:lang w:val="en-US"/>
        </w:rPr>
      </w:pPr>
      <w:r w:rsidRPr="0089473C">
        <w:rPr>
          <w:bCs/>
          <w:sz w:val="22"/>
          <w:szCs w:val="22"/>
          <w:lang w:val="en-US"/>
        </w:rPr>
        <w:t>Sex: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bCs/>
          <w:sz w:val="22"/>
          <w:szCs w:val="22"/>
          <w:lang w:val="en-US"/>
        </w:rPr>
        <w:fldChar w:fldCharType="begin">
          <w:ffData>
            <w:name w:val="Dropdown2"/>
            <w:enabled/>
            <w:calcOnExit w:val="0"/>
            <w:ddList>
              <w:listEntry w:val="   "/>
              <w:listEntry w:val="m"/>
              <w:listEntry w:val="f"/>
            </w:ddList>
          </w:ffData>
        </w:fldChar>
      </w:r>
      <w:bookmarkStart w:id="2" w:name="Dropdown2"/>
      <w:r w:rsidRPr="0089473C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  <w:lang w:val="en-US"/>
        </w:rPr>
      </w:r>
      <w:r w:rsidR="00F72EBB">
        <w:rPr>
          <w:b/>
          <w:bCs/>
          <w:sz w:val="22"/>
          <w:szCs w:val="22"/>
          <w:lang w:val="en-US"/>
        </w:rPr>
        <w:fldChar w:fldCharType="separate"/>
      </w:r>
      <w:r w:rsidRPr="0089473C">
        <w:rPr>
          <w:b/>
          <w:bCs/>
          <w:sz w:val="22"/>
          <w:szCs w:val="22"/>
          <w:lang w:val="en-US"/>
        </w:rPr>
        <w:fldChar w:fldCharType="end"/>
      </w:r>
      <w:bookmarkEnd w:id="2"/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89473C">
        <w:rPr>
          <w:b/>
          <w:sz w:val="22"/>
          <w:szCs w:val="22"/>
          <w:lang w:val="en-US"/>
        </w:rPr>
        <w:fldChar w:fldCharType="end"/>
      </w:r>
      <w:r w:rsidRPr="0089473C">
        <w:rPr>
          <w:bCs/>
          <w:sz w:val="22"/>
          <w:szCs w:val="22"/>
          <w:lang w:val="en-US"/>
        </w:rPr>
        <w:tab/>
        <w:t>Weight: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Pr="0089473C">
        <w:rPr>
          <w:b/>
          <w:sz w:val="22"/>
          <w:szCs w:val="22"/>
          <w:lang w:val="en-US"/>
        </w:rPr>
      </w:r>
      <w:r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Pr="0089473C">
        <w:rPr>
          <w:b/>
          <w:sz w:val="22"/>
          <w:szCs w:val="22"/>
          <w:lang w:val="en-US"/>
        </w:rPr>
        <w:fldChar w:fldCharType="end"/>
      </w:r>
    </w:p>
    <w:p w14:paraId="04D996DE" w14:textId="77777777" w:rsidR="008C2B29" w:rsidRPr="0089473C" w:rsidRDefault="008C2B29" w:rsidP="008C2B29">
      <w:pPr>
        <w:tabs>
          <w:tab w:val="left" w:pos="2410"/>
          <w:tab w:val="left" w:pos="3119"/>
          <w:tab w:val="left" w:pos="4395"/>
          <w:tab w:val="left" w:pos="6096"/>
        </w:tabs>
        <w:spacing w:after="120"/>
        <w:rPr>
          <w:bCs/>
          <w:sz w:val="22"/>
          <w:szCs w:val="22"/>
          <w:lang w:val="en-US"/>
        </w:rPr>
      </w:pPr>
      <w:r w:rsidRPr="0089473C">
        <w:rPr>
          <w:bCs/>
          <w:sz w:val="22"/>
          <w:szCs w:val="22"/>
          <w:lang w:val="en-US"/>
        </w:rPr>
        <w:t>Blood group / Rh: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bCs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ddList>
              <w:listEntry w:val="       "/>
              <w:listEntry w:val="A"/>
              <w:listEntry w:val="B"/>
              <w:listEntry w:val="0"/>
              <w:listEntry w:val="AB"/>
            </w:ddList>
          </w:ffData>
        </w:fldChar>
      </w:r>
      <w:r w:rsidRPr="0089473C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  <w:lang w:val="en-US"/>
        </w:rPr>
      </w:r>
      <w:r w:rsidR="00F72EBB">
        <w:rPr>
          <w:b/>
          <w:bCs/>
          <w:sz w:val="22"/>
          <w:szCs w:val="22"/>
          <w:lang w:val="en-US"/>
        </w:rPr>
        <w:fldChar w:fldCharType="separate"/>
      </w:r>
      <w:r w:rsidRPr="0089473C">
        <w:rPr>
          <w:b/>
          <w:bCs/>
          <w:sz w:val="22"/>
          <w:szCs w:val="22"/>
          <w:lang w:val="en-US"/>
        </w:rPr>
        <w:fldChar w:fldCharType="end"/>
      </w:r>
      <w:r w:rsidRPr="0089473C">
        <w:rPr>
          <w:bCs/>
          <w:sz w:val="22"/>
          <w:szCs w:val="22"/>
          <w:lang w:val="en-US"/>
        </w:rPr>
        <w:t xml:space="preserve"> / </w:t>
      </w:r>
      <w:r w:rsidRPr="0089473C">
        <w:rPr>
          <w:b/>
          <w:bCs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ddList>
              <w:listEntry w:val="       "/>
              <w:listEntry w:val="pos"/>
              <w:listEntry w:val="neg"/>
            </w:ddList>
          </w:ffData>
        </w:fldChar>
      </w:r>
      <w:r w:rsidRPr="0089473C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  <w:lang w:val="en-US"/>
        </w:rPr>
      </w:r>
      <w:r w:rsidR="00F72EBB">
        <w:rPr>
          <w:b/>
          <w:bCs/>
          <w:sz w:val="22"/>
          <w:szCs w:val="22"/>
          <w:lang w:val="en-US"/>
        </w:rPr>
        <w:fldChar w:fldCharType="separate"/>
      </w:r>
      <w:r w:rsidRPr="0089473C">
        <w:rPr>
          <w:b/>
          <w:bCs/>
          <w:sz w:val="22"/>
          <w:szCs w:val="22"/>
          <w:lang w:val="en-US"/>
        </w:rPr>
        <w:fldChar w:fldCharType="end"/>
      </w:r>
    </w:p>
    <w:p w14:paraId="2A7D760D" w14:textId="77777777" w:rsidR="008C2B29" w:rsidRPr="0089473C" w:rsidRDefault="008C2B29" w:rsidP="00BD7216">
      <w:pPr>
        <w:tabs>
          <w:tab w:val="left" w:pos="2410"/>
          <w:tab w:val="left" w:pos="4962"/>
          <w:tab w:val="left" w:pos="6096"/>
          <w:tab w:val="left" w:pos="7513"/>
          <w:tab w:val="left" w:pos="7938"/>
        </w:tabs>
        <w:spacing w:after="120"/>
        <w:rPr>
          <w:sz w:val="22"/>
          <w:szCs w:val="22"/>
          <w:lang w:val="en-US"/>
        </w:rPr>
      </w:pPr>
      <w:r w:rsidRPr="0089473C">
        <w:rPr>
          <w:bCs/>
          <w:sz w:val="22"/>
          <w:szCs w:val="22"/>
          <w:lang w:val="en-US"/>
        </w:rPr>
        <w:t>Ethnic origin:</w:t>
      </w:r>
      <w:r w:rsidRPr="0089473C">
        <w:rPr>
          <w:bCs/>
          <w:sz w:val="22"/>
          <w:szCs w:val="22"/>
          <w:lang w:val="en-US"/>
        </w:rPr>
        <w:tab/>
      </w:r>
      <w:bookmarkStart w:id="3" w:name="Dropdown6"/>
      <w:r w:rsidRPr="0089473C">
        <w:rPr>
          <w:b/>
          <w:bCs/>
          <w:sz w:val="22"/>
          <w:szCs w:val="22"/>
        </w:rPr>
        <w:fldChar w:fldCharType="begin">
          <w:ffData>
            <w:name w:val="Dropdown6"/>
            <w:enabled/>
            <w:calcOnExit w:val="0"/>
            <w:ddList>
              <w:listEntry w:val="         "/>
              <w:listEntry w:val="CAU"/>
              <w:listEntry w:val="NEG"/>
              <w:listEntry w:val="ORI"/>
              <w:listEntry w:val="OTH"/>
            </w:ddList>
          </w:ffData>
        </w:fldChar>
      </w:r>
      <w:r w:rsidRPr="0089473C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</w:rPr>
      </w:r>
      <w:r w:rsidR="00F72EBB">
        <w:rPr>
          <w:b/>
          <w:bCs/>
          <w:sz w:val="22"/>
          <w:szCs w:val="22"/>
        </w:rPr>
        <w:fldChar w:fldCharType="separate"/>
      </w:r>
      <w:r w:rsidRPr="0089473C">
        <w:rPr>
          <w:b/>
          <w:bCs/>
          <w:sz w:val="22"/>
          <w:szCs w:val="22"/>
        </w:rPr>
        <w:fldChar w:fldCharType="end"/>
      </w:r>
      <w:bookmarkEnd w:id="3"/>
      <w:r w:rsidRPr="0089473C">
        <w:rPr>
          <w:b/>
          <w:bCs/>
          <w:sz w:val="22"/>
          <w:szCs w:val="22"/>
          <w:lang w:val="en-US"/>
        </w:rPr>
        <w:tab/>
      </w:r>
      <w:r>
        <w:rPr>
          <w:bCs/>
          <w:sz w:val="22"/>
          <w:szCs w:val="22"/>
          <w:lang w:val="en-US"/>
        </w:rPr>
        <w:t>Specify</w:t>
      </w:r>
      <w:r w:rsidRPr="0089473C">
        <w:rPr>
          <w:bCs/>
          <w:sz w:val="22"/>
          <w:szCs w:val="22"/>
          <w:lang w:val="en-US"/>
        </w:rPr>
        <w:t xml:space="preserve"> if necessary: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noProof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9473C">
        <w:rPr>
          <w:b/>
          <w:noProof/>
          <w:sz w:val="22"/>
          <w:szCs w:val="22"/>
          <w:lang w:val="en-US"/>
        </w:rPr>
        <w:instrText xml:space="preserve"> FORMTEXT </w:instrText>
      </w:r>
      <w:r w:rsidRPr="0089473C">
        <w:rPr>
          <w:b/>
          <w:noProof/>
          <w:sz w:val="22"/>
          <w:szCs w:val="22"/>
          <w:lang w:val="en-US"/>
        </w:rPr>
      </w:r>
      <w:r w:rsidRPr="0089473C">
        <w:rPr>
          <w:b/>
          <w:noProof/>
          <w:sz w:val="22"/>
          <w:szCs w:val="22"/>
          <w:lang w:val="en-US"/>
        </w:rPr>
        <w:fldChar w:fldCharType="separate"/>
      </w:r>
      <w:r w:rsidR="00DC15A8">
        <w:rPr>
          <w:b/>
          <w:noProof/>
          <w:sz w:val="22"/>
          <w:szCs w:val="22"/>
          <w:lang w:val="en-US"/>
        </w:rPr>
        <w:t> </w:t>
      </w:r>
      <w:r w:rsidR="00DC15A8">
        <w:rPr>
          <w:b/>
          <w:noProof/>
          <w:sz w:val="22"/>
          <w:szCs w:val="22"/>
          <w:lang w:val="en-US"/>
        </w:rPr>
        <w:t> </w:t>
      </w:r>
      <w:r w:rsidR="00DC15A8">
        <w:rPr>
          <w:b/>
          <w:noProof/>
          <w:sz w:val="22"/>
          <w:szCs w:val="22"/>
          <w:lang w:val="en-US"/>
        </w:rPr>
        <w:t> </w:t>
      </w:r>
      <w:r w:rsidR="00DC15A8">
        <w:rPr>
          <w:b/>
          <w:noProof/>
          <w:sz w:val="22"/>
          <w:szCs w:val="22"/>
          <w:lang w:val="en-US"/>
        </w:rPr>
        <w:t> </w:t>
      </w:r>
      <w:r w:rsidR="00DC15A8">
        <w:rPr>
          <w:b/>
          <w:noProof/>
          <w:sz w:val="22"/>
          <w:szCs w:val="22"/>
          <w:lang w:val="en-US"/>
        </w:rPr>
        <w:t> </w:t>
      </w:r>
      <w:r w:rsidRPr="0089473C">
        <w:rPr>
          <w:b/>
          <w:noProof/>
          <w:sz w:val="22"/>
          <w:szCs w:val="22"/>
          <w:lang w:val="en-US"/>
        </w:rPr>
        <w:fldChar w:fldCharType="end"/>
      </w:r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89473C">
        <w:rPr>
          <w:b/>
          <w:sz w:val="22"/>
          <w:szCs w:val="22"/>
          <w:lang w:val="en-US"/>
        </w:rPr>
        <w:fldChar w:fldCharType="end"/>
      </w:r>
    </w:p>
    <w:p w14:paraId="2A269B6E" w14:textId="77777777" w:rsidR="00C73B6C" w:rsidRPr="00B921A9" w:rsidRDefault="008C2B29" w:rsidP="00BD7216">
      <w:pPr>
        <w:tabs>
          <w:tab w:val="left" w:pos="2410"/>
          <w:tab w:val="left" w:pos="4962"/>
          <w:tab w:val="left" w:pos="7513"/>
          <w:tab w:val="left" w:pos="7938"/>
        </w:tabs>
        <w:spacing w:after="120"/>
        <w:rPr>
          <w:b/>
          <w:bCs/>
          <w:sz w:val="22"/>
          <w:szCs w:val="22"/>
          <w:lang w:val="en-GB"/>
        </w:rPr>
      </w:pPr>
      <w:r w:rsidRPr="0089473C">
        <w:rPr>
          <w:sz w:val="22"/>
          <w:szCs w:val="22"/>
          <w:lang w:val="en-US"/>
        </w:rPr>
        <w:t>Diagnosis:</w:t>
      </w:r>
      <w:r w:rsidRPr="0089473C">
        <w:rPr>
          <w:color w:val="FF0000"/>
          <w:sz w:val="22"/>
          <w:szCs w:val="22"/>
          <w:lang w:val="en-US"/>
        </w:rPr>
        <w:tab/>
      </w:r>
      <w:r w:rsidRPr="0089473C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statusText w:type="text" w:val="Acute Myelogenous Leukaemia"/>
            <w:ddList>
              <w:listEntry w:val="          "/>
              <w:listEntry w:val="AML"/>
              <w:listEntry w:val="ALL"/>
              <w:listEntry w:val="CML"/>
              <w:listEntry w:val="RA"/>
              <w:listEntry w:val="PNH"/>
              <w:listEntry w:val="OMDS"/>
              <w:listEntry w:val="MDS"/>
              <w:listEntry w:val="CLL"/>
              <w:listEntry w:val="CPL"/>
              <w:listEntry w:val="OSL"/>
              <w:listEntry w:val="OL"/>
              <w:listEntry w:val="NHL"/>
              <w:listEntry w:val="HL"/>
              <w:listEntry w:val="MM"/>
              <w:listEntry w:val="PCL"/>
              <w:listEntry w:val="WMA"/>
              <w:listEntry w:val="OPCD"/>
              <w:listEntry w:val="PCD"/>
              <w:listEntry w:val="SAA"/>
              <w:listEntry w:val="SCID"/>
              <w:listEntry w:val="CID"/>
              <w:listEntry w:val="OMS"/>
              <w:listEntry w:val="WAS"/>
              <w:listEntry w:val="AT"/>
            </w:ddList>
          </w:ffData>
        </w:fldChar>
      </w:r>
      <w:r w:rsidRPr="0089473C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</w:rPr>
      </w:r>
      <w:r w:rsidR="00F72EBB">
        <w:rPr>
          <w:b/>
          <w:bCs/>
          <w:sz w:val="22"/>
          <w:szCs w:val="22"/>
        </w:rPr>
        <w:fldChar w:fldCharType="separate"/>
      </w:r>
      <w:r w:rsidRPr="0089473C">
        <w:rPr>
          <w:b/>
          <w:bCs/>
          <w:sz w:val="22"/>
          <w:szCs w:val="22"/>
        </w:rPr>
        <w:fldChar w:fldCharType="end"/>
      </w:r>
      <w:r w:rsidRPr="0089473C">
        <w:rPr>
          <w:b/>
          <w:sz w:val="22"/>
          <w:szCs w:val="22"/>
          <w:lang w:val="en-US"/>
        </w:rPr>
        <w:t xml:space="preserve"> </w:t>
      </w:r>
      <w:r w:rsidRPr="0089473C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statusText w:type="text" w:val="Acute Myelogenous Leukaemia"/>
            <w:ddList>
              <w:listEntry w:val="         "/>
              <w:listEntry w:val="OIID"/>
              <w:listEntry w:val="IIS"/>
              <w:listEntry w:val="MPS1"/>
              <w:listEntry w:val="ALD"/>
              <w:listEntry w:val="MLD"/>
              <w:listEntry w:val="MPS3"/>
              <w:listEntry w:val="OIMD"/>
              <w:listEntry w:val="IMD"/>
              <w:listEntry w:val="FEL"/>
              <w:listEntry w:val="HIX"/>
              <w:listEntry w:val="HEC"/>
              <w:listEntry w:val="OHID"/>
              <w:listEntry w:val="HIS"/>
              <w:listEntry w:val="PRCA"/>
              <w:listEntry w:val="THM"/>
              <w:listEntry w:val="FA"/>
              <w:listEntry w:val="OIED"/>
              <w:listEntry w:val="IEA"/>
              <w:listEntry w:val="CTP"/>
              <w:listEntry w:val="GTA"/>
              <w:listEntry w:val="OIPD"/>
              <w:listEntry w:val="IPA"/>
              <w:listEntry w:val="OM"/>
              <w:listEntry w:val="OND"/>
            </w:ddList>
          </w:ffData>
        </w:fldChar>
      </w:r>
      <w:r w:rsidRPr="0089473C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</w:rPr>
      </w:r>
      <w:r w:rsidR="00F72EBB">
        <w:rPr>
          <w:b/>
          <w:bCs/>
          <w:sz w:val="22"/>
          <w:szCs w:val="22"/>
        </w:rPr>
        <w:fldChar w:fldCharType="separate"/>
      </w:r>
      <w:r w:rsidRPr="0089473C">
        <w:rPr>
          <w:b/>
          <w:bCs/>
          <w:sz w:val="22"/>
          <w:szCs w:val="22"/>
        </w:rPr>
        <w:fldChar w:fldCharType="end"/>
      </w:r>
      <w:r w:rsidRPr="0089473C">
        <w:rPr>
          <w:bCs/>
          <w:sz w:val="22"/>
          <w:szCs w:val="22"/>
          <w:lang w:val="en-US"/>
        </w:rPr>
        <w:tab/>
        <w:t>Current disease status: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bCs/>
          <w:sz w:val="22"/>
          <w:szCs w:val="22"/>
          <w:lang w:val="it-IT"/>
        </w:rPr>
        <w:fldChar w:fldCharType="begin">
          <w:ffData>
            <w:name w:val="Dropdown5"/>
            <w:enabled/>
            <w:calcOnExit w:val="0"/>
            <w:ddList>
              <w:listEntry w:val="     "/>
              <w:listEntry w:val="PT"/>
              <w:listEntry w:val="PF"/>
              <w:listEntry w:val="CR"/>
              <w:listEntry w:val="CR1"/>
              <w:listEntry w:val="CR2"/>
              <w:listEntry w:val="CR3"/>
              <w:listEntry w:val="CP"/>
              <w:listEntry w:val="CP1"/>
              <w:listEntry w:val="CP2"/>
              <w:listEntry w:val="CP3"/>
              <w:listEntry w:val="PR"/>
              <w:listEntry w:val="PR1"/>
              <w:listEntry w:val="PR2"/>
              <w:listEntry w:val="PR3"/>
              <w:listEntry w:val="RE"/>
              <w:listEntry w:val="RE1"/>
              <w:listEntry w:val="RE2"/>
              <w:listEntry w:val="RE3"/>
              <w:listEntry w:val="AP"/>
              <w:listEntry w:val="BC"/>
              <w:listEntry w:val="AD"/>
              <w:listEntry w:val="SD"/>
              <w:listEntry w:val="RD"/>
            </w:ddList>
          </w:ffData>
        </w:fldChar>
      </w:r>
      <w:bookmarkStart w:id="4" w:name="Dropdown5"/>
      <w:r w:rsidRPr="00BD7216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  <w:lang w:val="it-IT"/>
        </w:rPr>
      </w:r>
      <w:r w:rsidR="00F72EBB">
        <w:rPr>
          <w:b/>
          <w:bCs/>
          <w:sz w:val="22"/>
          <w:szCs w:val="22"/>
          <w:lang w:val="it-IT"/>
        </w:rPr>
        <w:fldChar w:fldCharType="separate"/>
      </w:r>
      <w:r w:rsidRPr="0089473C">
        <w:rPr>
          <w:b/>
          <w:bCs/>
          <w:sz w:val="22"/>
          <w:szCs w:val="22"/>
          <w:lang w:val="it-IT"/>
        </w:rPr>
        <w:fldChar w:fldCharType="end"/>
      </w:r>
      <w:bookmarkEnd w:id="4"/>
    </w:p>
    <w:p w14:paraId="2625821C" w14:textId="77777777" w:rsidR="00C73B6C" w:rsidRPr="0089473C" w:rsidRDefault="00C73B6C" w:rsidP="00C73B6C">
      <w:pPr>
        <w:tabs>
          <w:tab w:val="left" w:pos="2410"/>
          <w:tab w:val="left" w:pos="4962"/>
          <w:tab w:val="left" w:pos="8364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>Precise diagnosis if necessary:</w:t>
      </w:r>
      <w:r>
        <w:rPr>
          <w:sz w:val="22"/>
          <w:szCs w:val="22"/>
          <w:lang w:val="en-US"/>
        </w:rPr>
        <w:t xml:space="preserve"> </w:t>
      </w:r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Pr="0089473C">
        <w:rPr>
          <w:b/>
          <w:sz w:val="22"/>
          <w:szCs w:val="22"/>
          <w:lang w:val="en-US"/>
        </w:rPr>
      </w:r>
      <w:r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Pr="0089473C">
        <w:rPr>
          <w:b/>
          <w:sz w:val="22"/>
          <w:szCs w:val="22"/>
          <w:lang w:val="en-US"/>
        </w:rPr>
        <w:fldChar w:fldCharType="end"/>
      </w:r>
      <w:r>
        <w:rPr>
          <w:b/>
          <w:sz w:val="22"/>
          <w:szCs w:val="22"/>
          <w:lang w:val="en-US"/>
        </w:rPr>
        <w:tab/>
      </w:r>
      <w:r w:rsidRPr="0089473C">
        <w:rPr>
          <w:bCs/>
          <w:sz w:val="22"/>
          <w:szCs w:val="22"/>
          <w:lang w:val="en-US"/>
        </w:rPr>
        <w:t>Expected disease status at TX: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bCs/>
          <w:sz w:val="22"/>
          <w:szCs w:val="22"/>
          <w:lang w:val="it-IT"/>
        </w:rPr>
        <w:fldChar w:fldCharType="begin">
          <w:ffData>
            <w:name w:val="Dropdown5"/>
            <w:enabled/>
            <w:calcOnExit w:val="0"/>
            <w:ddList>
              <w:listEntry w:val="     "/>
              <w:listEntry w:val="PT"/>
              <w:listEntry w:val="PF"/>
              <w:listEntry w:val="CR"/>
              <w:listEntry w:val="CR1"/>
              <w:listEntry w:val="CR2"/>
              <w:listEntry w:val="CR3"/>
              <w:listEntry w:val="CP"/>
              <w:listEntry w:val="CP1"/>
              <w:listEntry w:val="CP2"/>
              <w:listEntry w:val="CP3"/>
              <w:listEntry w:val="PR"/>
              <w:listEntry w:val="PR1"/>
              <w:listEntry w:val="PR2"/>
              <w:listEntry w:val="PR3"/>
              <w:listEntry w:val="RE"/>
              <w:listEntry w:val="RE1"/>
              <w:listEntry w:val="RE2"/>
              <w:listEntry w:val="RE3"/>
              <w:listEntry w:val="AP"/>
              <w:listEntry w:val="BC"/>
              <w:listEntry w:val="AD"/>
              <w:listEntry w:val="SD"/>
              <w:listEntry w:val="RD"/>
            </w:ddList>
          </w:ffData>
        </w:fldChar>
      </w:r>
      <w:r w:rsidRPr="00BD7216">
        <w:rPr>
          <w:b/>
          <w:bCs/>
          <w:sz w:val="22"/>
          <w:szCs w:val="22"/>
          <w:lang w:val="en-US"/>
        </w:rPr>
        <w:instrText xml:space="preserve"> FORMDROPDOWN </w:instrText>
      </w:r>
      <w:r w:rsidR="00F72EBB">
        <w:rPr>
          <w:b/>
          <w:bCs/>
          <w:sz w:val="22"/>
          <w:szCs w:val="22"/>
          <w:lang w:val="it-IT"/>
        </w:rPr>
      </w:r>
      <w:r w:rsidR="00F72EBB">
        <w:rPr>
          <w:b/>
          <w:bCs/>
          <w:sz w:val="22"/>
          <w:szCs w:val="22"/>
          <w:lang w:val="it-IT"/>
        </w:rPr>
        <w:fldChar w:fldCharType="separate"/>
      </w:r>
      <w:r w:rsidRPr="0089473C">
        <w:rPr>
          <w:b/>
          <w:bCs/>
          <w:sz w:val="22"/>
          <w:szCs w:val="22"/>
          <w:lang w:val="it-IT"/>
        </w:rPr>
        <w:fldChar w:fldCharType="end"/>
      </w:r>
    </w:p>
    <w:p w14:paraId="07FD3A07" w14:textId="77777777" w:rsidR="008C2B29" w:rsidRPr="0089473C" w:rsidRDefault="008C2B29" w:rsidP="008C2B29">
      <w:pPr>
        <w:tabs>
          <w:tab w:val="left" w:pos="2410"/>
          <w:tab w:val="left" w:pos="4962"/>
          <w:tab w:val="left" w:pos="8364"/>
        </w:tabs>
        <w:spacing w:after="12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Date of diagnosis</w:t>
      </w:r>
      <w:r w:rsidRPr="0089473C">
        <w:rPr>
          <w:sz w:val="22"/>
          <w:szCs w:val="22"/>
          <w:lang w:val="en-US"/>
        </w:rPr>
        <w:t>:</w:t>
      </w:r>
      <w:r w:rsidRPr="0089473C">
        <w:rPr>
          <w:sz w:val="22"/>
          <w:szCs w:val="22"/>
          <w:lang w:val="en-US"/>
        </w:rPr>
        <w:tab/>
      </w:r>
      <w:r w:rsidRPr="0089473C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Pr="0089473C">
        <w:rPr>
          <w:b/>
          <w:sz w:val="22"/>
          <w:szCs w:val="22"/>
          <w:lang w:val="en-US"/>
        </w:rPr>
      </w:r>
      <w:r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Pr="0089473C">
        <w:rPr>
          <w:b/>
          <w:sz w:val="22"/>
          <w:szCs w:val="22"/>
          <w:lang w:val="en-US"/>
        </w:rPr>
        <w:fldChar w:fldCharType="end"/>
      </w:r>
      <w:r w:rsidRPr="0089473C">
        <w:rPr>
          <w:bCs/>
          <w:sz w:val="22"/>
          <w:szCs w:val="22"/>
          <w:lang w:val="en-US"/>
        </w:rPr>
        <w:tab/>
      </w:r>
    </w:p>
    <w:p w14:paraId="18A7C775" w14:textId="77777777" w:rsidR="00045FC6" w:rsidRPr="0089473C" w:rsidRDefault="00045FC6" w:rsidP="008C2B29">
      <w:pPr>
        <w:tabs>
          <w:tab w:val="left" w:pos="2410"/>
        </w:tabs>
        <w:rPr>
          <w:sz w:val="22"/>
          <w:szCs w:val="22"/>
          <w:lang w:val="en-US"/>
        </w:rPr>
      </w:pPr>
    </w:p>
    <w:p w14:paraId="779B8DB8" w14:textId="77777777" w:rsidR="008C2B29" w:rsidRPr="0089473C" w:rsidRDefault="008C2B29" w:rsidP="008C2B29">
      <w:pPr>
        <w:tabs>
          <w:tab w:val="left" w:pos="2410"/>
        </w:tabs>
        <w:rPr>
          <w:b/>
          <w:sz w:val="22"/>
          <w:szCs w:val="22"/>
          <w:lang w:val="en-US"/>
        </w:rPr>
      </w:pPr>
      <w:r w:rsidRPr="0089473C">
        <w:rPr>
          <w:b/>
          <w:sz w:val="22"/>
          <w:szCs w:val="22"/>
          <w:lang w:val="en-US"/>
        </w:rPr>
        <w:t>Transplant Center</w:t>
      </w:r>
    </w:p>
    <w:p w14:paraId="2598D138" w14:textId="77777777" w:rsidR="008C2B29" w:rsidRPr="0089473C" w:rsidRDefault="008C2B29" w:rsidP="008C2B29">
      <w:pPr>
        <w:tabs>
          <w:tab w:val="left" w:pos="2410"/>
        </w:tabs>
        <w:rPr>
          <w:sz w:val="22"/>
          <w:szCs w:val="22"/>
          <w:lang w:val="en-US"/>
        </w:rPr>
      </w:pPr>
    </w:p>
    <w:p w14:paraId="729F111B" w14:textId="77777777" w:rsidR="008C2B29" w:rsidRPr="0089473C" w:rsidRDefault="008C2B29" w:rsidP="008C2B29">
      <w:pPr>
        <w:tabs>
          <w:tab w:val="left" w:pos="2410"/>
          <w:tab w:val="left" w:pos="4962"/>
          <w:tab w:val="left" w:pos="7230"/>
        </w:tabs>
        <w:spacing w:after="120"/>
        <w:rPr>
          <w:b/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 xml:space="preserve">Center </w:t>
      </w:r>
      <w:r w:rsidR="00BD7216">
        <w:rPr>
          <w:sz w:val="22"/>
          <w:szCs w:val="22"/>
          <w:lang w:val="en-US"/>
        </w:rPr>
        <w:t>n</w:t>
      </w:r>
      <w:r w:rsidRPr="0089473C">
        <w:rPr>
          <w:sz w:val="22"/>
          <w:szCs w:val="22"/>
          <w:lang w:val="en-US"/>
        </w:rPr>
        <w:t>ame:</w:t>
      </w:r>
      <w:r w:rsidRPr="00E65E70">
        <w:rPr>
          <w:sz w:val="22"/>
          <w:szCs w:val="22"/>
          <w:lang w:val="en-US"/>
        </w:rPr>
        <w:tab/>
      </w:r>
      <w:r w:rsidRPr="00E65E70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ddList>
              <w:listEntry w:val="                              "/>
              <w:listEntry w:val="Universitätsspital Basel"/>
              <w:listEntry w:val="Kinderspital Zürich"/>
              <w:listEntry w:val="Universitätsspital Zürich"/>
              <w:listEntry w:val="Hôpitaux Universitaires de Genève"/>
            </w:ddList>
          </w:ffData>
        </w:fldChar>
      </w:r>
      <w:r w:rsidRPr="00E65E70">
        <w:rPr>
          <w:b/>
          <w:sz w:val="22"/>
          <w:szCs w:val="22"/>
          <w:lang w:val="en-US"/>
        </w:rPr>
        <w:instrText xml:space="preserve"> FORMDROPDOWN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E65E70">
        <w:rPr>
          <w:b/>
          <w:sz w:val="22"/>
          <w:szCs w:val="22"/>
          <w:lang w:val="en-US"/>
        </w:rPr>
        <w:fldChar w:fldCharType="end"/>
      </w:r>
    </w:p>
    <w:p w14:paraId="5B6028C0" w14:textId="77777777" w:rsidR="008C2B29" w:rsidRPr="0089473C" w:rsidRDefault="008C2B29" w:rsidP="008C2B29">
      <w:pPr>
        <w:tabs>
          <w:tab w:val="left" w:pos="2410"/>
          <w:tab w:val="left" w:pos="4962"/>
          <w:tab w:val="left" w:pos="7230"/>
        </w:tabs>
        <w:spacing w:after="120"/>
        <w:rPr>
          <w:b/>
          <w:sz w:val="22"/>
          <w:szCs w:val="22"/>
          <w:lang w:val="en-US"/>
        </w:rPr>
      </w:pPr>
      <w:r w:rsidRPr="0089473C">
        <w:rPr>
          <w:bCs/>
          <w:sz w:val="22"/>
          <w:szCs w:val="22"/>
          <w:lang w:val="en-US"/>
        </w:rPr>
        <w:t>Transplant physician:</w:t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9473C">
        <w:rPr>
          <w:b/>
          <w:sz w:val="22"/>
          <w:szCs w:val="22"/>
          <w:lang w:val="en-US"/>
        </w:rPr>
        <w:instrText xml:space="preserve"> FORMTEXT </w:instrText>
      </w:r>
      <w:r w:rsidRPr="0089473C">
        <w:rPr>
          <w:b/>
          <w:sz w:val="22"/>
          <w:szCs w:val="22"/>
          <w:lang w:val="en-US"/>
        </w:rPr>
      </w:r>
      <w:r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Pr="0089473C">
        <w:rPr>
          <w:b/>
          <w:sz w:val="22"/>
          <w:szCs w:val="22"/>
          <w:lang w:val="en-US"/>
        </w:rPr>
        <w:fldChar w:fldCharType="end"/>
      </w:r>
    </w:p>
    <w:p w14:paraId="130835FA" w14:textId="77777777" w:rsidR="008C2B29" w:rsidRPr="0089473C" w:rsidRDefault="00BD7216" w:rsidP="008C2B29">
      <w:pPr>
        <w:tabs>
          <w:tab w:val="left" w:pos="2410"/>
          <w:tab w:val="left" w:pos="4962"/>
          <w:tab w:val="left" w:pos="7230"/>
        </w:tabs>
        <w:spacing w:after="12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Date of search stop (d</w:t>
      </w:r>
      <w:r w:rsidR="008C2B29" w:rsidRPr="0089473C">
        <w:rPr>
          <w:sz w:val="22"/>
          <w:szCs w:val="22"/>
          <w:lang w:val="en-US"/>
        </w:rPr>
        <w:t xml:space="preserve">ate of final report of the last search): </w:t>
      </w:r>
      <w:r w:rsidR="008C2B29" w:rsidRPr="00E530F2">
        <w:rPr>
          <w:b/>
          <w:sz w:val="22"/>
          <w:szCs w:val="22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2B29" w:rsidRPr="00E530F2">
        <w:rPr>
          <w:b/>
          <w:sz w:val="22"/>
          <w:szCs w:val="22"/>
          <w:lang w:val="en-US"/>
        </w:rPr>
        <w:instrText xml:space="preserve"> FORMTEXT </w:instrText>
      </w:r>
      <w:r w:rsidR="008C2B29" w:rsidRPr="00E530F2">
        <w:rPr>
          <w:b/>
          <w:sz w:val="22"/>
          <w:szCs w:val="22"/>
          <w:lang w:val="en-US"/>
        </w:rPr>
      </w:r>
      <w:r w:rsidR="008C2B29" w:rsidRPr="00E530F2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8C2B29" w:rsidRPr="00E530F2">
        <w:rPr>
          <w:b/>
          <w:sz w:val="22"/>
          <w:szCs w:val="22"/>
          <w:lang w:val="en-US"/>
        </w:rPr>
        <w:fldChar w:fldCharType="end"/>
      </w:r>
    </w:p>
    <w:p w14:paraId="3D0B84B2" w14:textId="77777777" w:rsidR="008C2B29" w:rsidRPr="0089473C" w:rsidRDefault="008C2B29" w:rsidP="008C2B29">
      <w:pPr>
        <w:rPr>
          <w:sz w:val="22"/>
          <w:szCs w:val="22"/>
          <w:lang w:val="en-US"/>
        </w:rPr>
      </w:pPr>
    </w:p>
    <w:p w14:paraId="7DEE8870" w14:textId="77777777" w:rsidR="008C2B29" w:rsidRPr="0089473C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The f</w:t>
      </w:r>
      <w:r w:rsidRPr="0089473C">
        <w:rPr>
          <w:sz w:val="22"/>
          <w:szCs w:val="22"/>
          <w:lang w:val="en-US"/>
        </w:rPr>
        <w:t>ollowing documents</w:t>
      </w:r>
      <w:r>
        <w:rPr>
          <w:sz w:val="22"/>
          <w:szCs w:val="22"/>
          <w:lang w:val="en-US"/>
        </w:rPr>
        <w:t xml:space="preserve"> will be enclosed</w:t>
      </w:r>
      <w:r w:rsidRPr="0089473C">
        <w:rPr>
          <w:sz w:val="22"/>
          <w:szCs w:val="22"/>
          <w:lang w:val="en-US"/>
        </w:rPr>
        <w:t xml:space="preserve"> (please tick):</w:t>
      </w:r>
    </w:p>
    <w:p w14:paraId="42F5207B" w14:textId="77777777" w:rsidR="008C2B29" w:rsidRPr="0089473C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EB6587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587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EB6587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  <w:t>Patient’s signed informed consent</w:t>
      </w:r>
    </w:p>
    <w:p w14:paraId="50EBE8D2" w14:textId="77777777" w:rsidR="008C2B29" w:rsidRPr="0089473C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  <w:r w:rsidRPr="0000087C">
        <w:rPr>
          <w:sz w:val="22"/>
          <w:szCs w:val="22"/>
          <w:lang w:val="en-US"/>
        </w:rPr>
        <w:tab/>
      </w:r>
      <w:r w:rsidRPr="00EB6587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587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EB6587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  <w:t xml:space="preserve">Patient’s </w:t>
      </w:r>
      <w:r>
        <w:rPr>
          <w:sz w:val="22"/>
          <w:szCs w:val="22"/>
          <w:lang w:val="en-US"/>
        </w:rPr>
        <w:t>HLA</w:t>
      </w:r>
      <w:r w:rsidRPr="0089473C">
        <w:rPr>
          <w:sz w:val="22"/>
          <w:szCs w:val="22"/>
          <w:lang w:val="en-US"/>
        </w:rPr>
        <w:t xml:space="preserve"> control typing and Histocompatibility data form</w:t>
      </w:r>
    </w:p>
    <w:p w14:paraId="054FADD7" w14:textId="5055A99A" w:rsidR="008C2B29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EB6587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587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EB6587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</w:r>
      <w:r w:rsidR="00155878">
        <w:rPr>
          <w:sz w:val="22"/>
          <w:szCs w:val="22"/>
          <w:lang w:val="en-US"/>
        </w:rPr>
        <w:t>1441_</w:t>
      </w:r>
      <w:r w:rsidRPr="0089473C">
        <w:rPr>
          <w:sz w:val="22"/>
          <w:szCs w:val="22"/>
          <w:lang w:val="en-US"/>
        </w:rPr>
        <w:t>FOR</w:t>
      </w:r>
      <w:r w:rsidR="00155878">
        <w:rPr>
          <w:sz w:val="22"/>
          <w:szCs w:val="22"/>
          <w:lang w:val="en-US"/>
        </w:rPr>
        <w:t>_</w:t>
      </w:r>
      <w:r w:rsidRPr="0089473C">
        <w:rPr>
          <w:sz w:val="22"/>
          <w:szCs w:val="22"/>
          <w:lang w:val="en-US"/>
        </w:rPr>
        <w:t>Formal</w:t>
      </w:r>
      <w:r w:rsidR="00155878">
        <w:rPr>
          <w:sz w:val="22"/>
          <w:szCs w:val="22"/>
          <w:lang w:val="en-US"/>
        </w:rPr>
        <w:t>_</w:t>
      </w:r>
      <w:r w:rsidRPr="0089473C">
        <w:rPr>
          <w:sz w:val="22"/>
          <w:szCs w:val="22"/>
          <w:lang w:val="en-US"/>
        </w:rPr>
        <w:t>Search</w:t>
      </w:r>
    </w:p>
    <w:p w14:paraId="5CCCB3A5" w14:textId="77777777" w:rsidR="008C2B29" w:rsidRPr="0089473C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</w:p>
    <w:p w14:paraId="3414B708" w14:textId="40F93115" w:rsidR="008C2B29" w:rsidRDefault="002A4C23" w:rsidP="008C2B29">
      <w:pPr>
        <w:tabs>
          <w:tab w:val="left" w:pos="2410"/>
        </w:tabs>
        <w:spacing w:after="6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a KAT request </w:t>
      </w:r>
      <w:r w:rsidR="008C2B29">
        <w:rPr>
          <w:sz w:val="22"/>
          <w:szCs w:val="22"/>
          <w:lang w:val="en-US"/>
        </w:rPr>
        <w:t xml:space="preserve">is required (according to Policy </w:t>
      </w:r>
      <w:r w:rsidR="00155878" w:rsidRPr="00E47934">
        <w:rPr>
          <w:sz w:val="22"/>
          <w:szCs w:val="22"/>
          <w:lang w:val="en-US"/>
        </w:rPr>
        <w:t>POL_009 and</w:t>
      </w:r>
      <w:r w:rsidR="00155878">
        <w:rPr>
          <w:sz w:val="22"/>
          <w:szCs w:val="22"/>
          <w:lang w:val="en-US"/>
        </w:rPr>
        <w:t xml:space="preserve"> POL_</w:t>
      </w:r>
      <w:r w:rsidR="008C2B29">
        <w:rPr>
          <w:sz w:val="22"/>
          <w:szCs w:val="22"/>
          <w:lang w:val="en-US"/>
        </w:rPr>
        <w:t>010</w:t>
      </w:r>
      <w:r w:rsidR="00E47934">
        <w:rPr>
          <w:szCs w:val="24"/>
          <w:lang w:val="en-US"/>
        </w:rPr>
        <w:t>)</w:t>
      </w:r>
      <w:r w:rsidR="008C2B29">
        <w:rPr>
          <w:sz w:val="22"/>
          <w:szCs w:val="22"/>
          <w:lang w:val="en-US"/>
        </w:rPr>
        <w:t xml:space="preserve">, please refer to prescription </w:t>
      </w:r>
      <w:r w:rsidR="00155878">
        <w:rPr>
          <w:sz w:val="22"/>
          <w:szCs w:val="22"/>
          <w:lang w:val="en-US"/>
        </w:rPr>
        <w:t>PRE_</w:t>
      </w:r>
      <w:r w:rsidR="008C2B29">
        <w:rPr>
          <w:sz w:val="22"/>
          <w:szCs w:val="22"/>
          <w:lang w:val="en-US"/>
        </w:rPr>
        <w:t>6</w:t>
      </w:r>
      <w:r w:rsidR="00155878">
        <w:rPr>
          <w:sz w:val="22"/>
          <w:szCs w:val="22"/>
          <w:lang w:val="en-US"/>
        </w:rPr>
        <w:t>2</w:t>
      </w:r>
      <w:r w:rsidR="008C2B29">
        <w:rPr>
          <w:sz w:val="22"/>
          <w:szCs w:val="22"/>
          <w:lang w:val="en-US"/>
        </w:rPr>
        <w:t>0):</w:t>
      </w:r>
    </w:p>
    <w:p w14:paraId="19BE6B93" w14:textId="77777777" w:rsidR="008C2B29" w:rsidRDefault="002A4C23" w:rsidP="00BD7216">
      <w:pPr>
        <w:tabs>
          <w:tab w:val="left" w:pos="2410"/>
          <w:tab w:val="left" w:pos="4536"/>
        </w:tabs>
        <w:spacing w:after="6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Date </w:t>
      </w:r>
      <w:r w:rsidR="008C2B29">
        <w:rPr>
          <w:sz w:val="22"/>
          <w:szCs w:val="22"/>
          <w:lang w:val="en-US"/>
        </w:rPr>
        <w:t xml:space="preserve">request submitted: </w:t>
      </w:r>
      <w:r w:rsidR="008C2B29" w:rsidRPr="0089473C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C2B29" w:rsidRPr="0089473C">
        <w:rPr>
          <w:b/>
          <w:sz w:val="22"/>
          <w:szCs w:val="22"/>
          <w:lang w:val="en-US"/>
        </w:rPr>
        <w:instrText xml:space="preserve"> FORMTEXT </w:instrText>
      </w:r>
      <w:r w:rsidR="008C2B29" w:rsidRPr="0089473C">
        <w:rPr>
          <w:b/>
          <w:sz w:val="22"/>
          <w:szCs w:val="22"/>
          <w:lang w:val="en-US"/>
        </w:rPr>
      </w:r>
      <w:r w:rsidR="008C2B29"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8C2B29" w:rsidRPr="0089473C">
        <w:rPr>
          <w:b/>
          <w:sz w:val="22"/>
          <w:szCs w:val="22"/>
          <w:lang w:val="en-US"/>
        </w:rPr>
        <w:fldChar w:fldCharType="end"/>
      </w:r>
      <w:r w:rsidR="00BD7216">
        <w:rPr>
          <w:b/>
          <w:sz w:val="22"/>
          <w:szCs w:val="22"/>
          <w:lang w:val="en-US"/>
        </w:rPr>
        <w:tab/>
      </w:r>
      <w:r w:rsidR="008C2B29" w:rsidRPr="003A750C">
        <w:rPr>
          <w:sz w:val="22"/>
          <w:szCs w:val="22"/>
          <w:lang w:val="en-US"/>
        </w:rPr>
        <w:t>Date request approved</w:t>
      </w:r>
      <w:r w:rsidR="008C2B29">
        <w:rPr>
          <w:sz w:val="22"/>
          <w:szCs w:val="22"/>
          <w:lang w:val="en-US"/>
        </w:rPr>
        <w:t>:</w:t>
      </w:r>
      <w:r w:rsidR="008C2B29">
        <w:rPr>
          <w:b/>
          <w:sz w:val="22"/>
          <w:szCs w:val="22"/>
          <w:lang w:val="en-US"/>
        </w:rPr>
        <w:t xml:space="preserve"> </w:t>
      </w:r>
      <w:r w:rsidR="008C2B29" w:rsidRPr="0089473C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C2B29" w:rsidRPr="0089473C">
        <w:rPr>
          <w:b/>
          <w:sz w:val="22"/>
          <w:szCs w:val="22"/>
          <w:lang w:val="en-US"/>
        </w:rPr>
        <w:instrText xml:space="preserve"> FORMTEXT </w:instrText>
      </w:r>
      <w:r w:rsidR="008C2B29" w:rsidRPr="0089473C">
        <w:rPr>
          <w:b/>
          <w:sz w:val="22"/>
          <w:szCs w:val="22"/>
          <w:lang w:val="en-US"/>
        </w:rPr>
      </w:r>
      <w:r w:rsidR="008C2B29" w:rsidRPr="0089473C">
        <w:rPr>
          <w:b/>
          <w:sz w:val="22"/>
          <w:szCs w:val="22"/>
          <w:lang w:val="en-US"/>
        </w:rPr>
        <w:fldChar w:fldCharType="separate"/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DC15A8">
        <w:rPr>
          <w:b/>
          <w:sz w:val="22"/>
          <w:szCs w:val="22"/>
          <w:lang w:val="en-US"/>
        </w:rPr>
        <w:t> </w:t>
      </w:r>
      <w:r w:rsidR="008C2B29" w:rsidRPr="0089473C">
        <w:rPr>
          <w:b/>
          <w:sz w:val="22"/>
          <w:szCs w:val="22"/>
          <w:lang w:val="en-US"/>
        </w:rPr>
        <w:fldChar w:fldCharType="end"/>
      </w:r>
    </w:p>
    <w:p w14:paraId="3931ACB0" w14:textId="77777777" w:rsidR="008C2B29" w:rsidRPr="0089473C" w:rsidRDefault="008C2B29" w:rsidP="008C2B29">
      <w:pPr>
        <w:tabs>
          <w:tab w:val="left" w:pos="2410"/>
        </w:tabs>
        <w:spacing w:after="60"/>
        <w:rPr>
          <w:sz w:val="22"/>
          <w:szCs w:val="22"/>
          <w:lang w:val="en-US"/>
        </w:rPr>
      </w:pPr>
    </w:p>
    <w:p w14:paraId="41BA9DF3" w14:textId="77777777" w:rsidR="008C2B29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Has the patient received a previous allogenic hematopoietic stem cell transplantation?</w:t>
      </w:r>
    </w:p>
    <w:p w14:paraId="2F4A4E17" w14:textId="77777777" w:rsidR="008C2B29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B32F44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2F44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B32F44">
        <w:rPr>
          <w:b/>
          <w:sz w:val="22"/>
          <w:szCs w:val="22"/>
          <w:lang w:val="en-US"/>
        </w:rPr>
        <w:fldChar w:fldCharType="end"/>
      </w:r>
      <w:r w:rsidR="00BD7216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no</w:t>
      </w:r>
    </w:p>
    <w:p w14:paraId="50A2A7E3" w14:textId="77777777" w:rsidR="008C2B29" w:rsidRPr="0089473C" w:rsidRDefault="008C2B29" w:rsidP="008C2B29">
      <w:pPr>
        <w:tabs>
          <w:tab w:val="left" w:pos="284"/>
          <w:tab w:val="left" w:pos="851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B32F44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2F44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B32F44">
        <w:rPr>
          <w:b/>
          <w:sz w:val="22"/>
          <w:szCs w:val="22"/>
          <w:lang w:val="en-US"/>
        </w:rPr>
        <w:fldChar w:fldCharType="end"/>
      </w:r>
      <w:r w:rsidR="00BD7216">
        <w:rPr>
          <w:b/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yes (please complete the following section)</w:t>
      </w:r>
    </w:p>
    <w:p w14:paraId="0B0FA003" w14:textId="77777777" w:rsidR="008C2B29" w:rsidRDefault="008C2B29" w:rsidP="00BD7216">
      <w:pPr>
        <w:tabs>
          <w:tab w:val="left" w:pos="851"/>
          <w:tab w:val="left" w:pos="1418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B32F44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2F44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B32F44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HSCT with 10/10 HLA identical donor</w:t>
      </w:r>
    </w:p>
    <w:p w14:paraId="717A3FD2" w14:textId="77777777" w:rsidR="008C2B29" w:rsidRDefault="008C2B29" w:rsidP="00BD7216">
      <w:pPr>
        <w:tabs>
          <w:tab w:val="left" w:pos="851"/>
          <w:tab w:val="left" w:pos="1418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B32F44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2F44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B32F44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HSCT with 9/10 HLA MM donor (please complete the following section)</w:t>
      </w:r>
    </w:p>
    <w:p w14:paraId="79EF45FC" w14:textId="77777777" w:rsidR="00D917B4" w:rsidRDefault="00D917B4" w:rsidP="00BD7216">
      <w:pPr>
        <w:tabs>
          <w:tab w:val="left" w:pos="851"/>
          <w:tab w:val="left" w:pos="1418"/>
        </w:tabs>
        <w:spacing w:after="12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  <w:r w:rsidRPr="00B32F44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2F44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B32F44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HSCT with haplo identical donor</w:t>
      </w:r>
      <w:r w:rsidR="00312988">
        <w:rPr>
          <w:sz w:val="22"/>
          <w:szCs w:val="22"/>
          <w:lang w:val="en-US"/>
        </w:rPr>
        <w:t xml:space="preserve"> (please complete the following section)</w:t>
      </w:r>
    </w:p>
    <w:p w14:paraId="6B5CC78F" w14:textId="77777777" w:rsidR="008C2B29" w:rsidRPr="0089473C" w:rsidRDefault="00BD7216" w:rsidP="00CE6C8B">
      <w:pPr>
        <w:tabs>
          <w:tab w:val="left" w:pos="851"/>
          <w:tab w:val="left" w:pos="1418"/>
        </w:tabs>
        <w:spacing w:after="120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  <w:r w:rsidR="008C2B29">
        <w:rPr>
          <w:sz w:val="22"/>
          <w:szCs w:val="22"/>
          <w:lang w:val="en-US"/>
        </w:rPr>
        <w:t>Because of chimerism a new HLA control typing may be necessary:</w:t>
      </w:r>
    </w:p>
    <w:p w14:paraId="6160B242" w14:textId="77777777" w:rsidR="008C2B29" w:rsidRDefault="008C2B29" w:rsidP="00CE6C8B">
      <w:pPr>
        <w:tabs>
          <w:tab w:val="left" w:pos="851"/>
          <w:tab w:val="left" w:pos="1418"/>
          <w:tab w:val="left" w:pos="1985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B32F44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2F44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B32F44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No retyping of patient’s HLA is necessary</w:t>
      </w:r>
    </w:p>
    <w:p w14:paraId="55A36AD0" w14:textId="77777777" w:rsidR="008C2B29" w:rsidRDefault="008C2B29" w:rsidP="00CE6C8B">
      <w:pPr>
        <w:tabs>
          <w:tab w:val="left" w:pos="851"/>
          <w:tab w:val="left" w:pos="1418"/>
          <w:tab w:val="left" w:pos="1985"/>
        </w:tabs>
        <w:spacing w:after="120"/>
        <w:rPr>
          <w:sz w:val="22"/>
          <w:szCs w:val="22"/>
          <w:lang w:val="en-US"/>
        </w:rPr>
      </w:pPr>
      <w:r w:rsidRPr="0089473C">
        <w:rPr>
          <w:sz w:val="22"/>
          <w:szCs w:val="22"/>
          <w:lang w:val="en-US"/>
        </w:rPr>
        <w:tab/>
      </w:r>
      <w:r w:rsidRPr="00B32F44">
        <w:rPr>
          <w:b/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2F44">
        <w:rPr>
          <w:b/>
          <w:sz w:val="22"/>
          <w:szCs w:val="22"/>
          <w:lang w:val="en-US"/>
        </w:rPr>
        <w:instrText xml:space="preserve"> FORMCHECKBOX </w:instrText>
      </w:r>
      <w:r w:rsidR="00F72EBB">
        <w:rPr>
          <w:b/>
          <w:sz w:val="22"/>
          <w:szCs w:val="22"/>
          <w:lang w:val="en-US"/>
        </w:rPr>
      </w:r>
      <w:r w:rsidR="00F72EBB">
        <w:rPr>
          <w:b/>
          <w:sz w:val="22"/>
          <w:szCs w:val="22"/>
          <w:lang w:val="en-US"/>
        </w:rPr>
        <w:fldChar w:fldCharType="separate"/>
      </w:r>
      <w:r w:rsidRPr="00B32F44">
        <w:rPr>
          <w:b/>
          <w:sz w:val="22"/>
          <w:szCs w:val="22"/>
          <w:lang w:val="en-US"/>
        </w:rPr>
        <w:fldChar w:fldCharType="end"/>
      </w:r>
      <w:r w:rsidRPr="0089473C"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>Retyping of patient’s HLA was done, results are enclosed</w:t>
      </w:r>
    </w:p>
    <w:p w14:paraId="7945896C" w14:textId="77777777" w:rsidR="008C2B29" w:rsidRPr="0089473C" w:rsidRDefault="008C2B29" w:rsidP="008C2B29">
      <w:pPr>
        <w:tabs>
          <w:tab w:val="left" w:pos="1276"/>
          <w:tab w:val="left" w:pos="1843"/>
        </w:tabs>
        <w:rPr>
          <w:sz w:val="22"/>
          <w:szCs w:val="22"/>
          <w:lang w:val="en-US"/>
        </w:rPr>
      </w:pPr>
    </w:p>
    <w:p w14:paraId="0CA912DF" w14:textId="77777777" w:rsidR="008C2B29" w:rsidRPr="0089473C" w:rsidRDefault="008C2B29" w:rsidP="00991A3E">
      <w:pPr>
        <w:tabs>
          <w:tab w:val="left" w:pos="3740"/>
          <w:tab w:val="left" w:pos="4962"/>
        </w:tabs>
        <w:spacing w:after="240"/>
        <w:rPr>
          <w:bCs/>
          <w:sz w:val="22"/>
          <w:szCs w:val="22"/>
          <w:lang w:val="en-US"/>
        </w:rPr>
      </w:pPr>
      <w:r w:rsidRPr="0089473C">
        <w:rPr>
          <w:bCs/>
          <w:sz w:val="22"/>
          <w:szCs w:val="22"/>
          <w:lang w:val="en-US"/>
        </w:rPr>
        <w:t>Date</w:t>
      </w:r>
      <w:r w:rsidRPr="0089473C">
        <w:rPr>
          <w:bCs/>
          <w:sz w:val="22"/>
          <w:szCs w:val="22"/>
          <w:lang w:val="en-US"/>
        </w:rPr>
        <w:tab/>
      </w:r>
      <w:r w:rsidR="00991A3E">
        <w:rPr>
          <w:bCs/>
          <w:sz w:val="22"/>
          <w:szCs w:val="22"/>
          <w:lang w:val="en-US"/>
        </w:rPr>
        <w:tab/>
      </w:r>
      <w:r w:rsidRPr="0089473C">
        <w:rPr>
          <w:bCs/>
          <w:sz w:val="22"/>
          <w:szCs w:val="22"/>
          <w:lang w:val="en-US"/>
        </w:rPr>
        <w:tab/>
        <w:t>Signature transplant physician</w:t>
      </w:r>
    </w:p>
    <w:p w14:paraId="4D45AE08" w14:textId="77777777" w:rsidR="008C2B29" w:rsidRPr="006C1C23" w:rsidRDefault="008C2B29" w:rsidP="00BD7216">
      <w:pPr>
        <w:tabs>
          <w:tab w:val="left" w:pos="3402"/>
          <w:tab w:val="left" w:pos="4962"/>
          <w:tab w:val="left" w:pos="9070"/>
        </w:tabs>
        <w:spacing w:after="240"/>
        <w:rPr>
          <w:bCs/>
          <w:szCs w:val="24"/>
          <w:u w:val="single"/>
          <w:lang w:val="en-US"/>
        </w:rPr>
      </w:pPr>
      <w:r w:rsidRPr="0089473C">
        <w:rPr>
          <w:bCs/>
          <w:sz w:val="22"/>
          <w:szCs w:val="22"/>
          <w:u w:val="single"/>
          <w:lang w:val="en-US"/>
        </w:rPr>
        <w:tab/>
      </w:r>
      <w:r w:rsidRPr="0089473C">
        <w:rPr>
          <w:bCs/>
          <w:sz w:val="22"/>
          <w:szCs w:val="22"/>
          <w:lang w:val="en-US"/>
        </w:rPr>
        <w:tab/>
      </w:r>
      <w:r w:rsidRPr="0089473C">
        <w:rPr>
          <w:bCs/>
          <w:sz w:val="22"/>
          <w:szCs w:val="22"/>
          <w:u w:val="single"/>
          <w:lang w:val="en-US"/>
        </w:rPr>
        <w:tab/>
      </w:r>
    </w:p>
    <w:sectPr w:rsidR="008C2B29" w:rsidRPr="006C1C23" w:rsidSect="003D41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418" w:bottom="1021" w:left="1418" w:header="426" w:footer="340" w:gutter="0"/>
      <w:paperSrc w:first="1284" w:other="1284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FD39F" w14:textId="77777777" w:rsidR="004366BE" w:rsidRDefault="004366BE">
      <w:r>
        <w:separator/>
      </w:r>
    </w:p>
  </w:endnote>
  <w:endnote w:type="continuationSeparator" w:id="0">
    <w:p w14:paraId="1A8C9945" w14:textId="77777777" w:rsidR="004366BE" w:rsidRDefault="00436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03C7A" w14:textId="77777777" w:rsidR="00F72EBB" w:rsidRDefault="00F72EB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90" w:type="dxa"/>
      <w:tblInd w:w="-1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529"/>
      <w:gridCol w:w="5213"/>
      <w:gridCol w:w="1118"/>
      <w:gridCol w:w="2030"/>
    </w:tblGrid>
    <w:tr w:rsidR="003D41A3" w:rsidRPr="00FA1A5B" w14:paraId="2EAB6E59" w14:textId="77777777" w:rsidTr="00F72EBB">
      <w:tc>
        <w:tcPr>
          <w:tcW w:w="1529" w:type="dxa"/>
          <w:shd w:val="clear" w:color="auto" w:fill="auto"/>
        </w:tcPr>
        <w:p w14:paraId="59AFBFE5" w14:textId="77777777" w:rsidR="003D41A3" w:rsidRPr="00FA1A5B" w:rsidRDefault="003D41A3" w:rsidP="003D41A3">
          <w:pPr>
            <w:tabs>
              <w:tab w:val="left" w:pos="5130"/>
            </w:tabs>
            <w:jc w:val="both"/>
            <w:rPr>
              <w:rFonts w:cs="Arial"/>
              <w:b/>
              <w:sz w:val="16"/>
              <w:szCs w:val="16"/>
              <w:lang w:val="en-US"/>
            </w:rPr>
          </w:pPr>
          <w:r>
            <w:rPr>
              <w:rFonts w:cs="Arial"/>
              <w:b/>
              <w:sz w:val="16"/>
              <w:szCs w:val="16"/>
              <w:lang w:val="en-US"/>
            </w:rPr>
            <w:t>Nr.: 1453</w:t>
          </w:r>
        </w:p>
      </w:tc>
      <w:tc>
        <w:tcPr>
          <w:tcW w:w="5213" w:type="dxa"/>
          <w:shd w:val="clear" w:color="auto" w:fill="auto"/>
        </w:tcPr>
        <w:p w14:paraId="46619898" w14:textId="77777777" w:rsidR="003D41A3" w:rsidRPr="00FA1A5B" w:rsidRDefault="003D41A3" w:rsidP="00821C66">
          <w:pPr>
            <w:tabs>
              <w:tab w:val="left" w:pos="5130"/>
            </w:tabs>
            <w:jc w:val="both"/>
            <w:rPr>
              <w:rFonts w:cs="Arial"/>
              <w:b/>
              <w:sz w:val="16"/>
              <w:szCs w:val="16"/>
              <w:lang w:val="en-US"/>
            </w:rPr>
          </w:pPr>
          <w:r w:rsidRPr="00FA1A5B">
            <w:rPr>
              <w:rFonts w:cs="Arial"/>
              <w:b/>
              <w:sz w:val="16"/>
              <w:szCs w:val="16"/>
              <w:lang w:val="en-US"/>
            </w:rPr>
            <w:t>Name:</w:t>
          </w:r>
          <w:r w:rsidRPr="00FA1A5B">
            <w:rPr>
              <w:rFonts w:cs="Arial"/>
              <w:sz w:val="16"/>
              <w:szCs w:val="16"/>
              <w:lang w:val="en-US"/>
            </w:rPr>
            <w:t xml:space="preserve"> </w:t>
          </w:r>
          <w:proofErr w:type="spellStart"/>
          <w:r w:rsidRPr="003D41A3">
            <w:rPr>
              <w:rFonts w:cs="Arial"/>
              <w:sz w:val="16"/>
              <w:szCs w:val="24"/>
              <w:lang w:val="en-US"/>
            </w:rPr>
            <w:t>FOR_Restart_Formal_Search</w:t>
          </w:r>
          <w:proofErr w:type="spellEnd"/>
        </w:p>
      </w:tc>
      <w:tc>
        <w:tcPr>
          <w:tcW w:w="1118" w:type="dxa"/>
          <w:shd w:val="clear" w:color="auto" w:fill="auto"/>
        </w:tcPr>
        <w:p w14:paraId="2927E858" w14:textId="5399A468" w:rsidR="003D41A3" w:rsidRDefault="003D41A3" w:rsidP="003D41A3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  <w:r>
            <w:rPr>
              <w:rFonts w:cs="Arial"/>
              <w:b/>
              <w:sz w:val="16"/>
              <w:szCs w:val="16"/>
              <w:lang w:val="de-CH"/>
            </w:rPr>
            <w:t>Version:</w:t>
          </w:r>
          <w:r>
            <w:rPr>
              <w:rFonts w:cs="Arial"/>
              <w:sz w:val="16"/>
              <w:szCs w:val="16"/>
              <w:lang w:val="de-CH"/>
            </w:rPr>
            <w:t xml:space="preserve"> </w:t>
          </w:r>
          <w:r w:rsidR="00155878">
            <w:rPr>
              <w:rFonts w:cs="Arial"/>
              <w:sz w:val="16"/>
              <w:szCs w:val="16"/>
              <w:lang w:val="de-CH"/>
            </w:rPr>
            <w:t>8</w:t>
          </w:r>
        </w:p>
      </w:tc>
      <w:tc>
        <w:tcPr>
          <w:tcW w:w="2030" w:type="dxa"/>
          <w:shd w:val="clear" w:color="auto" w:fill="auto"/>
        </w:tcPr>
        <w:p w14:paraId="7B094BBC" w14:textId="175219A7" w:rsidR="003D41A3" w:rsidRDefault="003D41A3" w:rsidP="00F72EBB">
          <w:pPr>
            <w:jc w:val="right"/>
            <w:rPr>
              <w:rFonts w:cs="Arial"/>
              <w:sz w:val="16"/>
              <w:szCs w:val="16"/>
              <w:lang w:val="de-CH"/>
            </w:rPr>
          </w:pPr>
          <w:r>
            <w:rPr>
              <w:rFonts w:cs="Arial"/>
              <w:b/>
              <w:sz w:val="16"/>
              <w:szCs w:val="16"/>
              <w:lang w:val="de-CH"/>
            </w:rPr>
            <w:t>Gültig ab:</w:t>
          </w:r>
          <w:r>
            <w:rPr>
              <w:rFonts w:cs="Arial"/>
              <w:sz w:val="16"/>
              <w:szCs w:val="16"/>
              <w:lang w:val="de-CH"/>
            </w:rPr>
            <w:t xml:space="preserve"> </w:t>
          </w:r>
          <w:r w:rsidR="00155878">
            <w:rPr>
              <w:rFonts w:cs="Arial"/>
              <w:sz w:val="16"/>
              <w:szCs w:val="16"/>
              <w:lang w:val="de-CH"/>
            </w:rPr>
            <w:t>23.08.2024</w:t>
          </w:r>
        </w:p>
      </w:tc>
    </w:tr>
    <w:tr w:rsidR="003D41A3" w:rsidRPr="00FA1A5B" w14:paraId="319CA6B3" w14:textId="77777777" w:rsidTr="00F72EBB">
      <w:trPr>
        <w:trHeight w:val="91"/>
      </w:trPr>
      <w:tc>
        <w:tcPr>
          <w:tcW w:w="7860" w:type="dxa"/>
          <w:gridSpan w:val="3"/>
          <w:shd w:val="clear" w:color="auto" w:fill="auto"/>
        </w:tcPr>
        <w:p w14:paraId="01B51A56" w14:textId="77777777" w:rsidR="003D41A3" w:rsidRPr="00FA1A5B" w:rsidRDefault="003D41A3" w:rsidP="003D41A3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</w:p>
      </w:tc>
      <w:tc>
        <w:tcPr>
          <w:tcW w:w="2030" w:type="dxa"/>
          <w:shd w:val="clear" w:color="auto" w:fill="auto"/>
        </w:tcPr>
        <w:p w14:paraId="1BC00C18" w14:textId="77777777" w:rsidR="003D41A3" w:rsidRPr="00FA1A5B" w:rsidRDefault="003D41A3" w:rsidP="00F72EBB">
          <w:pPr>
            <w:jc w:val="right"/>
            <w:rPr>
              <w:rFonts w:cs="Arial"/>
              <w:b/>
              <w:sz w:val="16"/>
              <w:szCs w:val="16"/>
              <w:lang w:val="de-CH"/>
            </w:rPr>
          </w:pPr>
          <w:r w:rsidRPr="00FA1A5B">
            <w:rPr>
              <w:rFonts w:cs="Arial"/>
              <w:b/>
              <w:sz w:val="16"/>
              <w:szCs w:val="16"/>
              <w:lang w:val="de-CH"/>
            </w:rPr>
            <w:t>Seite:</w:t>
          </w:r>
          <w:r w:rsidRPr="00FA1A5B">
            <w:rPr>
              <w:rFonts w:cs="Arial"/>
              <w:sz w:val="16"/>
              <w:szCs w:val="16"/>
              <w:lang w:val="de-CH"/>
            </w:rPr>
            <w:t xml:space="preserve"> 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begin"/>
          </w:r>
          <w:r w:rsidRPr="00FA1A5B">
            <w:rPr>
              <w:rFonts w:cs="Arial"/>
              <w:sz w:val="16"/>
              <w:szCs w:val="24"/>
              <w:lang w:val="de-CH"/>
            </w:rPr>
            <w:instrText xml:space="preserve"> PAGE </w:instrTex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separate"/>
          </w:r>
          <w:r w:rsidR="00821C66">
            <w:rPr>
              <w:rFonts w:cs="Arial"/>
              <w:noProof/>
              <w:sz w:val="16"/>
              <w:szCs w:val="24"/>
              <w:lang w:val="de-CH"/>
            </w:rPr>
            <w:t>1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end"/>
          </w:r>
          <w:r w:rsidRPr="00FA1A5B">
            <w:rPr>
              <w:rFonts w:cs="Arial"/>
              <w:sz w:val="16"/>
              <w:szCs w:val="24"/>
              <w:lang w:val="de-CH"/>
            </w:rPr>
            <w:t xml:space="preserve"> von 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begin"/>
          </w:r>
          <w:r w:rsidRPr="00FA1A5B">
            <w:rPr>
              <w:rFonts w:cs="Arial"/>
              <w:sz w:val="16"/>
              <w:szCs w:val="24"/>
              <w:lang w:val="de-CH"/>
            </w:rPr>
            <w:instrText xml:space="preserve"> </w:instrText>
          </w:r>
          <w:r w:rsidRPr="00FA1A5B">
            <w:rPr>
              <w:rFonts w:cs="Arial"/>
              <w:sz w:val="16"/>
              <w:szCs w:val="24"/>
              <w:lang w:val="en-GB"/>
            </w:rPr>
            <w:instrText xml:space="preserve">NUMPAGES </w:instrTex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separate"/>
          </w:r>
          <w:r w:rsidR="00821C66">
            <w:rPr>
              <w:rFonts w:cs="Arial"/>
              <w:noProof/>
              <w:sz w:val="16"/>
              <w:szCs w:val="24"/>
              <w:lang w:val="en-GB"/>
            </w:rPr>
            <w:t>1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end"/>
          </w:r>
        </w:p>
      </w:tc>
    </w:tr>
  </w:tbl>
  <w:p w14:paraId="61B3F16C" w14:textId="77777777" w:rsidR="009746F8" w:rsidRPr="00041235" w:rsidRDefault="009746F8">
    <w:pPr>
      <w:pStyle w:val="Fuzeile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032B3E" w:rsidRPr="00F72EBB" w14:paraId="1B5A5477" w14:textId="77777777" w:rsidTr="005E258A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5C96F73" w14:textId="77777777" w:rsidR="00032B3E" w:rsidRPr="007A3B80" w:rsidRDefault="00032B3E" w:rsidP="005E258A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BC54E51" w14:textId="77777777" w:rsidR="00032B3E" w:rsidRPr="00032B3E" w:rsidRDefault="00032B3E" w:rsidP="005E258A">
          <w:pPr>
            <w:rPr>
              <w:sz w:val="16"/>
              <w:szCs w:val="16"/>
              <w:lang w:val="en-US"/>
            </w:rPr>
          </w:pPr>
          <w:r w:rsidRPr="00032B3E">
            <w:rPr>
              <w:sz w:val="16"/>
              <w:szCs w:val="16"/>
              <w:lang w:val="en-US"/>
            </w:rPr>
            <w:t>FOR_139_Restart_Formal_Search.dot</w:t>
          </w:r>
        </w:p>
      </w:tc>
    </w:tr>
    <w:tr w:rsidR="00032B3E" w:rsidRPr="007A3B80" w14:paraId="75CEFF3F" w14:textId="77777777" w:rsidTr="005E258A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367274E" w14:textId="77777777" w:rsidR="00032B3E" w:rsidRPr="007A3B80" w:rsidRDefault="00032B3E" w:rsidP="005E258A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75BBF84" w14:textId="77777777" w:rsidR="00032B3E" w:rsidRPr="007A3B80" w:rsidRDefault="00032B3E" w:rsidP="005E258A">
          <w:pPr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extern</w:t>
          </w:r>
        </w:p>
      </w:tc>
    </w:tr>
    <w:tr w:rsidR="00032B3E" w:rsidRPr="007A3B80" w14:paraId="6238BC8F" w14:textId="77777777" w:rsidTr="005E258A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122FAFE" w14:textId="77777777" w:rsidR="00032B3E" w:rsidRPr="007A3B80" w:rsidRDefault="00032B3E" w:rsidP="005E258A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603935A" w14:textId="77777777" w:rsidR="00032B3E" w:rsidRPr="007A3B80" w:rsidRDefault="00032B3E" w:rsidP="005E258A">
          <w:pPr>
            <w:tabs>
              <w:tab w:val="left" w:pos="2055"/>
            </w:tabs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pbr</w:t>
          </w:r>
        </w:p>
      </w:tc>
    </w:tr>
    <w:tr w:rsidR="00032B3E" w:rsidRPr="007A3B80" w14:paraId="0E66E4A5" w14:textId="77777777" w:rsidTr="005E258A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5A6A420" w14:textId="77777777" w:rsidR="00032B3E" w:rsidRPr="007A3B80" w:rsidRDefault="00032B3E" w:rsidP="005E258A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4F321DC" w14:textId="77777777" w:rsidR="00032B3E" w:rsidRPr="007A3B80" w:rsidRDefault="00032B3E" w:rsidP="005E258A">
          <w:pPr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1.0 / 20.06.2012</w:t>
          </w:r>
        </w:p>
      </w:tc>
    </w:tr>
    <w:tr w:rsidR="00032B3E" w:rsidRPr="007A3B80" w14:paraId="6600A30D" w14:textId="77777777" w:rsidTr="005E258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C5E3AC0" w14:textId="77777777" w:rsidR="00032B3E" w:rsidRPr="007A3B80" w:rsidRDefault="00032B3E" w:rsidP="005E258A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867929"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CE6C8B"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417C189E" w14:textId="77777777" w:rsidR="003C3C8A" w:rsidRPr="00032B3E" w:rsidRDefault="003C3C8A" w:rsidP="00032B3E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24B84" w14:textId="77777777" w:rsidR="004366BE" w:rsidRDefault="004366BE">
      <w:r>
        <w:separator/>
      </w:r>
    </w:p>
  </w:footnote>
  <w:footnote w:type="continuationSeparator" w:id="0">
    <w:p w14:paraId="73415D0B" w14:textId="77777777" w:rsidR="004366BE" w:rsidRDefault="00436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A1F9B" w14:textId="77777777" w:rsidR="00F72EBB" w:rsidRDefault="00F72EB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4A13" w14:textId="77777777" w:rsidR="00867929" w:rsidRDefault="003D41A3">
    <w:pPr>
      <w:pStyle w:val="Kopfzeile"/>
    </w:pPr>
    <w:r>
      <w:rPr>
        <w:noProof/>
        <w:lang w:val="de-CH" w:eastAsia="de-CH"/>
      </w:rPr>
      <w:drawing>
        <wp:inline distT="0" distB="0" distL="0" distR="0" wp14:anchorId="4ED5D664" wp14:editId="7C8E8DF2">
          <wp:extent cx="5758342" cy="962025"/>
          <wp:effectExtent l="0" t="0" r="0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46" cy="962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44CF5" w14:textId="77777777" w:rsidR="003C3C8A" w:rsidRDefault="00867929" w:rsidP="00032B3E">
    <w:pPr>
      <w:pStyle w:val="Kopfzeile"/>
      <w:ind w:left="-709"/>
      <w:jc w:val="center"/>
    </w:pPr>
    <w:r>
      <w:rPr>
        <w:noProof/>
        <w:lang w:val="de-CH" w:eastAsia="de-CH"/>
      </w:rPr>
      <w:drawing>
        <wp:anchor distT="0" distB="0" distL="114300" distR="114300" simplePos="0" relativeHeight="251659264" behindDoc="0" locked="0" layoutInCell="1" allowOverlap="1" wp14:anchorId="03E87208" wp14:editId="076B4CCA">
          <wp:simplePos x="0" y="0"/>
          <wp:positionH relativeFrom="column">
            <wp:posOffset>-115570</wp:posOffset>
          </wp:positionH>
          <wp:positionV relativeFrom="paragraph">
            <wp:posOffset>-208280</wp:posOffset>
          </wp:positionV>
          <wp:extent cx="6285865" cy="1292860"/>
          <wp:effectExtent l="0" t="0" r="635" b="2540"/>
          <wp:wrapNone/>
          <wp:docPr id="3" name="Bild 8" descr="bch_word_vorlage_ew01_var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ch_word_vorlage_ew01_var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5865" cy="1292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de-CH" w:vendorID="64" w:dllVersion="6" w:nlCheck="1" w:checkStyle="0"/>
  <w:activeWritingStyle w:appName="MSWord" w:lang="en-US" w:vendorID="64" w:dllVersion="4096" w:nlCheck="1" w:checkStyle="0"/>
  <w:activeWritingStyle w:appName="MSWord" w:lang="de-CH" w:vendorID="64" w:dllVersion="4096" w:nlCheck="1" w:checkStyle="0"/>
  <w:activeWritingStyle w:appName="MSWord" w:lang="de-DE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55"/>
    <w:rsid w:val="0000613E"/>
    <w:rsid w:val="0001344B"/>
    <w:rsid w:val="000155BF"/>
    <w:rsid w:val="00026BBE"/>
    <w:rsid w:val="00027DC7"/>
    <w:rsid w:val="00032B3E"/>
    <w:rsid w:val="00041235"/>
    <w:rsid w:val="00045FC6"/>
    <w:rsid w:val="00055D6D"/>
    <w:rsid w:val="00062632"/>
    <w:rsid w:val="0007051C"/>
    <w:rsid w:val="000820D7"/>
    <w:rsid w:val="0008319F"/>
    <w:rsid w:val="00083A5E"/>
    <w:rsid w:val="000A5B6C"/>
    <w:rsid w:val="000D2F2E"/>
    <w:rsid w:val="000D7A79"/>
    <w:rsid w:val="001027D0"/>
    <w:rsid w:val="00117084"/>
    <w:rsid w:val="001231E3"/>
    <w:rsid w:val="0014530D"/>
    <w:rsid w:val="001503A2"/>
    <w:rsid w:val="00152E44"/>
    <w:rsid w:val="00155878"/>
    <w:rsid w:val="00175FE1"/>
    <w:rsid w:val="001922D6"/>
    <w:rsid w:val="0019494A"/>
    <w:rsid w:val="001952F5"/>
    <w:rsid w:val="001A7185"/>
    <w:rsid w:val="001B479C"/>
    <w:rsid w:val="001B4855"/>
    <w:rsid w:val="001C03BD"/>
    <w:rsid w:val="001C3DD2"/>
    <w:rsid w:val="00200E2C"/>
    <w:rsid w:val="00204259"/>
    <w:rsid w:val="002254E8"/>
    <w:rsid w:val="00227E7A"/>
    <w:rsid w:val="0023107F"/>
    <w:rsid w:val="002827B1"/>
    <w:rsid w:val="00285A6A"/>
    <w:rsid w:val="00291B5B"/>
    <w:rsid w:val="002A4C23"/>
    <w:rsid w:val="002B4160"/>
    <w:rsid w:val="002C0778"/>
    <w:rsid w:val="002C25BA"/>
    <w:rsid w:val="002F1097"/>
    <w:rsid w:val="00312988"/>
    <w:rsid w:val="0032471F"/>
    <w:rsid w:val="00340EF7"/>
    <w:rsid w:val="00342525"/>
    <w:rsid w:val="00356E41"/>
    <w:rsid w:val="00360000"/>
    <w:rsid w:val="00386FB7"/>
    <w:rsid w:val="003C3C8A"/>
    <w:rsid w:val="003D41A3"/>
    <w:rsid w:val="003D4C8B"/>
    <w:rsid w:val="003E1BD2"/>
    <w:rsid w:val="004056D6"/>
    <w:rsid w:val="0041288E"/>
    <w:rsid w:val="004272BE"/>
    <w:rsid w:val="00431CB1"/>
    <w:rsid w:val="004366BE"/>
    <w:rsid w:val="00456792"/>
    <w:rsid w:val="00473B6B"/>
    <w:rsid w:val="00483421"/>
    <w:rsid w:val="00491B10"/>
    <w:rsid w:val="004A41E9"/>
    <w:rsid w:val="004A4708"/>
    <w:rsid w:val="004A7793"/>
    <w:rsid w:val="004B5971"/>
    <w:rsid w:val="004C12ED"/>
    <w:rsid w:val="004C4689"/>
    <w:rsid w:val="004D5BE4"/>
    <w:rsid w:val="004E26DE"/>
    <w:rsid w:val="004E6B88"/>
    <w:rsid w:val="004E7758"/>
    <w:rsid w:val="00503865"/>
    <w:rsid w:val="00521FE6"/>
    <w:rsid w:val="0052604A"/>
    <w:rsid w:val="00545C9A"/>
    <w:rsid w:val="0054614C"/>
    <w:rsid w:val="00561550"/>
    <w:rsid w:val="00572254"/>
    <w:rsid w:val="005740A3"/>
    <w:rsid w:val="00581FF7"/>
    <w:rsid w:val="005A0451"/>
    <w:rsid w:val="005C4E1F"/>
    <w:rsid w:val="005E258A"/>
    <w:rsid w:val="006469E2"/>
    <w:rsid w:val="00650F8D"/>
    <w:rsid w:val="00680279"/>
    <w:rsid w:val="00680C48"/>
    <w:rsid w:val="00690C68"/>
    <w:rsid w:val="00694A81"/>
    <w:rsid w:val="00695C82"/>
    <w:rsid w:val="006B273D"/>
    <w:rsid w:val="006C0B6F"/>
    <w:rsid w:val="006C1C23"/>
    <w:rsid w:val="006C326E"/>
    <w:rsid w:val="006C4EAF"/>
    <w:rsid w:val="006E2F53"/>
    <w:rsid w:val="006E64AE"/>
    <w:rsid w:val="0071670B"/>
    <w:rsid w:val="00717363"/>
    <w:rsid w:val="00736ADD"/>
    <w:rsid w:val="007430A2"/>
    <w:rsid w:val="00754ABD"/>
    <w:rsid w:val="00761213"/>
    <w:rsid w:val="00776E67"/>
    <w:rsid w:val="007B1408"/>
    <w:rsid w:val="007B3D09"/>
    <w:rsid w:val="007D2A61"/>
    <w:rsid w:val="007D756C"/>
    <w:rsid w:val="00804D54"/>
    <w:rsid w:val="008118AA"/>
    <w:rsid w:val="00820453"/>
    <w:rsid w:val="00821C66"/>
    <w:rsid w:val="00823517"/>
    <w:rsid w:val="00830844"/>
    <w:rsid w:val="00840118"/>
    <w:rsid w:val="00847E28"/>
    <w:rsid w:val="00867929"/>
    <w:rsid w:val="00893334"/>
    <w:rsid w:val="00897FE1"/>
    <w:rsid w:val="008A2BCF"/>
    <w:rsid w:val="008B40EA"/>
    <w:rsid w:val="008C2B29"/>
    <w:rsid w:val="008D35FC"/>
    <w:rsid w:val="008D5016"/>
    <w:rsid w:val="008F30BD"/>
    <w:rsid w:val="00901994"/>
    <w:rsid w:val="00915388"/>
    <w:rsid w:val="00924B4B"/>
    <w:rsid w:val="00927D38"/>
    <w:rsid w:val="00950620"/>
    <w:rsid w:val="00952E6D"/>
    <w:rsid w:val="009710A7"/>
    <w:rsid w:val="009746F8"/>
    <w:rsid w:val="00983ED8"/>
    <w:rsid w:val="00991A3E"/>
    <w:rsid w:val="0099642F"/>
    <w:rsid w:val="0099786A"/>
    <w:rsid w:val="009A5B91"/>
    <w:rsid w:val="009B38F7"/>
    <w:rsid w:val="009B6F8A"/>
    <w:rsid w:val="009D6AFF"/>
    <w:rsid w:val="009E535C"/>
    <w:rsid w:val="009F0DAC"/>
    <w:rsid w:val="00A07C54"/>
    <w:rsid w:val="00A13F28"/>
    <w:rsid w:val="00A17503"/>
    <w:rsid w:val="00A2486F"/>
    <w:rsid w:val="00A34C8F"/>
    <w:rsid w:val="00AA26CD"/>
    <w:rsid w:val="00AA26F8"/>
    <w:rsid w:val="00AE7555"/>
    <w:rsid w:val="00AF2CD9"/>
    <w:rsid w:val="00B01416"/>
    <w:rsid w:val="00B14894"/>
    <w:rsid w:val="00B23742"/>
    <w:rsid w:val="00B238B1"/>
    <w:rsid w:val="00B26255"/>
    <w:rsid w:val="00B70973"/>
    <w:rsid w:val="00B71A8D"/>
    <w:rsid w:val="00B73C46"/>
    <w:rsid w:val="00B921A9"/>
    <w:rsid w:val="00BA6F06"/>
    <w:rsid w:val="00BC3AB9"/>
    <w:rsid w:val="00BD7216"/>
    <w:rsid w:val="00BF2502"/>
    <w:rsid w:val="00C01529"/>
    <w:rsid w:val="00C16852"/>
    <w:rsid w:val="00C31200"/>
    <w:rsid w:val="00C31A19"/>
    <w:rsid w:val="00C32204"/>
    <w:rsid w:val="00C54B42"/>
    <w:rsid w:val="00C54C56"/>
    <w:rsid w:val="00C57F75"/>
    <w:rsid w:val="00C73B6C"/>
    <w:rsid w:val="00C77CB5"/>
    <w:rsid w:val="00C80143"/>
    <w:rsid w:val="00C82CDD"/>
    <w:rsid w:val="00CC0B45"/>
    <w:rsid w:val="00CC2DC9"/>
    <w:rsid w:val="00CE6C8B"/>
    <w:rsid w:val="00CF04F5"/>
    <w:rsid w:val="00CF7AFF"/>
    <w:rsid w:val="00D16920"/>
    <w:rsid w:val="00D27626"/>
    <w:rsid w:val="00D31542"/>
    <w:rsid w:val="00D50104"/>
    <w:rsid w:val="00D55E38"/>
    <w:rsid w:val="00D55E5B"/>
    <w:rsid w:val="00D561B1"/>
    <w:rsid w:val="00D63F66"/>
    <w:rsid w:val="00D6684C"/>
    <w:rsid w:val="00D917B4"/>
    <w:rsid w:val="00DA781A"/>
    <w:rsid w:val="00DC15A8"/>
    <w:rsid w:val="00DD7663"/>
    <w:rsid w:val="00DE6210"/>
    <w:rsid w:val="00E12A36"/>
    <w:rsid w:val="00E3154E"/>
    <w:rsid w:val="00E42EB7"/>
    <w:rsid w:val="00E43EB1"/>
    <w:rsid w:val="00E47934"/>
    <w:rsid w:val="00E51225"/>
    <w:rsid w:val="00E77865"/>
    <w:rsid w:val="00E8341D"/>
    <w:rsid w:val="00E91624"/>
    <w:rsid w:val="00E91E6A"/>
    <w:rsid w:val="00E921FC"/>
    <w:rsid w:val="00E95563"/>
    <w:rsid w:val="00EA15DE"/>
    <w:rsid w:val="00EA54B8"/>
    <w:rsid w:val="00EA5E8A"/>
    <w:rsid w:val="00EE67B2"/>
    <w:rsid w:val="00F11501"/>
    <w:rsid w:val="00F410ED"/>
    <w:rsid w:val="00F54758"/>
    <w:rsid w:val="00F61A5C"/>
    <w:rsid w:val="00F72EBB"/>
    <w:rsid w:val="00F73222"/>
    <w:rsid w:val="00F94B9D"/>
    <w:rsid w:val="00FC680E"/>
    <w:rsid w:val="00FD0D18"/>
    <w:rsid w:val="00FD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;"/>
  <w14:docId w14:val="195929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6804"/>
      <w:outlineLvl w:val="0"/>
    </w:pPr>
    <w:rPr>
      <w:b/>
      <w:bCs/>
      <w:sz w:val="28"/>
      <w:lang w:val="en-US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bCs/>
      <w:sz w:val="28"/>
    </w:rPr>
  </w:style>
  <w:style w:type="paragraph" w:styleId="berschrift3">
    <w:name w:val="heading 3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3402"/>
      <w:outlineLvl w:val="2"/>
    </w:pPr>
    <w:rPr>
      <w:b/>
      <w:bCs/>
      <w:sz w:val="28"/>
      <w:lang w:val="en-US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4536"/>
      </w:tabs>
      <w:spacing w:before="240"/>
      <w:outlineLvl w:val="3"/>
    </w:pPr>
    <w:rPr>
      <w:b/>
      <w:bCs/>
      <w:u w:val="single"/>
    </w:rPr>
  </w:style>
  <w:style w:type="paragraph" w:styleId="berschrift5">
    <w:name w:val="heading 5"/>
    <w:basedOn w:val="Standard"/>
    <w:next w:val="Standard"/>
    <w:qFormat/>
    <w:pPr>
      <w:keepNext/>
      <w:spacing w:line="360" w:lineRule="auto"/>
      <w:outlineLvl w:val="4"/>
    </w:pPr>
    <w:rPr>
      <w:u w:val="single"/>
      <w:lang w:val="en-US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outlineLvl w:val="5"/>
    </w:pPr>
    <w:rPr>
      <w:b/>
      <w:bCs/>
      <w:lang w:val="en-US"/>
    </w:rPr>
  </w:style>
  <w:style w:type="paragraph" w:styleId="berschrift7">
    <w:name w:val="heading 7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4990"/>
      <w:outlineLvl w:val="6"/>
    </w:pPr>
    <w:rPr>
      <w:b/>
      <w:bCs/>
      <w:sz w:val="28"/>
      <w:lang w:val="en-US"/>
    </w:rPr>
  </w:style>
  <w:style w:type="paragraph" w:styleId="berschrift8">
    <w:name w:val="heading 8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spacing w:before="100" w:beforeAutospacing="1" w:after="100" w:afterAutospacing="1"/>
      <w:ind w:right="2552"/>
      <w:outlineLvl w:val="7"/>
    </w:pPr>
    <w:rPr>
      <w:b/>
      <w:bCs/>
      <w:sz w:val="28"/>
      <w:lang w:val="en-US"/>
    </w:rPr>
  </w:style>
  <w:style w:type="paragraph" w:styleId="berschrift9">
    <w:name w:val="heading 9"/>
    <w:basedOn w:val="Standard"/>
    <w:next w:val="Standard"/>
    <w:qFormat/>
    <w:pPr>
      <w:keepNext/>
      <w:pBdr>
        <w:top w:val="single" w:sz="8" w:space="10" w:color="auto"/>
        <w:left w:val="single" w:sz="8" w:space="4" w:color="auto"/>
        <w:bottom w:val="single" w:sz="8" w:space="10" w:color="auto"/>
        <w:right w:val="single" w:sz="8" w:space="4" w:color="auto"/>
      </w:pBdr>
      <w:ind w:right="3969"/>
      <w:outlineLvl w:val="8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jc w:val="center"/>
    </w:pPr>
    <w:rPr>
      <w:b/>
      <w:bCs/>
      <w:sz w:val="36"/>
      <w:lang w:val="en-US"/>
    </w:rPr>
  </w:style>
  <w:style w:type="paragraph" w:styleId="Kopfzeile">
    <w:name w:val="header"/>
    <w:basedOn w:val="Standard"/>
    <w:pPr>
      <w:tabs>
        <w:tab w:val="center" w:pos="4703"/>
        <w:tab w:val="right" w:pos="9406"/>
      </w:tabs>
    </w:pPr>
  </w:style>
  <w:style w:type="paragraph" w:styleId="Fuzeile">
    <w:name w:val="footer"/>
    <w:basedOn w:val="Standard"/>
    <w:pPr>
      <w:tabs>
        <w:tab w:val="center" w:pos="4703"/>
        <w:tab w:val="right" w:pos="9406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Sprechblasentext">
    <w:name w:val="Balloon Text"/>
    <w:basedOn w:val="Standard"/>
    <w:semiHidden/>
    <w:rsid w:val="006C326E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rsid w:val="0014530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453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14530D"/>
    <w:rPr>
      <w:rFonts w:ascii="Arial" w:hAnsi="Arial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14530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14530D"/>
    <w:rPr>
      <w:rFonts w:ascii="Arial" w:hAnsi="Arial"/>
      <w:b/>
      <w:bCs/>
      <w:lang w:val="de-DE" w:eastAsia="de-DE"/>
    </w:rPr>
  </w:style>
  <w:style w:type="table" w:styleId="Tabellenraster">
    <w:name w:val="Table Grid"/>
    <w:basedOn w:val="NormaleTabelle"/>
    <w:uiPriority w:val="59"/>
    <w:rsid w:val="00867929"/>
    <w:rPr>
      <w:rFonts w:ascii="Arial" w:eastAsia="Calibri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1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E252E-E4DB-457F-A683-DADF66B7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1453_FOR_Restart_Formal_Search.dotx</Template>
  <TotalTime>0</TotalTime>
  <Pages>1</Pages>
  <Words>261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SWISS BONE MARROW DONOR REGISTRY</vt:lpstr>
    </vt:vector>
  </TitlesOfParts>
  <Company>SRK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SWISS BONE MARROW DONOR REGISTRY</dc:title>
  <dc:creator>Chantale Zufferey</dc:creator>
  <cp:lastModifiedBy>Tabitha Bucher</cp:lastModifiedBy>
  <cp:revision>4</cp:revision>
  <cp:lastPrinted>2020-02-07T12:47:00Z</cp:lastPrinted>
  <dcterms:created xsi:type="dcterms:W3CDTF">2024-06-07T14:25:00Z</dcterms:created>
  <dcterms:modified xsi:type="dcterms:W3CDTF">2024-06-20T11:38:00Z</dcterms:modified>
</cp:coreProperties>
</file>