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12" w:type="dxa"/>
        <w:tblInd w:w="-31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12"/>
      </w:tblGrid>
      <w:tr w:rsidR="00292BEC" w:rsidRPr="000D7CF5" w14:paraId="6D557488" w14:textId="77777777" w:rsidTr="00D56F7E">
        <w:tc>
          <w:tcPr>
            <w:tcW w:w="10312" w:type="dxa"/>
            <w:shd w:val="clear" w:color="auto" w:fill="auto"/>
          </w:tcPr>
          <w:p w14:paraId="1AD4B5F7" w14:textId="0E139869" w:rsidR="00292BEC" w:rsidRPr="00F45339" w:rsidRDefault="00924EFF" w:rsidP="00041B99">
            <w:pPr>
              <w:pStyle w:val="berschrift2"/>
              <w:tabs>
                <w:tab w:val="left" w:pos="2050"/>
              </w:tabs>
              <w:spacing w:before="60" w:after="60"/>
              <w:rPr>
                <w:sz w:val="24"/>
                <w:szCs w:val="22"/>
              </w:rPr>
            </w:pPr>
            <w:r w:rsidRPr="00F45339">
              <w:rPr>
                <w:bCs/>
                <w:sz w:val="24"/>
                <w:szCs w:val="22"/>
              </w:rPr>
              <w:t xml:space="preserve">Questionnaire </w:t>
            </w:r>
            <w:r w:rsidR="00E51EF5" w:rsidRPr="00F45339">
              <w:rPr>
                <w:bCs/>
                <w:sz w:val="24"/>
                <w:szCs w:val="22"/>
              </w:rPr>
              <w:t>médical</w:t>
            </w:r>
            <w:r w:rsidR="00041B99" w:rsidRPr="00F45339">
              <w:rPr>
                <w:bCs/>
                <w:sz w:val="24"/>
                <w:szCs w:val="22"/>
              </w:rPr>
              <w:t xml:space="preserve"> CT</w:t>
            </w:r>
            <w:r w:rsidR="009E58EF" w:rsidRPr="00F45339">
              <w:rPr>
                <w:bCs/>
                <w:sz w:val="24"/>
                <w:szCs w:val="22"/>
              </w:rPr>
              <w:t>/</w:t>
            </w:r>
            <w:r w:rsidRPr="00F45339">
              <w:rPr>
                <w:rFonts w:cs="Arial"/>
                <w:sz w:val="24"/>
                <w:szCs w:val="28"/>
              </w:rPr>
              <w:t>VT</w:t>
            </w:r>
            <w:r w:rsidR="00041B99" w:rsidRPr="00F45339">
              <w:rPr>
                <w:rFonts w:cs="Arial"/>
                <w:sz w:val="24"/>
                <w:szCs w:val="28"/>
              </w:rPr>
              <w:t xml:space="preserve"> </w:t>
            </w:r>
            <w:r w:rsidR="00D722EF">
              <w:rPr>
                <w:rFonts w:cs="Arial"/>
                <w:sz w:val="24"/>
                <w:szCs w:val="28"/>
              </w:rPr>
              <w:t xml:space="preserve">et </w:t>
            </w:r>
            <w:r w:rsidR="008948CD" w:rsidRPr="00F45339">
              <w:rPr>
                <w:rFonts w:cs="Arial"/>
                <w:sz w:val="24"/>
                <w:szCs w:val="28"/>
              </w:rPr>
              <w:t>Medical Check</w:t>
            </w:r>
            <w:r w:rsidR="00DC5FC4" w:rsidRPr="00F45339">
              <w:rPr>
                <w:rFonts w:cs="Arial"/>
                <w:sz w:val="24"/>
                <w:szCs w:val="28"/>
              </w:rPr>
              <w:t>Up</w:t>
            </w:r>
          </w:p>
        </w:tc>
      </w:tr>
    </w:tbl>
    <w:p w14:paraId="02648144" w14:textId="77777777" w:rsidR="00292BEC" w:rsidRPr="005F5879" w:rsidRDefault="00292BEC">
      <w:pPr>
        <w:pStyle w:val="Text"/>
        <w:spacing w:after="0"/>
        <w:rPr>
          <w:sz w:val="12"/>
          <w:szCs w:val="12"/>
          <w:lang w:val="fr-CH"/>
        </w:rPr>
      </w:pPr>
    </w:p>
    <w:tbl>
      <w:tblPr>
        <w:tblW w:w="10312" w:type="dxa"/>
        <w:tblInd w:w="-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12"/>
      </w:tblGrid>
      <w:tr w:rsidR="00EA5394" w:rsidRPr="00F45339" w14:paraId="2CD88293" w14:textId="77777777" w:rsidTr="00D56F7E">
        <w:trPr>
          <w:trHeight w:val="340"/>
        </w:trPr>
        <w:tc>
          <w:tcPr>
            <w:tcW w:w="10312" w:type="dxa"/>
            <w:vAlign w:val="center"/>
          </w:tcPr>
          <w:p w14:paraId="64BFCAEB" w14:textId="1BAF57F5" w:rsidR="00EA5394" w:rsidRPr="00F45339" w:rsidRDefault="00EA5394" w:rsidP="00D56F7E">
            <w:pPr>
              <w:ind w:left="218" w:hanging="142"/>
              <w:rPr>
                <w:b/>
                <w:szCs w:val="22"/>
                <w:lang w:val="fr-CH"/>
              </w:rPr>
            </w:pPr>
            <w:r w:rsidRPr="00F45339">
              <w:rPr>
                <w:szCs w:val="22"/>
                <w:lang w:val="fr-CH"/>
              </w:rPr>
              <w:t>GRID</w:t>
            </w:r>
            <w:r w:rsidR="00AC623B">
              <w:rPr>
                <w:szCs w:val="22"/>
                <w:lang w:val="fr-CH"/>
              </w:rPr>
              <w:t xml:space="preserve"> </w:t>
            </w:r>
            <w:r>
              <w:rPr>
                <w:szCs w:val="22"/>
                <w:lang w:val="fr-CH"/>
              </w:rPr>
              <w:t>/</w:t>
            </w:r>
            <w:r w:rsidR="00AC623B">
              <w:rPr>
                <w:szCs w:val="22"/>
                <w:lang w:val="fr-CH"/>
              </w:rPr>
              <w:t xml:space="preserve"> </w:t>
            </w:r>
            <w:r>
              <w:rPr>
                <w:szCs w:val="22"/>
                <w:lang w:val="fr-CH"/>
              </w:rPr>
              <w:t>R</w:t>
            </w:r>
            <w:r w:rsidR="00AC623B">
              <w:rPr>
                <w:szCs w:val="22"/>
                <w:lang w:val="fr-CH"/>
              </w:rPr>
              <w:t>ELATED-</w:t>
            </w:r>
            <w:r>
              <w:rPr>
                <w:szCs w:val="22"/>
                <w:lang w:val="fr-CH"/>
              </w:rPr>
              <w:t>ID</w:t>
            </w:r>
            <w:r w:rsidR="00CD06E8">
              <w:rPr>
                <w:szCs w:val="22"/>
                <w:lang w:val="fr-CH"/>
              </w:rPr>
              <w:t xml:space="preserve"> </w:t>
            </w:r>
            <w:r w:rsidRPr="00F45339">
              <w:rPr>
                <w:szCs w:val="22"/>
                <w:lang w:val="fr-CH"/>
              </w:rPr>
              <w:t xml:space="preserve">: </w:t>
            </w:r>
            <w:r w:rsidR="006935B7">
              <w:rPr>
                <w:b/>
                <w:szCs w:val="22"/>
                <w:lang w:val="fr-CH"/>
              </w:rPr>
              <w:fldChar w:fldCharType="begin">
                <w:ffData>
                  <w:name w:val="GRID"/>
                  <w:enabled/>
                  <w:calcOnExit w:val="0"/>
                  <w:exitMacro w:val="GRID_array"/>
                  <w:textInput>
                    <w:maxLength w:val="21"/>
                  </w:textInput>
                </w:ffData>
              </w:fldChar>
            </w:r>
            <w:bookmarkStart w:id="0" w:name="GRID"/>
            <w:r w:rsidR="006935B7">
              <w:rPr>
                <w:b/>
                <w:szCs w:val="22"/>
                <w:lang w:val="fr-CH"/>
              </w:rPr>
              <w:instrText xml:space="preserve"> FORMTEXT </w:instrText>
            </w:r>
            <w:r w:rsidR="006935B7">
              <w:rPr>
                <w:b/>
                <w:szCs w:val="22"/>
                <w:lang w:val="fr-CH"/>
              </w:rPr>
            </w:r>
            <w:r w:rsidR="006935B7">
              <w:rPr>
                <w:b/>
                <w:szCs w:val="22"/>
                <w:lang w:val="fr-CH"/>
              </w:rPr>
              <w:fldChar w:fldCharType="separate"/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szCs w:val="22"/>
                <w:lang w:val="fr-CH"/>
              </w:rPr>
              <w:fldChar w:fldCharType="end"/>
            </w:r>
            <w:bookmarkEnd w:id="0"/>
          </w:p>
        </w:tc>
      </w:tr>
    </w:tbl>
    <w:p w14:paraId="09160CC9" w14:textId="77777777" w:rsidR="009D2AA6" w:rsidRPr="00F45339" w:rsidRDefault="009D2AA6">
      <w:pPr>
        <w:pStyle w:val="Text"/>
        <w:spacing w:after="0"/>
        <w:rPr>
          <w:bCs/>
          <w:iCs/>
          <w:sz w:val="8"/>
          <w:szCs w:val="8"/>
          <w:lang w:val="fr-CH"/>
        </w:rPr>
      </w:pPr>
    </w:p>
    <w:p w14:paraId="2DF52428" w14:textId="77777777" w:rsidR="00A46BE2" w:rsidRPr="00F45339" w:rsidRDefault="00DA308B" w:rsidP="00D76B05">
      <w:pPr>
        <w:spacing w:after="20"/>
        <w:ind w:left="-182" w:right="-312"/>
        <w:jc w:val="both"/>
        <w:rPr>
          <w:bCs/>
          <w:iCs/>
          <w:sz w:val="18"/>
          <w:szCs w:val="18"/>
          <w:lang w:val="fr-CH"/>
        </w:rPr>
      </w:pPr>
      <w:r w:rsidRPr="00F45339">
        <w:rPr>
          <w:bCs/>
          <w:iCs/>
          <w:sz w:val="18"/>
          <w:szCs w:val="18"/>
          <w:lang w:val="fr-CH"/>
        </w:rPr>
        <w:t xml:space="preserve">Nous vous remercions de bien vouloir </w:t>
      </w:r>
      <w:r w:rsidR="00935164" w:rsidRPr="00F45339">
        <w:rPr>
          <w:bCs/>
          <w:iCs/>
          <w:sz w:val="18"/>
          <w:szCs w:val="18"/>
          <w:lang w:val="fr-CH"/>
        </w:rPr>
        <w:t>répond</w:t>
      </w:r>
      <w:r w:rsidRPr="00F45339">
        <w:rPr>
          <w:bCs/>
          <w:iCs/>
          <w:sz w:val="18"/>
          <w:szCs w:val="18"/>
          <w:lang w:val="fr-CH"/>
        </w:rPr>
        <w:t xml:space="preserve">re </w:t>
      </w:r>
      <w:r w:rsidR="007B6771" w:rsidRPr="00F45339">
        <w:rPr>
          <w:bCs/>
          <w:iCs/>
          <w:sz w:val="18"/>
          <w:szCs w:val="18"/>
          <w:lang w:val="fr-CH"/>
        </w:rPr>
        <w:t xml:space="preserve">avec la plus grande sincérité </w:t>
      </w:r>
      <w:r w:rsidR="00935164" w:rsidRPr="00F45339">
        <w:rPr>
          <w:bCs/>
          <w:iCs/>
          <w:sz w:val="18"/>
          <w:szCs w:val="18"/>
          <w:lang w:val="fr-CH"/>
        </w:rPr>
        <w:t xml:space="preserve">aux questions ci-dessous </w:t>
      </w:r>
      <w:r w:rsidR="003D2FF2" w:rsidRPr="00F45339">
        <w:rPr>
          <w:bCs/>
          <w:iCs/>
          <w:sz w:val="18"/>
          <w:szCs w:val="18"/>
          <w:lang w:val="fr-CH"/>
        </w:rPr>
        <w:t xml:space="preserve">en cochant </w:t>
      </w:r>
      <w:r w:rsidR="00935164" w:rsidRPr="00F45339">
        <w:rPr>
          <w:bCs/>
          <w:iCs/>
          <w:sz w:val="18"/>
          <w:szCs w:val="18"/>
          <w:lang w:val="fr-CH"/>
        </w:rPr>
        <w:t>d’une croix</w:t>
      </w:r>
      <w:r w:rsidR="003D2FF2" w:rsidRPr="00F45339">
        <w:rPr>
          <w:bCs/>
          <w:iCs/>
          <w:sz w:val="18"/>
          <w:szCs w:val="18"/>
          <w:lang w:val="fr-CH"/>
        </w:rPr>
        <w:t xml:space="preserve"> la case correspondante</w:t>
      </w:r>
      <w:r w:rsidR="00935164" w:rsidRPr="00F45339">
        <w:rPr>
          <w:bCs/>
          <w:iCs/>
          <w:sz w:val="18"/>
          <w:szCs w:val="18"/>
          <w:lang w:val="fr-CH"/>
        </w:rPr>
        <w:t xml:space="preserve">. </w:t>
      </w:r>
      <w:r w:rsidRPr="00F45339">
        <w:rPr>
          <w:bCs/>
          <w:iCs/>
          <w:sz w:val="18"/>
          <w:szCs w:val="18"/>
          <w:lang w:val="fr-CH"/>
        </w:rPr>
        <w:t xml:space="preserve">Vous contribuerez </w:t>
      </w:r>
      <w:r w:rsidR="00733D2D" w:rsidRPr="00F45339">
        <w:rPr>
          <w:bCs/>
          <w:iCs/>
          <w:sz w:val="18"/>
          <w:szCs w:val="18"/>
          <w:lang w:val="fr-CH"/>
        </w:rPr>
        <w:t xml:space="preserve">ainsi </w:t>
      </w:r>
      <w:r w:rsidRPr="00F45339">
        <w:rPr>
          <w:bCs/>
          <w:iCs/>
          <w:sz w:val="18"/>
          <w:szCs w:val="18"/>
          <w:lang w:val="fr-CH"/>
        </w:rPr>
        <w:t xml:space="preserve">à assurer votre propre sécurité et celle </w:t>
      </w:r>
      <w:r w:rsidR="007E45E5" w:rsidRPr="00F45339">
        <w:rPr>
          <w:bCs/>
          <w:iCs/>
          <w:sz w:val="18"/>
          <w:szCs w:val="18"/>
          <w:lang w:val="fr-CH"/>
        </w:rPr>
        <w:t xml:space="preserve">des </w:t>
      </w:r>
      <w:r w:rsidR="00DB3F75" w:rsidRPr="00F45339">
        <w:rPr>
          <w:bCs/>
          <w:iCs/>
          <w:sz w:val="18"/>
          <w:szCs w:val="18"/>
          <w:lang w:val="fr-CH"/>
        </w:rPr>
        <w:t xml:space="preserve">patientes et </w:t>
      </w:r>
      <w:r w:rsidR="007E45E5" w:rsidRPr="00F45339">
        <w:rPr>
          <w:bCs/>
          <w:iCs/>
          <w:sz w:val="18"/>
          <w:szCs w:val="18"/>
          <w:lang w:val="fr-CH"/>
        </w:rPr>
        <w:t>patients qui reçoivent vos cellules souches du sang</w:t>
      </w:r>
      <w:r w:rsidRPr="00F45339">
        <w:rPr>
          <w:bCs/>
          <w:iCs/>
          <w:sz w:val="18"/>
          <w:szCs w:val="18"/>
          <w:lang w:val="fr-CH"/>
        </w:rPr>
        <w:t xml:space="preserve">. </w:t>
      </w:r>
    </w:p>
    <w:p w14:paraId="3078E1A8" w14:textId="77777777" w:rsidR="00C02402" w:rsidRPr="00F45339" w:rsidRDefault="00C02402" w:rsidP="00C02402">
      <w:pPr>
        <w:pStyle w:val="Text"/>
        <w:spacing w:after="0"/>
        <w:rPr>
          <w:i w:val="0"/>
          <w:iCs/>
          <w:sz w:val="8"/>
          <w:szCs w:val="8"/>
          <w:lang w:val="fr-CH"/>
        </w:rPr>
      </w:pPr>
    </w:p>
    <w:p w14:paraId="2875BCAE" w14:textId="77777777" w:rsidR="0049189D" w:rsidRPr="00F45339" w:rsidRDefault="0049189D" w:rsidP="007D359F">
      <w:pPr>
        <w:pStyle w:val="Text"/>
        <w:pBdr>
          <w:top w:val="single" w:sz="4" w:space="1" w:color="auto"/>
        </w:pBdr>
        <w:spacing w:after="0"/>
        <w:rPr>
          <w:i w:val="0"/>
          <w:iCs/>
          <w:lang w:val="fr-CH"/>
        </w:rPr>
        <w:sectPr w:rsidR="0049189D" w:rsidRPr="00F45339" w:rsidSect="003C2704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1843" w:right="1133" w:bottom="567" w:left="1304" w:header="284" w:footer="335" w:gutter="0"/>
          <w:cols w:space="720"/>
          <w:docGrid w:linePitch="299"/>
        </w:sectPr>
      </w:pPr>
    </w:p>
    <w:tbl>
      <w:tblPr>
        <w:tblW w:w="103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8614"/>
        <w:gridCol w:w="567"/>
        <w:gridCol w:w="567"/>
        <w:gridCol w:w="567"/>
      </w:tblGrid>
      <w:tr w:rsidR="004633AE" w:rsidRPr="00F45339" w14:paraId="6872F76F" w14:textId="77777777" w:rsidTr="004F238D">
        <w:trPr>
          <w:trHeight w:val="189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D42019" w14:textId="77777777" w:rsidR="004633AE" w:rsidRPr="00F45339" w:rsidRDefault="004633AE" w:rsidP="00715C4C">
            <w:pPr>
              <w:tabs>
                <w:tab w:val="left" w:leader="underscore" w:pos="8222"/>
                <w:tab w:val="left" w:leader="underscore" w:pos="8363"/>
              </w:tabs>
              <w:spacing w:after="20"/>
              <w:rPr>
                <w:b/>
                <w:sz w:val="16"/>
                <w:szCs w:val="16"/>
                <w:lang w:val="fr-C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E04476" w14:textId="77777777" w:rsidR="004633AE" w:rsidRPr="00F45339" w:rsidRDefault="004633AE" w:rsidP="004F238D">
            <w:pPr>
              <w:rPr>
                <w:b/>
                <w:sz w:val="16"/>
                <w:szCs w:val="16"/>
                <w:lang w:val="fr-CH"/>
              </w:rPr>
            </w:pPr>
            <w:r w:rsidRPr="00F45339">
              <w:rPr>
                <w:b/>
                <w:sz w:val="16"/>
                <w:szCs w:val="16"/>
                <w:lang w:val="fr-CH"/>
              </w:rPr>
              <w:t>Oui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AF337D" w14:textId="77777777" w:rsidR="004633AE" w:rsidRPr="00F45339" w:rsidRDefault="004633AE" w:rsidP="004F238D">
            <w:pPr>
              <w:rPr>
                <w:b/>
                <w:sz w:val="16"/>
                <w:szCs w:val="16"/>
                <w:lang w:val="fr-CH"/>
              </w:rPr>
            </w:pPr>
            <w:r w:rsidRPr="00F45339">
              <w:rPr>
                <w:b/>
                <w:sz w:val="16"/>
                <w:szCs w:val="16"/>
                <w:lang w:val="fr-CH"/>
              </w:rPr>
              <w:t>Non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572D55" w14:textId="77777777" w:rsidR="004633AE" w:rsidRPr="00F45339" w:rsidRDefault="004633AE" w:rsidP="004F238D">
            <w:pPr>
              <w:jc w:val="center"/>
              <w:rPr>
                <w:b/>
                <w:sz w:val="16"/>
                <w:szCs w:val="16"/>
                <w:lang w:val="fr-CH"/>
              </w:rPr>
            </w:pPr>
            <w:r w:rsidRPr="00F45339">
              <w:rPr>
                <w:b/>
                <w:sz w:val="16"/>
                <w:szCs w:val="16"/>
                <w:lang w:val="fr-CH"/>
              </w:rPr>
              <w:t>Visa</w:t>
            </w:r>
          </w:p>
        </w:tc>
      </w:tr>
      <w:tr w:rsidR="00387A34" w:rsidRPr="00F45339" w14:paraId="4003EDB6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4A33" w14:textId="30CDFFA3" w:rsidR="00387A34" w:rsidRPr="00F45339" w:rsidRDefault="00387A34" w:rsidP="0008021C">
            <w:pPr>
              <w:numPr>
                <w:ilvl w:val="0"/>
                <w:numId w:val="12"/>
              </w:num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Vous sentez-vous actuellement en bonne santé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3716" w14:textId="77777777" w:rsidR="00387A34" w:rsidRPr="00F45339" w:rsidRDefault="00387A34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EF14" w14:textId="77777777" w:rsidR="00387A34" w:rsidRPr="00F45339" w:rsidRDefault="00387A34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3B2EC" w14:textId="77777777" w:rsidR="00387A34" w:rsidRPr="00F45339" w:rsidRDefault="00387A34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5E827ED4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3411F" w14:textId="69D4DB71" w:rsidR="004633AE" w:rsidRPr="00F45339" w:rsidRDefault="007C4C8B" w:rsidP="0008021C">
            <w:pPr>
              <w:numPr>
                <w:ilvl w:val="0"/>
                <w:numId w:val="12"/>
              </w:num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Pesez-vous plus de 50 kg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r w:rsidR="00626F15">
              <w:rPr>
                <w:sz w:val="16"/>
                <w:szCs w:val="16"/>
                <w:lang w:val="fr-CH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63294" w14:textId="5CB5474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F3C66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CC65B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127801CC" w14:textId="77777777" w:rsidTr="00D56F7E">
        <w:trPr>
          <w:trHeight w:val="182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868D3" w14:textId="059BFF31" w:rsidR="0008021C" w:rsidRPr="00F45339" w:rsidRDefault="007C4C8B" w:rsidP="0008021C">
            <w:pPr>
              <w:numPr>
                <w:ilvl w:val="0"/>
                <w:numId w:val="12"/>
              </w:numPr>
              <w:tabs>
                <w:tab w:val="left" w:pos="4741"/>
                <w:tab w:val="left" w:leader="underscore" w:pos="8363"/>
              </w:tabs>
              <w:spacing w:beforeLines="20" w:before="48" w:afterLines="20" w:after="48"/>
              <w:ind w:right="-34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Avez-vous déjà fait un don d</w:t>
            </w:r>
            <w:r w:rsidR="0034025F" w:rsidRPr="00F45339">
              <w:rPr>
                <w:sz w:val="16"/>
                <w:szCs w:val="16"/>
                <w:lang w:val="fr-CH"/>
              </w:rPr>
              <w:t>e cellules souches du sang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08021C" w:rsidRPr="00F45339">
              <w:rPr>
                <w:sz w:val="16"/>
                <w:szCs w:val="16"/>
                <w:lang w:val="fr-CH"/>
              </w:rPr>
              <w:t>?</w:t>
            </w:r>
            <w:r w:rsidR="0008021C" w:rsidRPr="00F45339">
              <w:rPr>
                <w:sz w:val="16"/>
                <w:szCs w:val="16"/>
                <w:lang w:val="fr-CH"/>
              </w:rPr>
              <w:tab/>
            </w:r>
            <w:r w:rsidRPr="00F45339">
              <w:rPr>
                <w:sz w:val="16"/>
                <w:szCs w:val="16"/>
                <w:lang w:val="fr-CH"/>
              </w:rPr>
              <w:t>Si o</w:t>
            </w:r>
            <w:r w:rsidR="009E58EF" w:rsidRPr="00F45339">
              <w:rPr>
                <w:sz w:val="16"/>
                <w:szCs w:val="16"/>
                <w:lang w:val="fr-CH"/>
              </w:rPr>
              <w:t>ui, quand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4C0493" w:rsidRPr="00F45339">
              <w:rPr>
                <w:sz w:val="16"/>
                <w:szCs w:val="16"/>
                <w:lang w:val="fr-CH"/>
              </w:rPr>
              <w:t>?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3F3FD0" w:rsidRPr="00F45339">
              <w:rPr>
                <w:sz w:val="16"/>
                <w:szCs w:val="16"/>
                <w:lang w:val="fr-CH"/>
              </w:rPr>
              <w:tab/>
            </w:r>
          </w:p>
          <w:p w14:paraId="27EA5061" w14:textId="4C99A655" w:rsidR="004633AE" w:rsidRPr="00F45339" w:rsidRDefault="007C4C8B" w:rsidP="00A24539">
            <w:pPr>
              <w:tabs>
                <w:tab w:val="left" w:leader="underscore" w:pos="8363"/>
              </w:tabs>
              <w:spacing w:beforeLines="20" w:before="48" w:afterLines="20" w:after="48"/>
              <w:ind w:left="340" w:right="-34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Où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08021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A5807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FE6A1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F590C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2C5ACE5B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999E5" w14:textId="3D8EF92C" w:rsidR="004633AE" w:rsidRPr="00F45339" w:rsidRDefault="00EC38B2" w:rsidP="00715C4C">
            <w:pPr>
              <w:numPr>
                <w:ilvl w:val="0"/>
                <w:numId w:val="12"/>
              </w:num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Au cours des 4 dernières semaines, avez-vous reçu des soins médicaux ou présenté une fièvre supérieure à </w:t>
            </w:r>
            <w:r w:rsidR="006945F7" w:rsidRPr="00F45339">
              <w:rPr>
                <w:sz w:val="16"/>
                <w:szCs w:val="16"/>
                <w:lang w:val="fr-CH"/>
              </w:rPr>
              <w:br/>
            </w:r>
            <w:r w:rsidR="002930CC" w:rsidRPr="00F45339">
              <w:rPr>
                <w:sz w:val="16"/>
                <w:szCs w:val="16"/>
                <w:lang w:val="fr-CH"/>
              </w:rPr>
              <w:t>38°C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1B52B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FF754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04103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0C1520D9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B50BA" w14:textId="0040E57F" w:rsidR="004633AE" w:rsidRPr="00F45339" w:rsidRDefault="004633AE" w:rsidP="00524DC9">
            <w:pPr>
              <w:numPr>
                <w:ilvl w:val="0"/>
                <w:numId w:val="12"/>
              </w:numPr>
              <w:tabs>
                <w:tab w:val="clear" w:pos="360"/>
                <w:tab w:val="left" w:pos="4458"/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a) Au cours des 4 dernières semaines, avez-vous pris des médicaments</w:t>
            </w:r>
            <w:r w:rsidR="004F0D5E" w:rsidRPr="00F45339">
              <w:rPr>
                <w:sz w:val="16"/>
                <w:szCs w:val="16"/>
                <w:lang w:val="fr-CH"/>
              </w:rPr>
              <w:t xml:space="preserve"> - même en l’absence de prescription</w:t>
            </w:r>
            <w:r w:rsidR="00882AFE" w:rsidRPr="00F45339">
              <w:rPr>
                <w:sz w:val="16"/>
                <w:szCs w:val="16"/>
                <w:lang w:val="fr-CH"/>
              </w:rPr>
              <w:t xml:space="preserve"> médicale</w:t>
            </w:r>
            <w:r w:rsidR="00AA11D1" w:rsidRPr="00F45339">
              <w:rPr>
                <w:sz w:val="16"/>
                <w:szCs w:val="16"/>
                <w:lang w:val="fr-CH"/>
              </w:rPr>
              <w:t xml:space="preserve"> </w:t>
            </w:r>
            <w:r w:rsidR="004F0D5E" w:rsidRPr="00F45339">
              <w:rPr>
                <w:sz w:val="16"/>
                <w:szCs w:val="16"/>
                <w:lang w:val="fr-CH"/>
              </w:rPr>
              <w:t xml:space="preserve">- </w:t>
            </w:r>
            <w:r w:rsidRPr="00F45339">
              <w:rPr>
                <w:sz w:val="16"/>
                <w:szCs w:val="16"/>
                <w:lang w:val="fr-CH"/>
              </w:rPr>
              <w:t xml:space="preserve">(p. ex. comprimés, </w:t>
            </w:r>
            <w:r w:rsidR="00524DC9" w:rsidRPr="00F45339">
              <w:rPr>
                <w:sz w:val="16"/>
                <w:szCs w:val="16"/>
                <w:lang w:val="fr-CH"/>
              </w:rPr>
              <w:t>injections, suppositoires)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524DC9" w:rsidRPr="00F45339">
              <w:rPr>
                <w:sz w:val="16"/>
                <w:szCs w:val="16"/>
                <w:lang w:val="fr-CH"/>
              </w:rPr>
              <w:t>?</w:t>
            </w:r>
            <w:r w:rsidR="00524DC9" w:rsidRPr="00F45339">
              <w:rPr>
                <w:sz w:val="16"/>
                <w:szCs w:val="16"/>
                <w:lang w:val="fr-CH"/>
              </w:rPr>
              <w:tab/>
              <w:t>Lesquels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?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4B6F9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C72A1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67436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7B9BFFC1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C4825" w14:textId="54B0FA8C" w:rsidR="004633AE" w:rsidRPr="00F45339" w:rsidRDefault="00D722EF" w:rsidP="00715C4C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b</w:t>
            </w:r>
            <w:r w:rsidR="004633AE" w:rsidRPr="00F45339">
              <w:rPr>
                <w:sz w:val="16"/>
                <w:szCs w:val="16"/>
                <w:lang w:val="fr-CH"/>
              </w:rPr>
              <w:t xml:space="preserve">) Au cours des </w:t>
            </w:r>
            <w:r w:rsidR="0093052F" w:rsidRPr="00F45339">
              <w:rPr>
                <w:sz w:val="16"/>
                <w:szCs w:val="16"/>
                <w:lang w:val="fr-CH"/>
              </w:rPr>
              <w:t>6 derniers mois</w:t>
            </w:r>
            <w:r w:rsidR="00E51731" w:rsidRPr="00F45339">
              <w:rPr>
                <w:sz w:val="16"/>
                <w:szCs w:val="16"/>
                <w:lang w:val="fr-CH"/>
              </w:rPr>
              <w:t>,</w:t>
            </w:r>
            <w:r w:rsidR="0093052F" w:rsidRPr="00F45339">
              <w:rPr>
                <w:sz w:val="16"/>
                <w:szCs w:val="16"/>
                <w:lang w:val="fr-CH"/>
              </w:rPr>
              <w:t xml:space="preserve"> </w:t>
            </w:r>
            <w:r w:rsidR="004633AE" w:rsidRPr="00F45339">
              <w:rPr>
                <w:sz w:val="16"/>
                <w:szCs w:val="16"/>
                <w:lang w:val="fr-CH"/>
              </w:rPr>
              <w:t xml:space="preserve">avez-vous pris </w:t>
            </w:r>
            <w:r w:rsidR="00512295" w:rsidRPr="00F45339">
              <w:rPr>
                <w:sz w:val="16"/>
                <w:szCs w:val="16"/>
                <w:lang w:val="fr-CH"/>
              </w:rPr>
              <w:t xml:space="preserve">des médicaments </w:t>
            </w:r>
            <w:r w:rsidR="0093052F" w:rsidRPr="00F45339">
              <w:rPr>
                <w:sz w:val="16"/>
                <w:szCs w:val="16"/>
                <w:lang w:val="fr-CH"/>
              </w:rPr>
              <w:t>contre l’hyperplasie prostatique</w:t>
            </w:r>
            <w:r w:rsidR="00512295" w:rsidRPr="00F45339">
              <w:rPr>
                <w:sz w:val="16"/>
                <w:szCs w:val="16"/>
                <w:lang w:val="fr-CH"/>
              </w:rPr>
              <w:t xml:space="preserve"> (p. ex. Avodart</w:t>
            </w:r>
            <w:r w:rsidR="00512295" w:rsidRPr="00F45339">
              <w:rPr>
                <w:sz w:val="16"/>
                <w:szCs w:val="16"/>
                <w:lang w:val="fr-CH"/>
              </w:rPr>
              <w:sym w:font="Symbol" w:char="F0D2"/>
            </w:r>
            <w:r w:rsidR="00512295" w:rsidRPr="00F45339">
              <w:rPr>
                <w:sz w:val="16"/>
                <w:szCs w:val="16"/>
                <w:lang w:val="fr-CH"/>
              </w:rPr>
              <w:t xml:space="preserve"> ou Duodart</w:t>
            </w:r>
            <w:r w:rsidR="00512295" w:rsidRPr="00F45339">
              <w:rPr>
                <w:sz w:val="16"/>
                <w:szCs w:val="16"/>
                <w:lang w:val="fr-CH"/>
              </w:rPr>
              <w:sym w:font="Symbol" w:char="F0D2"/>
            </w:r>
            <w:r w:rsidR="00512295" w:rsidRPr="00F45339">
              <w:rPr>
                <w:sz w:val="16"/>
                <w:szCs w:val="16"/>
                <w:lang w:val="fr-CH"/>
              </w:rPr>
              <w:t>)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93052F" w:rsidRPr="00F45339">
              <w:rPr>
                <w:sz w:val="16"/>
                <w:szCs w:val="16"/>
                <w:lang w:val="fr-CH"/>
              </w:rPr>
              <w:t>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8B750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D6C46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FAF10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93052F" w:rsidRPr="00F45339" w14:paraId="1A391ADD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F9490" w14:textId="2488BCA8" w:rsidR="0093052F" w:rsidRPr="00F45339" w:rsidRDefault="00D722EF" w:rsidP="00715C4C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c</w:t>
            </w:r>
            <w:r w:rsidR="0093052F" w:rsidRPr="00F45339">
              <w:rPr>
                <w:sz w:val="16"/>
                <w:szCs w:val="16"/>
                <w:lang w:val="fr-CH"/>
              </w:rPr>
              <w:t xml:space="preserve">) Au cours des </w:t>
            </w:r>
            <w:r w:rsidR="00EC38B2" w:rsidRPr="00F45339">
              <w:rPr>
                <w:sz w:val="16"/>
                <w:szCs w:val="16"/>
                <w:lang w:val="fr-CH"/>
              </w:rPr>
              <w:t xml:space="preserve">12 </w:t>
            </w:r>
            <w:r w:rsidR="0093052F" w:rsidRPr="00F45339">
              <w:rPr>
                <w:sz w:val="16"/>
                <w:szCs w:val="16"/>
                <w:lang w:val="fr-CH"/>
              </w:rPr>
              <w:t>derni</w:t>
            </w:r>
            <w:r w:rsidR="00EC38B2" w:rsidRPr="00F45339">
              <w:rPr>
                <w:sz w:val="16"/>
                <w:szCs w:val="16"/>
                <w:lang w:val="fr-CH"/>
              </w:rPr>
              <w:t>ers mois</w:t>
            </w:r>
            <w:r w:rsidR="0093052F" w:rsidRPr="00F45339">
              <w:rPr>
                <w:sz w:val="16"/>
                <w:szCs w:val="16"/>
                <w:lang w:val="fr-CH"/>
              </w:rPr>
              <w:t xml:space="preserve"> avez-vous pris du Neotigason</w:t>
            </w:r>
            <w:r w:rsidR="0093052F" w:rsidRPr="00F45339">
              <w:rPr>
                <w:sz w:val="16"/>
                <w:szCs w:val="16"/>
                <w:lang w:val="fr-CH"/>
              </w:rPr>
              <w:sym w:font="Symbol" w:char="F0D2"/>
            </w:r>
            <w:r w:rsidR="0093052F" w:rsidRPr="00F45339">
              <w:rPr>
                <w:sz w:val="16"/>
                <w:szCs w:val="16"/>
                <w:lang w:val="fr-CH"/>
              </w:rPr>
              <w:t xml:space="preserve"> </w:t>
            </w:r>
            <w:r w:rsidR="00512295" w:rsidRPr="00F45339">
              <w:rPr>
                <w:sz w:val="16"/>
                <w:szCs w:val="16"/>
                <w:lang w:val="fr-CH"/>
              </w:rPr>
              <w:t>ou Acicutan</w:t>
            </w:r>
            <w:r w:rsidR="00512295" w:rsidRPr="00F45339">
              <w:rPr>
                <w:sz w:val="16"/>
                <w:szCs w:val="16"/>
                <w:lang w:val="fr-CH"/>
              </w:rPr>
              <w:sym w:font="Symbol" w:char="F0D2"/>
            </w:r>
            <w:r w:rsidR="00512295" w:rsidRPr="00F45339">
              <w:rPr>
                <w:sz w:val="16"/>
                <w:szCs w:val="16"/>
                <w:lang w:val="fr-CH"/>
              </w:rPr>
              <w:t xml:space="preserve"> </w:t>
            </w:r>
            <w:r w:rsidR="000E6C98" w:rsidRPr="00F45339">
              <w:rPr>
                <w:sz w:val="16"/>
                <w:szCs w:val="16"/>
                <w:lang w:val="fr-CH"/>
              </w:rPr>
              <w:t>(psoriasis)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93052F" w:rsidRPr="00F45339">
              <w:rPr>
                <w:sz w:val="16"/>
                <w:szCs w:val="16"/>
                <w:lang w:val="fr-CH"/>
              </w:rPr>
              <w:t>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31F1F" w14:textId="77777777" w:rsidR="0093052F" w:rsidRPr="00F45339" w:rsidRDefault="00AB2EC4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DB4B1" w14:textId="77777777" w:rsidR="0093052F" w:rsidRPr="00F45339" w:rsidRDefault="00AB2EC4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9A845" w14:textId="77777777" w:rsidR="0093052F" w:rsidRPr="00F45339" w:rsidRDefault="0093052F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EC38B2" w:rsidRPr="0038117E" w14:paraId="57A4162C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841D1" w14:textId="2CBA3B32" w:rsidR="00EC38B2" w:rsidRPr="00F45339" w:rsidRDefault="00D722EF" w:rsidP="00715C4C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d</w:t>
            </w:r>
            <w:r w:rsidR="00EC38B2" w:rsidRPr="00F45339">
              <w:rPr>
                <w:sz w:val="16"/>
                <w:szCs w:val="16"/>
                <w:lang w:val="fr-CH"/>
              </w:rPr>
              <w:t xml:space="preserve">) Au cours des </w:t>
            </w:r>
            <w:r w:rsidR="009E58EF" w:rsidRPr="00F45339">
              <w:rPr>
                <w:sz w:val="16"/>
                <w:szCs w:val="16"/>
                <w:lang w:val="fr-CH"/>
              </w:rPr>
              <w:t>2 dernières</w:t>
            </w:r>
            <w:r w:rsidR="00EC38B2" w:rsidRPr="00F45339">
              <w:rPr>
                <w:sz w:val="16"/>
                <w:szCs w:val="16"/>
                <w:lang w:val="fr-CH"/>
              </w:rPr>
              <w:t xml:space="preserve"> années avez-vous</w:t>
            </w:r>
            <w:r w:rsidR="00725340" w:rsidRPr="00F45339">
              <w:rPr>
                <w:sz w:val="16"/>
                <w:szCs w:val="16"/>
                <w:lang w:val="fr-CH"/>
              </w:rPr>
              <w:t xml:space="preserve"> pris le médicament </w:t>
            </w:r>
            <w:r w:rsidR="00BE0345" w:rsidRPr="00F45339">
              <w:rPr>
                <w:sz w:val="16"/>
                <w:szCs w:val="16"/>
                <w:lang w:val="fr-CH"/>
              </w:rPr>
              <w:t>Erivedge</w:t>
            </w:r>
            <w:r w:rsidR="00BE0345" w:rsidRPr="00F45339">
              <w:rPr>
                <w:sz w:val="16"/>
                <w:szCs w:val="16"/>
                <w:lang w:val="fr-CH"/>
              </w:rPr>
              <w:sym w:font="Symbol" w:char="F0D2"/>
            </w:r>
            <w:r w:rsidR="00BE0345" w:rsidRPr="00F45339">
              <w:rPr>
                <w:sz w:val="16"/>
                <w:szCs w:val="16"/>
                <w:lang w:val="fr-CH"/>
              </w:rPr>
              <w:t xml:space="preserve"> ou un générique (contre le </w:t>
            </w:r>
            <w:r w:rsidR="00C13E5E" w:rsidRPr="00F45339">
              <w:rPr>
                <w:sz w:val="16"/>
                <w:szCs w:val="16"/>
                <w:lang w:val="fr-CH"/>
              </w:rPr>
              <w:t xml:space="preserve">carcinome basocellulaire </w:t>
            </w:r>
            <w:r w:rsidR="000E6C98" w:rsidRPr="00F45339">
              <w:rPr>
                <w:sz w:val="16"/>
                <w:szCs w:val="16"/>
                <w:lang w:val="fr-CH"/>
              </w:rPr>
              <w:t>/ cancer de la peau)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25340" w:rsidRPr="00F45339">
              <w:rPr>
                <w:sz w:val="16"/>
                <w:szCs w:val="16"/>
                <w:lang w:val="fr-CH"/>
              </w:rPr>
              <w:t>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1A4DF" w14:textId="5F2055E0" w:rsidR="00EC38B2" w:rsidRPr="00F45339" w:rsidRDefault="0038117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EF6D3" w14:textId="5E7E3BCF" w:rsidR="00EC38B2" w:rsidRPr="00F45339" w:rsidRDefault="0038117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FC135" w14:textId="77777777" w:rsidR="00EC38B2" w:rsidRPr="00F45339" w:rsidRDefault="00EC38B2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31C7DD6C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8301" w14:textId="7F7DAF8C" w:rsidR="004633AE" w:rsidRPr="00F45339" w:rsidRDefault="004633AE" w:rsidP="00715C4C">
            <w:pPr>
              <w:numPr>
                <w:ilvl w:val="0"/>
                <w:numId w:val="12"/>
              </w:num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a) </w:t>
            </w:r>
            <w:r w:rsidR="00725340" w:rsidRPr="00F45339">
              <w:rPr>
                <w:sz w:val="16"/>
                <w:szCs w:val="16"/>
                <w:lang w:val="fr-CH"/>
              </w:rPr>
              <w:t>Au cours des 12 derniers mois, avez-vous été vacciné(e) contre la</w:t>
            </w:r>
            <w:r w:rsidR="000E6C98" w:rsidRPr="00F45339">
              <w:rPr>
                <w:sz w:val="16"/>
                <w:szCs w:val="16"/>
                <w:lang w:val="fr-CH"/>
              </w:rPr>
              <w:t xml:space="preserve"> rage, l’hépatite B, le tétanos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25340" w:rsidRPr="00F45339">
              <w:rPr>
                <w:sz w:val="16"/>
                <w:szCs w:val="16"/>
                <w:lang w:val="fr-CH"/>
              </w:rPr>
              <w:t>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5A238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048D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476A1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4E7EB068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5764" w14:textId="20A2B707" w:rsidR="004633AE" w:rsidRPr="00F45339" w:rsidRDefault="004633AE" w:rsidP="00E16A16">
            <w:pPr>
              <w:tabs>
                <w:tab w:val="left" w:pos="4600"/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60" w:hanging="36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ab/>
              <w:t xml:space="preserve">b) </w:t>
            </w:r>
            <w:r w:rsidR="00725340" w:rsidRPr="00F45339">
              <w:rPr>
                <w:sz w:val="16"/>
                <w:szCs w:val="16"/>
                <w:lang w:val="fr-CH"/>
              </w:rPr>
              <w:t>Au cours des 4 dernières semaines, avez-vous reçu d’autres vaccinations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886281" w:rsidRPr="00F45339">
              <w:rPr>
                <w:sz w:val="16"/>
                <w:szCs w:val="16"/>
                <w:lang w:val="fr-CH"/>
              </w:rPr>
              <w:t>?</w:t>
            </w:r>
            <w:r w:rsidR="00886281" w:rsidRPr="00F45339">
              <w:rPr>
                <w:sz w:val="16"/>
                <w:szCs w:val="16"/>
                <w:lang w:val="fr-CH"/>
              </w:rPr>
              <w:br/>
              <w:t>Lesquelles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25340" w:rsidRPr="00F45339">
              <w:rPr>
                <w:sz w:val="16"/>
                <w:szCs w:val="16"/>
                <w:lang w:val="fr-CH"/>
              </w:rPr>
              <w:t>?</w:t>
            </w:r>
            <w:r w:rsidR="00886281" w:rsidRPr="00F45339">
              <w:rPr>
                <w:sz w:val="16"/>
                <w:szCs w:val="16"/>
                <w:lang w:val="fr-CH"/>
              </w:rPr>
              <w:t xml:space="preserve"> </w:t>
            </w:r>
            <w:r w:rsidR="00725340" w:rsidRPr="00F45339">
              <w:rPr>
                <w:sz w:val="16"/>
                <w:szCs w:val="16"/>
                <w:lang w:val="fr-CH"/>
              </w:rPr>
              <w:t>______</w:t>
            </w:r>
            <w:r w:rsidR="00886281" w:rsidRPr="00F45339">
              <w:rPr>
                <w:sz w:val="16"/>
                <w:szCs w:val="16"/>
                <w:lang w:val="fr-CH"/>
              </w:rPr>
              <w:t>___________________________</w:t>
            </w:r>
            <w:r w:rsidR="00886281" w:rsidRPr="00F45339">
              <w:rPr>
                <w:sz w:val="16"/>
                <w:szCs w:val="16"/>
                <w:lang w:val="fr-CH"/>
              </w:rPr>
              <w:tab/>
            </w:r>
            <w:r w:rsidR="00725340" w:rsidRPr="00F45339">
              <w:rPr>
                <w:sz w:val="16"/>
                <w:szCs w:val="16"/>
                <w:lang w:val="fr-CH"/>
              </w:rPr>
              <w:t>Quand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25340" w:rsidRPr="00F45339">
              <w:rPr>
                <w:sz w:val="16"/>
                <w:szCs w:val="16"/>
                <w:lang w:val="fr-CH"/>
              </w:rPr>
              <w:t>?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8B64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6308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EC5F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617665B5" w14:textId="77777777" w:rsidTr="00D56F7E">
        <w:trPr>
          <w:trHeight w:val="413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72F3" w14:textId="0A932E5F" w:rsidR="004633AE" w:rsidRPr="00F45339" w:rsidRDefault="004633AE" w:rsidP="00F312D9">
            <w:pPr>
              <w:numPr>
                <w:ilvl w:val="0"/>
                <w:numId w:val="12"/>
              </w:numPr>
              <w:tabs>
                <w:tab w:val="left" w:pos="1623"/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Présentez-vous ou avez-vous présenté les symp</w:t>
            </w:r>
            <w:r w:rsidR="003107C2" w:rsidRPr="00F45339">
              <w:rPr>
                <w:sz w:val="16"/>
                <w:szCs w:val="16"/>
                <w:lang w:val="fr-CH"/>
              </w:rPr>
              <w:t>tômes ou les maladies suivantes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r w:rsidRPr="00F45339">
              <w:rPr>
                <w:sz w:val="16"/>
                <w:szCs w:val="16"/>
                <w:lang w:val="fr-CH"/>
              </w:rPr>
              <w:br/>
              <w:t>a) A</w:t>
            </w:r>
            <w:r w:rsidR="009B5750" w:rsidRPr="00F45339">
              <w:rPr>
                <w:sz w:val="16"/>
                <w:szCs w:val="16"/>
                <w:lang w:val="fr-CH"/>
              </w:rPr>
              <w:t>ffection cardiaque/circulatoire</w:t>
            </w:r>
            <w:r w:rsidR="00B51F8D" w:rsidRPr="00F45339">
              <w:rPr>
                <w:sz w:val="16"/>
                <w:szCs w:val="16"/>
                <w:lang w:val="fr-CH"/>
              </w:rPr>
              <w:t xml:space="preserve"> ou pulmonaire </w:t>
            </w:r>
            <w:r w:rsidRPr="00F45339">
              <w:rPr>
                <w:sz w:val="16"/>
                <w:szCs w:val="16"/>
                <w:lang w:val="fr-CH"/>
              </w:rPr>
              <w:t xml:space="preserve">(p. ex. problème de pression </w:t>
            </w:r>
            <w:r w:rsidR="001837AA" w:rsidRPr="00F45339">
              <w:rPr>
                <w:sz w:val="16"/>
                <w:szCs w:val="16"/>
                <w:lang w:val="fr-CH"/>
              </w:rPr>
              <w:t>artérielle</w:t>
            </w:r>
            <w:r w:rsidRPr="00F45339">
              <w:rPr>
                <w:sz w:val="16"/>
                <w:szCs w:val="16"/>
                <w:lang w:val="fr-CH"/>
              </w:rPr>
              <w:t xml:space="preserve">, infarctus, problèmes respiratoires, accident vasculaire cérébral, </w:t>
            </w:r>
            <w:r w:rsidR="00752491" w:rsidRPr="00F45339">
              <w:rPr>
                <w:sz w:val="16"/>
                <w:szCs w:val="16"/>
                <w:lang w:val="fr-CH"/>
              </w:rPr>
              <w:t>accident ischémique transitoire (AIT)</w:t>
            </w:r>
            <w:r w:rsidR="00154F78" w:rsidRPr="00F45339">
              <w:rPr>
                <w:sz w:val="16"/>
                <w:szCs w:val="16"/>
                <w:lang w:val="fr-CH"/>
              </w:rPr>
              <w:t xml:space="preserve">, </w:t>
            </w:r>
            <w:r w:rsidR="008920A3" w:rsidRPr="00F45339">
              <w:rPr>
                <w:sz w:val="16"/>
                <w:szCs w:val="16"/>
                <w:lang w:val="fr-CH"/>
              </w:rPr>
              <w:t>embolie</w:t>
            </w:r>
            <w:r w:rsidR="00725340" w:rsidRPr="00F45339">
              <w:rPr>
                <w:sz w:val="16"/>
                <w:szCs w:val="16"/>
                <w:lang w:val="fr-CH"/>
              </w:rPr>
              <w:t xml:space="preserve"> pulmonaire, </w:t>
            </w:r>
            <w:r w:rsidR="009E58EF" w:rsidRPr="00F45339">
              <w:rPr>
                <w:sz w:val="16"/>
                <w:szCs w:val="16"/>
                <w:lang w:val="fr-CH"/>
              </w:rPr>
              <w:t>perte de connaissance</w:t>
            </w:r>
            <w:r w:rsidRPr="00F45339">
              <w:rPr>
                <w:sz w:val="16"/>
                <w:szCs w:val="16"/>
                <w:lang w:val="fr-CH"/>
              </w:rPr>
              <w:t>)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49189D" w:rsidRPr="00F45339">
              <w:rPr>
                <w:sz w:val="16"/>
                <w:szCs w:val="16"/>
                <w:lang w:val="fr-CH"/>
              </w:rPr>
              <w:t>?</w:t>
            </w:r>
            <w:r w:rsidR="00F312D9" w:rsidRPr="00F45339">
              <w:rPr>
                <w:sz w:val="16"/>
                <w:szCs w:val="16"/>
                <w:lang w:val="fr-CH"/>
              </w:rPr>
              <w:tab/>
            </w:r>
            <w:r w:rsidR="00EC2D4C" w:rsidRPr="00F45339">
              <w:rPr>
                <w:sz w:val="16"/>
                <w:szCs w:val="16"/>
                <w:lang w:val="fr-CH"/>
              </w:rPr>
              <w:t>Laquelle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EC2D4C" w:rsidRPr="00F45339">
              <w:rPr>
                <w:sz w:val="16"/>
                <w:szCs w:val="16"/>
                <w:lang w:val="fr-CH"/>
              </w:rPr>
              <w:t>?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0C712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1BB81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32604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1EC823A3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8AD12" w14:textId="4B66A576" w:rsidR="004633AE" w:rsidRPr="00F45339" w:rsidRDefault="004633AE" w:rsidP="00715C4C">
            <w:pPr>
              <w:tabs>
                <w:tab w:val="left" w:pos="498"/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b) </w:t>
            </w:r>
            <w:r w:rsidR="00B925EB" w:rsidRPr="00F45339">
              <w:rPr>
                <w:sz w:val="16"/>
                <w:szCs w:val="16"/>
                <w:lang w:val="fr-CH"/>
              </w:rPr>
              <w:t>A</w:t>
            </w:r>
            <w:r w:rsidR="00882AFE" w:rsidRPr="00F45339">
              <w:rPr>
                <w:sz w:val="16"/>
                <w:szCs w:val="16"/>
                <w:lang w:val="fr-CH"/>
              </w:rPr>
              <w:t xml:space="preserve">ffection </w:t>
            </w:r>
            <w:r w:rsidRPr="00F45339">
              <w:rPr>
                <w:sz w:val="16"/>
                <w:szCs w:val="16"/>
                <w:lang w:val="fr-CH"/>
              </w:rPr>
              <w:t xml:space="preserve">allergique (p. ex. rhume des foins, asthme, </w:t>
            </w:r>
            <w:r w:rsidR="00882AFE" w:rsidRPr="00F45339">
              <w:rPr>
                <w:sz w:val="16"/>
                <w:szCs w:val="16"/>
                <w:lang w:val="fr-CH"/>
              </w:rPr>
              <w:t xml:space="preserve">allergie </w:t>
            </w:r>
            <w:r w:rsidRPr="00F45339">
              <w:rPr>
                <w:sz w:val="16"/>
                <w:szCs w:val="16"/>
                <w:lang w:val="fr-CH"/>
              </w:rPr>
              <w:t>médicament</w:t>
            </w:r>
            <w:r w:rsidR="00882AFE" w:rsidRPr="00F45339">
              <w:rPr>
                <w:sz w:val="16"/>
                <w:szCs w:val="16"/>
                <w:lang w:val="fr-CH"/>
              </w:rPr>
              <w:t>euse</w:t>
            </w:r>
            <w:r w:rsidR="00EF3BB0" w:rsidRPr="00F45339">
              <w:rPr>
                <w:sz w:val="16"/>
                <w:szCs w:val="16"/>
                <w:lang w:val="fr-CH"/>
              </w:rPr>
              <w:t>)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</w:p>
          <w:p w14:paraId="318436A0" w14:textId="3BE68D7D" w:rsidR="00BA219B" w:rsidRPr="00F45339" w:rsidRDefault="00EF3BB0" w:rsidP="00715C4C">
            <w:pPr>
              <w:tabs>
                <w:tab w:val="left" w:pos="498"/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Laquelle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?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05C9C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DA743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67FF8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7B646E45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BF62F" w14:textId="154CF020" w:rsidR="004633AE" w:rsidRPr="00F45339" w:rsidRDefault="008331F2" w:rsidP="00E267BE">
            <w:pPr>
              <w:tabs>
                <w:tab w:val="left" w:pos="498"/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410" w:hanging="7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c) A</w:t>
            </w:r>
            <w:r w:rsidR="004633AE" w:rsidRPr="00F45339">
              <w:rPr>
                <w:sz w:val="16"/>
                <w:szCs w:val="16"/>
                <w:lang w:val="fr-CH"/>
              </w:rPr>
              <w:t>utres maladies (</w:t>
            </w:r>
            <w:r w:rsidR="00E51731" w:rsidRPr="00F45339">
              <w:rPr>
                <w:sz w:val="16"/>
                <w:szCs w:val="16"/>
                <w:lang w:val="fr-CH"/>
              </w:rPr>
              <w:t xml:space="preserve">p. ex. </w:t>
            </w:r>
            <w:r w:rsidR="004633AE" w:rsidRPr="00F45339">
              <w:rPr>
                <w:sz w:val="16"/>
                <w:szCs w:val="16"/>
                <w:lang w:val="fr-CH"/>
              </w:rPr>
              <w:t xml:space="preserve">diabète, maladie du sang, de la coagulation, affection vasculaire, affection rénale, </w:t>
            </w:r>
            <w:r w:rsidR="00725340" w:rsidRPr="00F45339">
              <w:rPr>
                <w:sz w:val="16"/>
                <w:szCs w:val="16"/>
                <w:lang w:val="fr-CH"/>
              </w:rPr>
              <w:t xml:space="preserve">affection de la thyroïde, </w:t>
            </w:r>
            <w:r w:rsidR="004633AE" w:rsidRPr="00F45339">
              <w:rPr>
                <w:sz w:val="16"/>
                <w:szCs w:val="16"/>
                <w:lang w:val="fr-CH"/>
              </w:rPr>
              <w:t>maladie nerveuse, épilepsie, cancer)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4633AE" w:rsidRPr="00F45339">
              <w:rPr>
                <w:sz w:val="16"/>
                <w:szCs w:val="16"/>
                <w:lang w:val="fr-CH"/>
              </w:rPr>
              <w:t>?</w:t>
            </w:r>
            <w:r w:rsidR="00610A94" w:rsidRPr="00F45339">
              <w:rPr>
                <w:sz w:val="16"/>
                <w:szCs w:val="16"/>
                <w:lang w:val="fr-CH"/>
              </w:rPr>
              <w:t xml:space="preserve"> </w:t>
            </w:r>
            <w:r w:rsidR="00762818" w:rsidRPr="00F45339">
              <w:rPr>
                <w:sz w:val="16"/>
                <w:szCs w:val="16"/>
                <w:lang w:val="fr-CH"/>
              </w:rPr>
              <w:t>Laquelle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?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5E57" w14:textId="77777777" w:rsidR="004633AE" w:rsidRPr="00F45339" w:rsidRDefault="004633AE" w:rsidP="00715C4C">
            <w:pPr>
              <w:tabs>
                <w:tab w:val="left" w:pos="498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FED6D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41C74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056D37EE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74EFE" w14:textId="2CA723B3" w:rsidR="004633AE" w:rsidRPr="00F45339" w:rsidRDefault="004633AE" w:rsidP="00DB277B">
            <w:pPr>
              <w:numPr>
                <w:ilvl w:val="0"/>
                <w:numId w:val="12"/>
              </w:numPr>
              <w:tabs>
                <w:tab w:val="left" w:pos="1623"/>
                <w:tab w:val="left" w:pos="3182"/>
                <w:tab w:val="left" w:pos="4458"/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A</w:t>
            </w:r>
            <w:r w:rsidR="009E58EF" w:rsidRPr="00F45339">
              <w:rPr>
                <w:sz w:val="16"/>
                <w:szCs w:val="16"/>
                <w:lang w:val="fr-CH"/>
              </w:rPr>
              <w:t>u cours des 12 derniers mois</w:t>
            </w:r>
            <w:r w:rsidRPr="00F45339">
              <w:rPr>
                <w:sz w:val="16"/>
                <w:szCs w:val="16"/>
                <w:lang w:val="fr-CH"/>
              </w:rPr>
              <w:t xml:space="preserve"> avez-vous</w:t>
            </w:r>
            <w:r w:rsidRPr="00F45339">
              <w:rPr>
                <w:sz w:val="16"/>
                <w:szCs w:val="16"/>
                <w:lang w:val="fr-CH"/>
              </w:rPr>
              <w:br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/>
                <w:bCs/>
                <w:sz w:val="16"/>
                <w:szCs w:val="16"/>
                <w:lang w:val="fr-CH"/>
              </w:rPr>
            </w:r>
            <w:r w:rsidR="000D7CF5">
              <w:rPr>
                <w:b/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été malade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233243" w:rsidRPr="00F45339">
              <w:rPr>
                <w:sz w:val="16"/>
                <w:szCs w:val="16"/>
                <w:lang w:val="fr-CH"/>
              </w:rPr>
              <w:t>?</w:t>
            </w:r>
            <w:r w:rsidR="00DB277B" w:rsidRPr="00F45339">
              <w:rPr>
                <w:sz w:val="16"/>
                <w:szCs w:val="16"/>
                <w:lang w:val="fr-CH"/>
              </w:rPr>
              <w:tab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/>
                <w:bCs/>
                <w:sz w:val="16"/>
                <w:szCs w:val="16"/>
                <w:lang w:val="fr-CH"/>
              </w:rPr>
            </w:r>
            <w:r w:rsidR="000D7CF5">
              <w:rPr>
                <w:b/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eu</w:t>
            </w:r>
            <w:proofErr w:type="gramEnd"/>
            <w:r w:rsidRPr="00F45339">
              <w:rPr>
                <w:sz w:val="16"/>
                <w:szCs w:val="16"/>
                <w:lang w:val="fr-CH"/>
              </w:rPr>
              <w:t xml:space="preserve"> un accident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233243" w:rsidRPr="00F45339">
              <w:rPr>
                <w:sz w:val="16"/>
                <w:szCs w:val="16"/>
                <w:lang w:val="fr-CH"/>
              </w:rPr>
              <w:t>?</w:t>
            </w:r>
            <w:r w:rsidR="00DB277B" w:rsidRPr="00F45339">
              <w:rPr>
                <w:sz w:val="16"/>
                <w:szCs w:val="16"/>
                <w:lang w:val="fr-CH"/>
              </w:rPr>
              <w:tab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/>
                <w:bCs/>
                <w:sz w:val="16"/>
                <w:szCs w:val="16"/>
                <w:lang w:val="fr-CH"/>
              </w:rPr>
            </w:r>
            <w:r w:rsidR="000D7CF5">
              <w:rPr>
                <w:b/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été</w:t>
            </w:r>
            <w:proofErr w:type="gramEnd"/>
            <w:r w:rsidRPr="00F45339">
              <w:rPr>
                <w:sz w:val="16"/>
                <w:szCs w:val="16"/>
                <w:lang w:val="fr-CH"/>
              </w:rPr>
              <w:t xml:space="preserve"> opéré(e)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r w:rsidR="00DB277B" w:rsidRPr="00F45339">
              <w:rPr>
                <w:sz w:val="16"/>
                <w:szCs w:val="16"/>
                <w:lang w:val="fr-CH"/>
              </w:rPr>
              <w:tab/>
            </w:r>
            <w:r w:rsidR="00762818" w:rsidRPr="00F45339">
              <w:rPr>
                <w:sz w:val="16"/>
                <w:szCs w:val="16"/>
                <w:lang w:val="fr-CH"/>
              </w:rPr>
              <w:t>P</w:t>
            </w:r>
            <w:r w:rsidR="00EC2D4C" w:rsidRPr="00F45339">
              <w:rPr>
                <w:sz w:val="16"/>
                <w:szCs w:val="16"/>
                <w:lang w:val="fr-CH"/>
              </w:rPr>
              <w:t>récisez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: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E3EEB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/>
                <w:bCs/>
                <w:sz w:val="16"/>
                <w:szCs w:val="16"/>
                <w:lang w:val="fr-CH"/>
              </w:rPr>
            </w:r>
            <w:r w:rsidR="000D7CF5">
              <w:rPr>
                <w:b/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06C47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/>
                <w:bCs/>
                <w:sz w:val="16"/>
                <w:szCs w:val="16"/>
                <w:lang w:val="fr-CH"/>
              </w:rPr>
            </w:r>
            <w:r w:rsidR="000D7CF5">
              <w:rPr>
                <w:b/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6AE65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51C26E2D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53C4" w14:textId="6B6801E1" w:rsidR="004633AE" w:rsidRPr="00F45339" w:rsidRDefault="004633AE" w:rsidP="00C662D4">
            <w:pPr>
              <w:numPr>
                <w:ilvl w:val="0"/>
                <w:numId w:val="12"/>
              </w:num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a) Avez-vous reçu une greffe d’organe ou de tissu humain ou animal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 Précisez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: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569C9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06DB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DA4C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7C95250E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82A6" w14:textId="471DCED9" w:rsidR="004633AE" w:rsidRPr="00F45339" w:rsidRDefault="004633AE" w:rsidP="00715C4C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b) Avez-vous été opéré(e) du c</w:t>
            </w:r>
            <w:r w:rsidR="00C662D4" w:rsidRPr="00F45339">
              <w:rPr>
                <w:sz w:val="16"/>
                <w:szCs w:val="16"/>
                <w:lang w:val="fr-CH"/>
              </w:rPr>
              <w:t>erveau ou de la moelle épinière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r w:rsidR="00762818" w:rsidRPr="00F45339">
              <w:rPr>
                <w:sz w:val="16"/>
                <w:szCs w:val="16"/>
                <w:lang w:val="fr-CH"/>
              </w:rPr>
              <w:t xml:space="preserve"> Précisez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: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ED07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ED66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A4350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3DC40D43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97DB" w14:textId="5D952502" w:rsidR="004633AE" w:rsidRPr="00F45339" w:rsidRDefault="004633AE" w:rsidP="00715C4C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c) Avez-vous été traité(e) par hormone</w:t>
            </w:r>
            <w:r w:rsidR="00387A34" w:rsidRPr="00F45339">
              <w:rPr>
                <w:sz w:val="16"/>
                <w:szCs w:val="16"/>
                <w:lang w:val="fr-CH"/>
              </w:rPr>
              <w:t>s</w:t>
            </w:r>
            <w:r w:rsidRPr="00F45339">
              <w:rPr>
                <w:sz w:val="16"/>
                <w:szCs w:val="16"/>
                <w:lang w:val="fr-CH"/>
              </w:rPr>
              <w:t xml:space="preserve"> de croissance avant le </w:t>
            </w:r>
            <w:r w:rsidR="00E51731" w:rsidRPr="00F45339">
              <w:rPr>
                <w:sz w:val="16"/>
                <w:szCs w:val="16"/>
                <w:lang w:val="fr-CH"/>
              </w:rPr>
              <w:t>0</w:t>
            </w:r>
            <w:r w:rsidRPr="00F45339">
              <w:rPr>
                <w:sz w:val="16"/>
                <w:szCs w:val="16"/>
                <w:lang w:val="fr-CH"/>
              </w:rPr>
              <w:t>1.</w:t>
            </w:r>
            <w:r w:rsidR="00E51731" w:rsidRPr="00F45339">
              <w:rPr>
                <w:sz w:val="16"/>
                <w:szCs w:val="16"/>
                <w:lang w:val="fr-CH"/>
              </w:rPr>
              <w:t>0</w:t>
            </w:r>
            <w:r w:rsidR="00D12756" w:rsidRPr="00F45339">
              <w:rPr>
                <w:sz w:val="16"/>
                <w:szCs w:val="16"/>
                <w:lang w:val="fr-CH"/>
              </w:rPr>
              <w:t>1.1986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5326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A12F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7F36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0115BA4F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AA98" w14:textId="3DB9B730" w:rsidR="004633AE" w:rsidRPr="00F45339" w:rsidRDefault="004633AE" w:rsidP="00715C4C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d) </w:t>
            </w:r>
            <w:r w:rsidR="002A7CE1" w:rsidRPr="00F45339">
              <w:rPr>
                <w:sz w:val="16"/>
                <w:szCs w:val="16"/>
                <w:lang w:val="fr-CH"/>
              </w:rPr>
              <w:t xml:space="preserve">Etes-vous ou </w:t>
            </w:r>
            <w:r w:rsidR="009E58EF" w:rsidRPr="00F45339">
              <w:rPr>
                <w:sz w:val="16"/>
                <w:szCs w:val="16"/>
                <w:lang w:val="fr-CH"/>
              </w:rPr>
              <w:t>avez-vous été atteint</w:t>
            </w:r>
            <w:r w:rsidR="00DB3F75" w:rsidRPr="00F45339">
              <w:rPr>
                <w:sz w:val="16"/>
                <w:szCs w:val="16"/>
                <w:lang w:val="fr-CH"/>
              </w:rPr>
              <w:t>(e)</w:t>
            </w:r>
            <w:r w:rsidR="009E58EF" w:rsidRPr="00F45339">
              <w:rPr>
                <w:sz w:val="16"/>
                <w:szCs w:val="16"/>
                <w:lang w:val="fr-CH"/>
              </w:rPr>
              <w:t xml:space="preserve"> vous-même ou </w:t>
            </w:r>
            <w:r w:rsidR="002A7CE1" w:rsidRPr="00F45339">
              <w:rPr>
                <w:sz w:val="16"/>
                <w:szCs w:val="16"/>
                <w:lang w:val="fr-CH"/>
              </w:rPr>
              <w:t>une personne apparentée au 1</w:t>
            </w:r>
            <w:r w:rsidR="002A7CE1" w:rsidRPr="00F45339">
              <w:rPr>
                <w:sz w:val="16"/>
                <w:szCs w:val="16"/>
                <w:vertAlign w:val="superscript"/>
                <w:lang w:val="fr-CH"/>
              </w:rPr>
              <w:t>er</w:t>
            </w:r>
            <w:r w:rsidR="009E58EF" w:rsidRPr="00F45339">
              <w:rPr>
                <w:sz w:val="16"/>
                <w:szCs w:val="16"/>
                <w:lang w:val="fr-CH"/>
              </w:rPr>
              <w:t xml:space="preserve"> degré </w:t>
            </w:r>
            <w:r w:rsidRPr="00F45339">
              <w:rPr>
                <w:sz w:val="16"/>
                <w:szCs w:val="16"/>
                <w:lang w:val="fr-CH"/>
              </w:rPr>
              <w:t>par la maladie de Creutzfeldt-Jakob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233243" w:rsidRPr="00F45339">
              <w:rPr>
                <w:sz w:val="16"/>
                <w:szCs w:val="16"/>
                <w:lang w:val="fr-CH"/>
              </w:rPr>
              <w:t>?</w:t>
            </w:r>
            <w:r w:rsidR="00387A34" w:rsidRPr="00F45339">
              <w:rPr>
                <w:sz w:val="16"/>
                <w:szCs w:val="16"/>
                <w:lang w:val="fr-CH"/>
              </w:rPr>
              <w:t xml:space="preserve"> </w:t>
            </w:r>
            <w:r w:rsidR="00745FF4" w:rsidRPr="00F45339">
              <w:rPr>
                <w:sz w:val="16"/>
                <w:szCs w:val="16"/>
                <w:lang w:val="fr-CH"/>
              </w:rPr>
              <w:t>Veuillez le s</w:t>
            </w:r>
            <w:r w:rsidR="00882AFE" w:rsidRPr="00F45339">
              <w:rPr>
                <w:sz w:val="16"/>
                <w:szCs w:val="16"/>
                <w:lang w:val="fr-CH"/>
              </w:rPr>
              <w:t>ignaler même en cas de doute.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483C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F66B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51CB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35EE97D4" w14:textId="77777777" w:rsidTr="00D56F7E">
        <w:trPr>
          <w:trHeight w:val="150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08D8" w14:textId="03B42896" w:rsidR="004633AE" w:rsidRPr="00F45339" w:rsidRDefault="004633AE" w:rsidP="00715C4C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e) </w:t>
            </w:r>
            <w:r w:rsidR="00725340" w:rsidRPr="00F45339">
              <w:rPr>
                <w:sz w:val="16"/>
                <w:szCs w:val="16"/>
                <w:lang w:val="fr-CH"/>
              </w:rPr>
              <w:t>Au cours des</w:t>
            </w:r>
            <w:r w:rsidR="00CD46FF" w:rsidRPr="00F45339">
              <w:rPr>
                <w:sz w:val="16"/>
                <w:szCs w:val="16"/>
                <w:lang w:val="fr-CH"/>
              </w:rPr>
              <w:t xml:space="preserve"> </w:t>
            </w:r>
            <w:r w:rsidR="00FE05CD" w:rsidRPr="00F45339">
              <w:rPr>
                <w:sz w:val="16"/>
                <w:szCs w:val="16"/>
                <w:lang w:val="fr-CH"/>
              </w:rPr>
              <w:t>12 derniers</w:t>
            </w:r>
            <w:r w:rsidR="00CD46FF" w:rsidRPr="00F45339">
              <w:rPr>
                <w:sz w:val="16"/>
                <w:szCs w:val="16"/>
                <w:lang w:val="fr-CH"/>
              </w:rPr>
              <w:t xml:space="preserve"> mois avez-vous reçu une ou plusieurs transfusions sanguines (éryth</w:t>
            </w:r>
            <w:r w:rsidR="00046CA5" w:rsidRPr="00F45339">
              <w:rPr>
                <w:sz w:val="16"/>
                <w:szCs w:val="16"/>
                <w:lang w:val="fr-CH"/>
              </w:rPr>
              <w:t>rocytes, thrombocytes, plasma)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CD46FF" w:rsidRPr="00F45339">
              <w:rPr>
                <w:sz w:val="16"/>
                <w:szCs w:val="16"/>
                <w:lang w:val="fr-CH"/>
              </w:rPr>
              <w:t>? Si oui,</w:t>
            </w:r>
            <w:r w:rsidR="009E58EF" w:rsidRPr="00F45339">
              <w:rPr>
                <w:sz w:val="16"/>
                <w:szCs w:val="16"/>
                <w:lang w:val="fr-CH"/>
              </w:rPr>
              <w:t xml:space="preserve"> quand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?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  <w:p w14:paraId="3EF51D63" w14:textId="709768CA" w:rsidR="00CD46FF" w:rsidRPr="00F45339" w:rsidRDefault="00420856" w:rsidP="00420856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Pour quelle raison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CD46FF" w:rsidRPr="00F45339">
              <w:rPr>
                <w:sz w:val="16"/>
                <w:szCs w:val="16"/>
                <w:lang w:val="fr-CH"/>
              </w:rPr>
              <w:t>?</w:t>
            </w:r>
            <w:r w:rsidRPr="00F45339">
              <w:rPr>
                <w:sz w:val="16"/>
                <w:szCs w:val="16"/>
                <w:lang w:val="fr-CH"/>
              </w:rPr>
              <w:t xml:space="preserve"> </w:t>
            </w:r>
            <w:r w:rsidR="009E58EF" w:rsidRPr="00F45339">
              <w:rPr>
                <w:sz w:val="16"/>
                <w:szCs w:val="16"/>
                <w:lang w:val="fr-CH"/>
              </w:rPr>
              <w:t>______________________________ Dans quel pays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9E58EF" w:rsidRPr="00F45339">
              <w:rPr>
                <w:sz w:val="16"/>
                <w:szCs w:val="16"/>
                <w:lang w:val="fr-CH"/>
              </w:rPr>
              <w:t>?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38E1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E862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A682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45AC33C7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36840" w14:textId="1C082670" w:rsidR="004633AE" w:rsidRPr="00F45339" w:rsidRDefault="00CD46FF" w:rsidP="00715C4C">
            <w:pPr>
              <w:numPr>
                <w:ilvl w:val="0"/>
                <w:numId w:val="12"/>
              </w:num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a) </w:t>
            </w:r>
            <w:r w:rsidR="006D3B82" w:rsidRPr="00F45339">
              <w:rPr>
                <w:sz w:val="16"/>
                <w:szCs w:val="16"/>
                <w:lang w:val="fr-CH"/>
              </w:rPr>
              <w:t xml:space="preserve">Au cours des </w:t>
            </w:r>
            <w:r w:rsidR="00CD06E8">
              <w:rPr>
                <w:sz w:val="16"/>
                <w:szCs w:val="16"/>
                <w:lang w:val="fr-CH"/>
              </w:rPr>
              <w:t>30</w:t>
            </w:r>
            <w:r w:rsidR="00CD06E8" w:rsidRPr="00F45339">
              <w:rPr>
                <w:sz w:val="16"/>
                <w:szCs w:val="16"/>
                <w:lang w:val="fr-CH"/>
              </w:rPr>
              <w:t xml:space="preserve"> </w:t>
            </w:r>
            <w:r w:rsidR="006D3B82" w:rsidRPr="00F45339">
              <w:rPr>
                <w:sz w:val="16"/>
                <w:szCs w:val="16"/>
                <w:lang w:val="fr-CH"/>
              </w:rPr>
              <w:t xml:space="preserve">derniers </w:t>
            </w:r>
            <w:r w:rsidR="00CD06E8">
              <w:rPr>
                <w:sz w:val="16"/>
                <w:szCs w:val="16"/>
                <w:lang w:val="fr-CH"/>
              </w:rPr>
              <w:t>jours</w:t>
            </w:r>
            <w:r w:rsidR="00E51731" w:rsidRPr="00F45339">
              <w:rPr>
                <w:sz w:val="16"/>
                <w:szCs w:val="16"/>
                <w:lang w:val="fr-CH"/>
              </w:rPr>
              <w:t>,</w:t>
            </w:r>
            <w:r w:rsidR="006D3B82" w:rsidRPr="00F45339">
              <w:rPr>
                <w:sz w:val="16"/>
                <w:szCs w:val="16"/>
                <w:lang w:val="fr-CH"/>
              </w:rPr>
              <w:t xml:space="preserve"> avez-vous voyagé hors d</w:t>
            </w:r>
            <w:r w:rsidR="00AB2EC4" w:rsidRPr="00F45339">
              <w:rPr>
                <w:sz w:val="16"/>
                <w:szCs w:val="16"/>
                <w:lang w:val="fr-CH"/>
              </w:rPr>
              <w:t>e la Suisse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E357E" w:rsidRPr="00F45339">
              <w:rPr>
                <w:sz w:val="16"/>
                <w:szCs w:val="16"/>
                <w:lang w:val="fr-CH"/>
              </w:rPr>
              <w:t>?</w:t>
            </w:r>
            <w:r w:rsidR="007E357E" w:rsidRPr="00F45339">
              <w:rPr>
                <w:sz w:val="16"/>
                <w:szCs w:val="16"/>
                <w:lang w:val="fr-CH"/>
              </w:rPr>
              <w:br/>
              <w:t>O</w:t>
            </w:r>
            <w:r w:rsidR="00AF234D" w:rsidRPr="00F45339">
              <w:rPr>
                <w:sz w:val="16"/>
                <w:szCs w:val="16"/>
                <w:lang w:val="fr-CH"/>
              </w:rPr>
              <w:t>ù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4C0493" w:rsidRPr="00F45339">
              <w:rPr>
                <w:sz w:val="16"/>
                <w:szCs w:val="16"/>
                <w:lang w:val="fr-CH"/>
              </w:rPr>
              <w:t>?</w:t>
            </w:r>
            <w:r w:rsidR="00AF234D" w:rsidRPr="00F45339">
              <w:rPr>
                <w:sz w:val="16"/>
                <w:szCs w:val="16"/>
                <w:lang w:val="fr-CH"/>
              </w:rPr>
              <w:t xml:space="preserve"> </w:t>
            </w:r>
            <w:r w:rsidR="006D3B82" w:rsidRPr="00F45339">
              <w:rPr>
                <w:sz w:val="16"/>
                <w:szCs w:val="16"/>
                <w:lang w:val="fr-CH"/>
              </w:rPr>
              <w:t>_________________________ D</w:t>
            </w:r>
            <w:r w:rsidR="00AF234D" w:rsidRPr="00F45339">
              <w:rPr>
                <w:sz w:val="16"/>
                <w:szCs w:val="16"/>
                <w:lang w:val="fr-CH"/>
              </w:rPr>
              <w:t xml:space="preserve">e </w:t>
            </w:r>
            <w:proofErr w:type="gramStart"/>
            <w:r w:rsidR="00AF234D" w:rsidRPr="00F45339">
              <w:rPr>
                <w:sz w:val="16"/>
                <w:szCs w:val="16"/>
                <w:lang w:val="fr-CH"/>
              </w:rPr>
              <w:t>quand</w:t>
            </w:r>
            <w:proofErr w:type="gramEnd"/>
            <w:r w:rsidR="00AF234D" w:rsidRPr="00F45339">
              <w:rPr>
                <w:sz w:val="16"/>
                <w:szCs w:val="16"/>
                <w:lang w:val="fr-CH"/>
              </w:rPr>
              <w:t xml:space="preserve"> à quand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?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3169F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7B485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5153A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F31901" w:rsidRPr="00F45339" w14:paraId="5DDBFCAB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B2DBC" w14:textId="074FE925" w:rsidR="00F31901" w:rsidRPr="00F45339" w:rsidRDefault="00F31901" w:rsidP="00C21586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284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b) Avez-vous présenté des symptômes sur place ou depuis votre retour (p. ex. fièvre)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r w:rsidRPr="00F45339">
              <w:rPr>
                <w:rFonts w:cs="Arial"/>
                <w:bCs/>
                <w:sz w:val="16"/>
                <w:szCs w:val="16"/>
                <w:lang w:val="fr-CH"/>
              </w:rPr>
              <w:br/>
            </w:r>
            <w:r w:rsidR="00715C4C" w:rsidRPr="00F45339">
              <w:rPr>
                <w:sz w:val="16"/>
                <w:szCs w:val="16"/>
                <w:lang w:val="fr-CH"/>
              </w:rPr>
              <w:t xml:space="preserve">Si oui, </w:t>
            </w:r>
            <w:r w:rsidR="00F67621" w:rsidRPr="00F45339">
              <w:rPr>
                <w:sz w:val="16"/>
                <w:szCs w:val="16"/>
                <w:lang w:val="fr-CH"/>
              </w:rPr>
              <w:t>précisez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: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67A56" w14:textId="77777777" w:rsidR="00F31901" w:rsidRPr="00F45339" w:rsidRDefault="00F31901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00498" w14:textId="77777777" w:rsidR="00F31901" w:rsidRPr="00F45339" w:rsidRDefault="00F31901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CFC68" w14:textId="77777777" w:rsidR="00F31901" w:rsidRPr="00F45339" w:rsidRDefault="00F31901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F31901" w:rsidRPr="00F45339" w14:paraId="3B7D4CF0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9129F" w14:textId="62072578" w:rsidR="00F31901" w:rsidRPr="00F45339" w:rsidRDefault="00F31901" w:rsidP="00715C4C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284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c) </w:t>
            </w:r>
            <w:r w:rsidR="00CD06E8">
              <w:rPr>
                <w:sz w:val="16"/>
                <w:szCs w:val="16"/>
                <w:lang w:val="fr-CH"/>
              </w:rPr>
              <w:t xml:space="preserve">Risque de paludisme : </w:t>
            </w:r>
            <w:r w:rsidRPr="00F45339">
              <w:rPr>
                <w:sz w:val="16"/>
                <w:szCs w:val="16"/>
                <w:lang w:val="fr-CH"/>
              </w:rPr>
              <w:t xml:space="preserve">Au cours des </w:t>
            </w:r>
            <w:r w:rsidR="00CD06E8">
              <w:rPr>
                <w:sz w:val="16"/>
                <w:szCs w:val="16"/>
                <w:lang w:val="fr-CH"/>
              </w:rPr>
              <w:t>12</w:t>
            </w:r>
            <w:r w:rsidR="00CD06E8" w:rsidRPr="00F45339">
              <w:rPr>
                <w:sz w:val="16"/>
                <w:szCs w:val="16"/>
                <w:lang w:val="fr-CH"/>
              </w:rPr>
              <w:t xml:space="preserve"> </w:t>
            </w:r>
            <w:r w:rsidR="00CD06E8">
              <w:rPr>
                <w:sz w:val="16"/>
                <w:szCs w:val="16"/>
                <w:lang w:val="fr-CH"/>
              </w:rPr>
              <w:t>derniers</w:t>
            </w:r>
            <w:r w:rsidR="00FE05CD" w:rsidRPr="00F45339">
              <w:rPr>
                <w:sz w:val="16"/>
                <w:szCs w:val="16"/>
                <w:lang w:val="fr-CH"/>
              </w:rPr>
              <w:t xml:space="preserve"> </w:t>
            </w:r>
            <w:r w:rsidR="00CD06E8">
              <w:rPr>
                <w:sz w:val="16"/>
                <w:szCs w:val="16"/>
                <w:lang w:val="fr-CH"/>
              </w:rPr>
              <w:t>mois</w:t>
            </w:r>
            <w:r w:rsidR="00CD06E8" w:rsidRPr="00F45339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 xml:space="preserve">avez-vous séjourné </w:t>
            </w:r>
            <w:r w:rsidR="00CD06E8">
              <w:rPr>
                <w:sz w:val="16"/>
                <w:szCs w:val="16"/>
                <w:lang w:val="fr-CH"/>
              </w:rPr>
              <w:t xml:space="preserve">hors de l’Europe </w:t>
            </w:r>
            <w:r w:rsidRPr="00F45339">
              <w:rPr>
                <w:sz w:val="16"/>
                <w:szCs w:val="16"/>
                <w:lang w:val="fr-CH"/>
              </w:rPr>
              <w:t>?</w:t>
            </w:r>
          </w:p>
          <w:p w14:paraId="4ECC4A2F" w14:textId="2EBE706D" w:rsidR="00F31901" w:rsidRPr="00F45339" w:rsidRDefault="00F31901" w:rsidP="00185E71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284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Si oui, où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r w:rsidR="00185E71" w:rsidRPr="00F45339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 xml:space="preserve">_______________________ Depuis quand êtes-vous de </w:t>
            </w:r>
            <w:r w:rsidR="00715C4C" w:rsidRPr="00F45339">
              <w:rPr>
                <w:sz w:val="16"/>
                <w:szCs w:val="16"/>
                <w:lang w:val="fr-CH"/>
              </w:rPr>
              <w:t>retour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?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6C08C" w14:textId="77777777" w:rsidR="00F31901" w:rsidRPr="00F45339" w:rsidRDefault="00F31901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57BAC" w14:textId="77777777" w:rsidR="00F31901" w:rsidRPr="00F45339" w:rsidRDefault="00F31901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653E5" w14:textId="77777777" w:rsidR="00F31901" w:rsidRPr="00F45339" w:rsidRDefault="00F31901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4633AE" w:rsidRPr="00F45339" w14:paraId="1A5B8087" w14:textId="77777777" w:rsidTr="00D56F7E">
        <w:trPr>
          <w:trHeight w:val="751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D575F" w14:textId="23F373DD" w:rsidR="007B6B78" w:rsidRPr="00F45339" w:rsidRDefault="004633AE" w:rsidP="00715C4C">
            <w:pPr>
              <w:numPr>
                <w:ilvl w:val="0"/>
                <w:numId w:val="12"/>
              </w:num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a) </w:t>
            </w:r>
            <w:r w:rsidR="00F055FF" w:rsidRPr="00F45339">
              <w:rPr>
                <w:sz w:val="16"/>
                <w:szCs w:val="16"/>
                <w:lang w:val="fr-CH"/>
              </w:rPr>
              <w:t>Etes-vous né(e)</w:t>
            </w:r>
            <w:r w:rsidR="002277AC" w:rsidRPr="00F45339">
              <w:rPr>
                <w:sz w:val="16"/>
                <w:szCs w:val="16"/>
                <w:lang w:val="fr-CH"/>
              </w:rPr>
              <w:t xml:space="preserve"> dans un pays extra-européen, y avez-vous grandi</w:t>
            </w:r>
            <w:r w:rsidR="00C1523D" w:rsidRPr="00F45339">
              <w:rPr>
                <w:sz w:val="16"/>
                <w:szCs w:val="16"/>
                <w:lang w:val="fr-CH"/>
              </w:rPr>
              <w:t xml:space="preserve"> ou vécu pendant plus de 6 mois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2277AC" w:rsidRPr="00F45339">
              <w:rPr>
                <w:sz w:val="16"/>
                <w:szCs w:val="16"/>
                <w:lang w:val="fr-CH"/>
              </w:rPr>
              <w:t>?</w:t>
            </w:r>
            <w:r w:rsidR="00B36F5D" w:rsidRPr="00F45339">
              <w:rPr>
                <w:sz w:val="16"/>
                <w:szCs w:val="16"/>
                <w:lang w:val="fr-CH"/>
              </w:rPr>
              <w:t xml:space="preserve"> </w:t>
            </w:r>
            <w:r w:rsidR="00B36F5D" w:rsidRPr="00F45339">
              <w:rPr>
                <w:sz w:val="16"/>
                <w:szCs w:val="16"/>
                <w:lang w:val="fr-CH"/>
              </w:rPr>
              <w:br/>
            </w:r>
            <w:r w:rsidR="00F055FF" w:rsidRPr="00F45339">
              <w:rPr>
                <w:sz w:val="16"/>
                <w:szCs w:val="16"/>
                <w:lang w:val="fr-CH"/>
              </w:rPr>
              <w:t>Si oui, dans quel pa</w:t>
            </w:r>
            <w:r w:rsidR="00C1523D" w:rsidRPr="00F45339">
              <w:rPr>
                <w:sz w:val="16"/>
                <w:szCs w:val="16"/>
                <w:lang w:val="fr-CH"/>
              </w:rPr>
              <w:t>ys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?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  <w:p w14:paraId="220DBC98" w14:textId="4DB0B2D6" w:rsidR="004633AE" w:rsidRPr="00F45339" w:rsidRDefault="00F055FF" w:rsidP="00C1523D">
            <w:pPr>
              <w:tabs>
                <w:tab w:val="left" w:leader="underscore" w:pos="8363"/>
                <w:tab w:val="left" w:leader="underscore" w:pos="8400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Si oui, depuis quand </w:t>
            </w:r>
            <w:r w:rsidR="002277AC" w:rsidRPr="00F45339">
              <w:rPr>
                <w:sz w:val="16"/>
                <w:szCs w:val="16"/>
                <w:lang w:val="fr-CH"/>
              </w:rPr>
              <w:t>vivez-vous</w:t>
            </w:r>
            <w:r w:rsidR="00113FD8" w:rsidRPr="00F45339">
              <w:rPr>
                <w:sz w:val="16"/>
                <w:szCs w:val="16"/>
                <w:lang w:val="fr-CH"/>
              </w:rPr>
              <w:t xml:space="preserve"> </w:t>
            </w:r>
            <w:r w:rsidR="00567966" w:rsidRPr="00F45339">
              <w:rPr>
                <w:sz w:val="16"/>
                <w:szCs w:val="16"/>
                <w:lang w:val="fr-CH"/>
              </w:rPr>
              <w:t>(</w:t>
            </w:r>
            <w:r w:rsidR="00113FD8" w:rsidRPr="00F45339">
              <w:rPr>
                <w:sz w:val="16"/>
                <w:szCs w:val="16"/>
                <w:lang w:val="fr-CH"/>
              </w:rPr>
              <w:t>à nouveau)</w:t>
            </w:r>
            <w:r w:rsidR="002277AC" w:rsidRPr="00F45339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>en Europe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?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8C7F9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C4A23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500C7" w14:textId="77777777" w:rsidR="004633AE" w:rsidRPr="00F45339" w:rsidRDefault="004633AE" w:rsidP="00715C4C">
            <w:pPr>
              <w:tabs>
                <w:tab w:val="left" w:leader="underscore" w:pos="8400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F31901" w:rsidRPr="00F45339" w14:paraId="1F432D03" w14:textId="77777777" w:rsidTr="00D56F7E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E714B" w14:textId="667966EE" w:rsidR="00F31901" w:rsidRPr="00F45339" w:rsidRDefault="00F31901" w:rsidP="00715C4C">
            <w:pPr>
              <w:tabs>
                <w:tab w:val="left" w:leader="underscore" w:pos="8363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b) Votre mère est-elle née dans un pays extra-européen, y a-t-elle grandi</w:t>
            </w:r>
            <w:r w:rsidR="008B1540" w:rsidRPr="00F45339">
              <w:rPr>
                <w:sz w:val="16"/>
                <w:szCs w:val="16"/>
                <w:lang w:val="fr-CH"/>
              </w:rPr>
              <w:t xml:space="preserve"> ou vécu pendant plus de 6 mois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r w:rsidRPr="00F45339">
              <w:rPr>
                <w:sz w:val="16"/>
                <w:szCs w:val="16"/>
                <w:lang w:val="fr-CH"/>
              </w:rPr>
              <w:br/>
              <w:t xml:space="preserve">Si </w:t>
            </w:r>
            <w:r w:rsidR="0036245D" w:rsidRPr="00F45339">
              <w:rPr>
                <w:sz w:val="16"/>
                <w:szCs w:val="16"/>
                <w:lang w:val="fr-CH"/>
              </w:rPr>
              <w:t>oui, dans quel pays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 xml:space="preserve">?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D1135" w14:textId="77777777" w:rsidR="00F31901" w:rsidRPr="00F45339" w:rsidRDefault="00F31901" w:rsidP="00F31901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9D240" w14:textId="77777777" w:rsidR="00F31901" w:rsidRPr="00F45339" w:rsidRDefault="00F31901" w:rsidP="00F31901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3E3B3" w14:textId="77777777" w:rsidR="00F31901" w:rsidRPr="00F45339" w:rsidRDefault="00F31901" w:rsidP="006670A2">
            <w:pPr>
              <w:rPr>
                <w:sz w:val="16"/>
                <w:szCs w:val="16"/>
                <w:lang w:val="fr-CH"/>
              </w:rPr>
            </w:pPr>
          </w:p>
        </w:tc>
      </w:tr>
    </w:tbl>
    <w:p w14:paraId="6F227D8A" w14:textId="77777777" w:rsidR="00601535" w:rsidRPr="00F45339" w:rsidRDefault="00601535">
      <w:r w:rsidRPr="00F45339">
        <w:br w:type="page"/>
      </w:r>
    </w:p>
    <w:tbl>
      <w:tblPr>
        <w:tblW w:w="10312" w:type="dxa"/>
        <w:tblInd w:w="-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12"/>
      </w:tblGrid>
      <w:tr w:rsidR="004B3A88" w:rsidRPr="00F45339" w14:paraId="70DA97BF" w14:textId="77777777" w:rsidTr="00D56F7E">
        <w:trPr>
          <w:trHeight w:val="340"/>
        </w:trPr>
        <w:tc>
          <w:tcPr>
            <w:tcW w:w="10312" w:type="dxa"/>
            <w:vAlign w:val="center"/>
          </w:tcPr>
          <w:p w14:paraId="193712D8" w14:textId="268AA79B" w:rsidR="004B3A88" w:rsidRPr="00F45339" w:rsidRDefault="004B3A88" w:rsidP="00D56F7E">
            <w:pPr>
              <w:ind w:left="72" w:hanging="72"/>
              <w:rPr>
                <w:b/>
                <w:szCs w:val="22"/>
                <w:lang w:val="fr-CH"/>
              </w:rPr>
            </w:pPr>
            <w:r w:rsidRPr="00F45339">
              <w:rPr>
                <w:szCs w:val="22"/>
                <w:lang w:val="fr-CH"/>
              </w:rPr>
              <w:lastRenderedPageBreak/>
              <w:t>GRID</w:t>
            </w:r>
            <w:r w:rsidR="00AC623B">
              <w:rPr>
                <w:szCs w:val="22"/>
                <w:lang w:val="fr-CH"/>
              </w:rPr>
              <w:t xml:space="preserve"> </w:t>
            </w:r>
            <w:r>
              <w:rPr>
                <w:szCs w:val="22"/>
                <w:lang w:val="fr-CH"/>
              </w:rPr>
              <w:t>/</w:t>
            </w:r>
            <w:r w:rsidR="00AC623B">
              <w:rPr>
                <w:szCs w:val="22"/>
                <w:lang w:val="fr-CH"/>
              </w:rPr>
              <w:t xml:space="preserve"> RELATED-</w:t>
            </w:r>
            <w:r>
              <w:rPr>
                <w:szCs w:val="22"/>
                <w:lang w:val="fr-CH"/>
              </w:rPr>
              <w:t>ID</w:t>
            </w:r>
            <w:r w:rsidR="005F5879">
              <w:rPr>
                <w:szCs w:val="22"/>
                <w:lang w:val="fr-CH"/>
              </w:rPr>
              <w:t xml:space="preserve"> </w:t>
            </w:r>
            <w:r w:rsidRPr="00F45339">
              <w:rPr>
                <w:szCs w:val="22"/>
                <w:lang w:val="fr-CH"/>
              </w:rPr>
              <w:t xml:space="preserve">: </w:t>
            </w:r>
            <w:r w:rsidR="006935B7">
              <w:rPr>
                <w:b/>
                <w:szCs w:val="22"/>
                <w:lang w:val="fr-CH"/>
              </w:rPr>
              <w:fldChar w:fldCharType="begin">
                <w:ffData>
                  <w:name w:val="GRID2"/>
                  <w:enabled/>
                  <w:calcOnExit w:val="0"/>
                  <w:exitMacro w:val="GRID_array"/>
                  <w:textInput>
                    <w:maxLength w:val="21"/>
                  </w:textInput>
                </w:ffData>
              </w:fldChar>
            </w:r>
            <w:bookmarkStart w:id="1" w:name="GRID2"/>
            <w:r w:rsidR="006935B7">
              <w:rPr>
                <w:b/>
                <w:szCs w:val="22"/>
                <w:lang w:val="fr-CH"/>
              </w:rPr>
              <w:instrText xml:space="preserve"> FORMTEXT </w:instrText>
            </w:r>
            <w:r w:rsidR="006935B7">
              <w:rPr>
                <w:b/>
                <w:szCs w:val="22"/>
                <w:lang w:val="fr-CH"/>
              </w:rPr>
            </w:r>
            <w:r w:rsidR="006935B7">
              <w:rPr>
                <w:b/>
                <w:szCs w:val="22"/>
                <w:lang w:val="fr-CH"/>
              </w:rPr>
              <w:fldChar w:fldCharType="separate"/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noProof/>
                <w:szCs w:val="22"/>
                <w:lang w:val="fr-CH"/>
              </w:rPr>
              <w:t> </w:t>
            </w:r>
            <w:r w:rsidR="006935B7">
              <w:rPr>
                <w:b/>
                <w:szCs w:val="22"/>
                <w:lang w:val="fr-CH"/>
              </w:rPr>
              <w:fldChar w:fldCharType="end"/>
            </w:r>
            <w:bookmarkEnd w:id="1"/>
          </w:p>
        </w:tc>
      </w:tr>
    </w:tbl>
    <w:p w14:paraId="0CFC6BD5" w14:textId="77777777" w:rsidR="00601535" w:rsidRPr="00F45339" w:rsidRDefault="00601535">
      <w:pPr>
        <w:rPr>
          <w:sz w:val="12"/>
          <w:szCs w:val="12"/>
        </w:rPr>
      </w:pPr>
    </w:p>
    <w:tbl>
      <w:tblPr>
        <w:tblW w:w="1031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8702"/>
        <w:gridCol w:w="483"/>
        <w:gridCol w:w="563"/>
        <w:gridCol w:w="565"/>
      </w:tblGrid>
      <w:tr w:rsidR="00601535" w:rsidRPr="00F45339" w14:paraId="4D5568D6" w14:textId="77777777" w:rsidTr="004F238D"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C17E27" w14:textId="77777777" w:rsidR="00601535" w:rsidRPr="00F45339" w:rsidRDefault="00601535" w:rsidP="00DC7C0F">
            <w:pPr>
              <w:tabs>
                <w:tab w:val="left" w:leader="underscore" w:pos="8363"/>
              </w:tabs>
              <w:spacing w:after="20"/>
              <w:rPr>
                <w:b/>
                <w:sz w:val="16"/>
                <w:szCs w:val="16"/>
                <w:lang w:val="fr-CH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118BB6" w14:textId="77777777" w:rsidR="00601535" w:rsidRPr="00F45339" w:rsidRDefault="00601535" w:rsidP="004F238D">
            <w:pPr>
              <w:rPr>
                <w:b/>
                <w:sz w:val="16"/>
                <w:szCs w:val="16"/>
                <w:lang w:val="fr-CH"/>
              </w:rPr>
            </w:pPr>
            <w:r w:rsidRPr="00F45339">
              <w:rPr>
                <w:b/>
                <w:sz w:val="16"/>
                <w:szCs w:val="16"/>
                <w:lang w:val="fr-CH"/>
              </w:rPr>
              <w:t>Oui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29B463" w14:textId="77777777" w:rsidR="00601535" w:rsidRPr="00F45339" w:rsidRDefault="00601535" w:rsidP="004F238D">
            <w:pPr>
              <w:rPr>
                <w:b/>
                <w:sz w:val="16"/>
                <w:szCs w:val="16"/>
                <w:lang w:val="fr-CH"/>
              </w:rPr>
            </w:pPr>
            <w:r w:rsidRPr="00F45339">
              <w:rPr>
                <w:b/>
                <w:sz w:val="16"/>
                <w:szCs w:val="16"/>
                <w:lang w:val="fr-CH"/>
              </w:rPr>
              <w:t>Non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FA09C4" w14:textId="77777777" w:rsidR="00601535" w:rsidRPr="00F45339" w:rsidRDefault="00601535" w:rsidP="004F238D">
            <w:pPr>
              <w:jc w:val="center"/>
              <w:rPr>
                <w:b/>
                <w:sz w:val="16"/>
                <w:szCs w:val="16"/>
                <w:lang w:val="fr-CH"/>
              </w:rPr>
            </w:pPr>
            <w:r w:rsidRPr="00F45339">
              <w:rPr>
                <w:b/>
                <w:sz w:val="16"/>
                <w:szCs w:val="16"/>
                <w:lang w:val="fr-CH"/>
              </w:rPr>
              <w:t>Visa</w:t>
            </w:r>
          </w:p>
        </w:tc>
      </w:tr>
      <w:tr w:rsidR="004633AE" w:rsidRPr="00F45339" w14:paraId="2003F0EB" w14:textId="77777777" w:rsidTr="00D56F7E">
        <w:trPr>
          <w:trHeight w:val="374"/>
        </w:trPr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3C245" w14:textId="3C9588F9" w:rsidR="004633AE" w:rsidRPr="00F45339" w:rsidRDefault="009C5643" w:rsidP="001728D5">
            <w:pPr>
              <w:numPr>
                <w:ilvl w:val="0"/>
                <w:numId w:val="12"/>
              </w:numPr>
              <w:tabs>
                <w:tab w:val="left" w:pos="3466"/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a) </w:t>
            </w:r>
            <w:r w:rsidR="004633AE" w:rsidRPr="00F45339">
              <w:rPr>
                <w:sz w:val="16"/>
                <w:szCs w:val="16"/>
                <w:lang w:val="fr-CH"/>
              </w:rPr>
              <w:t>Avez-vous déjà présenté</w:t>
            </w:r>
            <w:r w:rsidR="00F659F3" w:rsidRPr="00F45339">
              <w:rPr>
                <w:sz w:val="16"/>
                <w:szCs w:val="16"/>
                <w:lang w:val="fr-CH"/>
              </w:rPr>
              <w:t xml:space="preserve"> </w:t>
            </w:r>
            <w:r w:rsidR="00E51731" w:rsidRPr="00F45339">
              <w:rPr>
                <w:sz w:val="16"/>
                <w:szCs w:val="16"/>
                <w:lang w:val="fr-CH"/>
              </w:rPr>
              <w:t>l’</w:t>
            </w:r>
            <w:r w:rsidR="0004070D" w:rsidRPr="00F45339">
              <w:rPr>
                <w:sz w:val="16"/>
                <w:szCs w:val="16"/>
                <w:lang w:val="fr-CH"/>
              </w:rPr>
              <w:t>une d</w:t>
            </w:r>
            <w:r w:rsidR="00F659F3" w:rsidRPr="00F45339">
              <w:rPr>
                <w:sz w:val="16"/>
                <w:szCs w:val="16"/>
                <w:lang w:val="fr-CH"/>
              </w:rPr>
              <w:t>es maladies suivantes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4633AE" w:rsidRPr="00F45339">
              <w:rPr>
                <w:sz w:val="16"/>
                <w:szCs w:val="16"/>
                <w:lang w:val="fr-CH"/>
              </w:rPr>
              <w:t>:</w:t>
            </w:r>
            <w:r w:rsidR="00F659F3" w:rsidRPr="00F45339">
              <w:rPr>
                <w:sz w:val="16"/>
                <w:szCs w:val="16"/>
                <w:lang w:val="fr-CH"/>
              </w:rPr>
              <w:t xml:space="preserve"> </w:t>
            </w:r>
            <w:r w:rsidR="004633AE" w:rsidRPr="00F45339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3AE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</w:rPr>
            </w:r>
            <w:r w:rsidR="000D7CF5">
              <w:rPr>
                <w:sz w:val="16"/>
                <w:szCs w:val="16"/>
              </w:rPr>
              <w:fldChar w:fldCharType="separate"/>
            </w:r>
            <w:r w:rsidR="004633AE" w:rsidRPr="00F45339">
              <w:rPr>
                <w:sz w:val="16"/>
                <w:szCs w:val="16"/>
              </w:rPr>
              <w:fldChar w:fldCharType="end"/>
            </w:r>
            <w:r w:rsidR="004633AE" w:rsidRPr="00F45339">
              <w:rPr>
                <w:sz w:val="16"/>
                <w:szCs w:val="16"/>
                <w:lang w:val="fr-CH"/>
              </w:rPr>
              <w:t xml:space="preserve"> tuberculose,</w:t>
            </w:r>
            <w:r w:rsidR="00F659F3" w:rsidRPr="00F45339">
              <w:rPr>
                <w:sz w:val="16"/>
                <w:szCs w:val="16"/>
                <w:lang w:val="fr-CH"/>
              </w:rPr>
              <w:t xml:space="preserve"> </w:t>
            </w:r>
            <w:r w:rsidR="004633AE" w:rsidRPr="00F45339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3AE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</w:rPr>
            </w:r>
            <w:r w:rsidR="000D7CF5">
              <w:rPr>
                <w:sz w:val="16"/>
                <w:szCs w:val="16"/>
              </w:rPr>
              <w:fldChar w:fldCharType="separate"/>
            </w:r>
            <w:r w:rsidR="004633AE" w:rsidRPr="00F45339">
              <w:rPr>
                <w:sz w:val="16"/>
                <w:szCs w:val="16"/>
              </w:rPr>
              <w:fldChar w:fldCharType="end"/>
            </w:r>
            <w:r w:rsidR="004633AE" w:rsidRPr="00F45339">
              <w:rPr>
                <w:sz w:val="16"/>
                <w:szCs w:val="16"/>
                <w:lang w:val="fr-CH"/>
              </w:rPr>
              <w:t xml:space="preserve"> borréliose,</w:t>
            </w:r>
            <w:r w:rsidR="00113FD8" w:rsidRPr="00F45339">
              <w:rPr>
                <w:sz w:val="16"/>
                <w:szCs w:val="16"/>
                <w:lang w:val="fr-CH"/>
              </w:rPr>
              <w:t xml:space="preserve"> </w:t>
            </w:r>
            <w:r w:rsidR="004633AE" w:rsidRPr="00F45339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3AE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</w:rPr>
            </w:r>
            <w:r w:rsidR="000D7CF5">
              <w:rPr>
                <w:sz w:val="16"/>
                <w:szCs w:val="16"/>
              </w:rPr>
              <w:fldChar w:fldCharType="separate"/>
            </w:r>
            <w:r w:rsidR="004633AE" w:rsidRPr="00F45339">
              <w:rPr>
                <w:sz w:val="16"/>
                <w:szCs w:val="16"/>
              </w:rPr>
              <w:fldChar w:fldCharType="end"/>
            </w:r>
            <w:r w:rsidR="004633AE" w:rsidRPr="00F45339">
              <w:rPr>
                <w:sz w:val="16"/>
                <w:szCs w:val="16"/>
                <w:lang w:val="fr-CH"/>
              </w:rPr>
              <w:t xml:space="preserve"> infection osseuse,</w:t>
            </w:r>
            <w:r w:rsidR="00491A01" w:rsidRPr="00F45339">
              <w:rPr>
                <w:sz w:val="16"/>
                <w:szCs w:val="16"/>
                <w:lang w:val="fr-CH"/>
              </w:rPr>
              <w:br/>
            </w:r>
            <w:r w:rsidR="004633AE" w:rsidRPr="00F45339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3AE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</w:rPr>
            </w:r>
            <w:r w:rsidR="000D7CF5">
              <w:rPr>
                <w:sz w:val="16"/>
                <w:szCs w:val="16"/>
              </w:rPr>
              <w:fldChar w:fldCharType="separate"/>
            </w:r>
            <w:r w:rsidR="004633AE" w:rsidRPr="00F45339">
              <w:rPr>
                <w:sz w:val="16"/>
                <w:szCs w:val="16"/>
              </w:rPr>
              <w:fldChar w:fldCharType="end"/>
            </w:r>
            <w:r w:rsidR="00CA0623" w:rsidRPr="00F45339">
              <w:rPr>
                <w:sz w:val="16"/>
                <w:szCs w:val="16"/>
                <w:lang w:val="fr-CH"/>
              </w:rPr>
              <w:t xml:space="preserve"> t</w:t>
            </w:r>
            <w:r w:rsidR="004633AE" w:rsidRPr="00F45339">
              <w:rPr>
                <w:sz w:val="16"/>
                <w:szCs w:val="16"/>
                <w:lang w:val="fr-CH"/>
              </w:rPr>
              <w:t>oxoplasmose,</w:t>
            </w:r>
            <w:r w:rsidR="00F659F3" w:rsidRPr="00F45339">
              <w:rPr>
                <w:sz w:val="16"/>
                <w:szCs w:val="16"/>
                <w:lang w:val="fr-CH"/>
              </w:rPr>
              <w:t xml:space="preserve"> </w:t>
            </w:r>
            <w:r w:rsidR="008C2D57" w:rsidRPr="00F45339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C2D57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</w:rPr>
            </w:r>
            <w:r w:rsidR="000D7CF5">
              <w:rPr>
                <w:sz w:val="16"/>
                <w:szCs w:val="16"/>
              </w:rPr>
              <w:fldChar w:fldCharType="separate"/>
            </w:r>
            <w:r w:rsidR="008C2D57" w:rsidRPr="00F45339">
              <w:rPr>
                <w:sz w:val="16"/>
                <w:szCs w:val="16"/>
              </w:rPr>
              <w:fldChar w:fldCharType="end"/>
            </w:r>
            <w:r w:rsidR="008C2D57" w:rsidRPr="00F45339">
              <w:rPr>
                <w:sz w:val="16"/>
                <w:szCs w:val="16"/>
                <w:lang w:val="fr-CH"/>
              </w:rPr>
              <w:t xml:space="preserve"> </w:t>
            </w:r>
            <w:r w:rsidR="0074529F" w:rsidRPr="00F45339">
              <w:rPr>
                <w:sz w:val="16"/>
                <w:szCs w:val="16"/>
                <w:lang w:val="fr-CH"/>
              </w:rPr>
              <w:t>paludisme</w:t>
            </w:r>
            <w:r w:rsidR="008C2D57" w:rsidRPr="00F45339">
              <w:rPr>
                <w:sz w:val="16"/>
                <w:szCs w:val="16"/>
                <w:lang w:val="fr-CH"/>
              </w:rPr>
              <w:t xml:space="preserve">, </w:t>
            </w:r>
            <w:r w:rsidR="00F20CDB" w:rsidRPr="00F45339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20CDB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</w:rPr>
            </w:r>
            <w:r w:rsidR="000D7CF5">
              <w:rPr>
                <w:sz w:val="16"/>
                <w:szCs w:val="16"/>
              </w:rPr>
              <w:fldChar w:fldCharType="separate"/>
            </w:r>
            <w:r w:rsidR="00F20CDB" w:rsidRPr="00F45339">
              <w:rPr>
                <w:sz w:val="16"/>
                <w:szCs w:val="16"/>
              </w:rPr>
              <w:fldChar w:fldCharType="end"/>
            </w:r>
            <w:r w:rsidR="00F20CDB" w:rsidRPr="00F45339">
              <w:rPr>
                <w:sz w:val="16"/>
                <w:szCs w:val="16"/>
                <w:lang w:val="fr-CH"/>
              </w:rPr>
              <w:t xml:space="preserve"> Zika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4633AE" w:rsidRPr="00F45339">
              <w:rPr>
                <w:sz w:val="16"/>
                <w:szCs w:val="16"/>
                <w:lang w:val="fr-CH"/>
              </w:rPr>
              <w:t>?</w:t>
            </w:r>
            <w:r w:rsidR="001728D5" w:rsidRPr="00F45339">
              <w:rPr>
                <w:sz w:val="16"/>
                <w:szCs w:val="16"/>
                <w:lang w:val="fr-CH"/>
              </w:rPr>
              <w:tab/>
            </w:r>
            <w:r w:rsidR="00504EAF" w:rsidRPr="00F45339">
              <w:rPr>
                <w:sz w:val="16"/>
                <w:szCs w:val="16"/>
                <w:lang w:val="fr-CH"/>
              </w:rPr>
              <w:t>Quand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421C90" w:rsidRPr="00F45339">
              <w:rPr>
                <w:sz w:val="16"/>
                <w:szCs w:val="16"/>
                <w:lang w:val="fr-CH"/>
              </w:rPr>
              <w:t>?</w:t>
            </w:r>
            <w:r w:rsidR="00DC7C0F" w:rsidRPr="00F45339">
              <w:rPr>
                <w:sz w:val="16"/>
                <w:szCs w:val="16"/>
                <w:lang w:val="fr-CH"/>
              </w:rPr>
              <w:t xml:space="preserve"> </w:t>
            </w:r>
            <w:r w:rsidR="00DC7C0F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0AA76" w14:textId="77777777" w:rsidR="004633AE" w:rsidRPr="00F45339" w:rsidRDefault="004633AE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818BA" w14:textId="77777777" w:rsidR="004633AE" w:rsidRPr="00F45339" w:rsidRDefault="004633AE" w:rsidP="00BB65F0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989AF" w14:textId="77777777" w:rsidR="004633AE" w:rsidRPr="00F45339" w:rsidRDefault="004633AE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F31901" w:rsidRPr="00F45339" w14:paraId="50849D8B" w14:textId="77777777" w:rsidTr="00D56F7E">
        <w:trPr>
          <w:trHeight w:val="374"/>
        </w:trPr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43DEA" w14:textId="77777777" w:rsidR="00D56F7E" w:rsidRDefault="00F31901" w:rsidP="00B829B5">
            <w:pPr>
              <w:tabs>
                <w:tab w:val="left" w:leader="underscore" w:pos="8363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b) Avez-vous déjà présenté l’une des maladies suivantes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 xml:space="preserve">: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babésiose,</w:t>
            </w:r>
            <w:r w:rsidR="00B5503E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brucellose, </w:t>
            </w:r>
            <w:r w:rsidR="006B1ACB"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B1ACB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="006B1ACB" w:rsidRPr="00F45339">
              <w:rPr>
                <w:sz w:val="16"/>
                <w:szCs w:val="16"/>
                <w:lang w:val="fr-CH"/>
              </w:rPr>
              <w:fldChar w:fldCharType="end"/>
            </w:r>
            <w:r w:rsidR="006B1ACB" w:rsidRPr="00F45339">
              <w:rPr>
                <w:sz w:val="16"/>
                <w:szCs w:val="16"/>
                <w:lang w:val="fr-CH"/>
              </w:rPr>
              <w:t xml:space="preserve"> maladie de Chagas, </w:t>
            </w:r>
          </w:p>
          <w:p w14:paraId="523E21E4" w14:textId="503D3983" w:rsidR="00F31901" w:rsidRPr="00F45339" w:rsidRDefault="00F31901" w:rsidP="00B829B5">
            <w:pPr>
              <w:tabs>
                <w:tab w:val="left" w:leader="underscore" w:pos="8363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Ebola,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="00DF7C61" w:rsidRPr="00F45339">
              <w:rPr>
                <w:sz w:val="16"/>
                <w:szCs w:val="16"/>
                <w:lang w:val="fr-CH"/>
              </w:rPr>
              <w:t xml:space="preserve"> fièvre </w:t>
            </w:r>
            <w:r w:rsidRPr="00F45339">
              <w:rPr>
                <w:sz w:val="16"/>
                <w:szCs w:val="16"/>
                <w:lang w:val="fr-CH"/>
              </w:rPr>
              <w:t xml:space="preserve">hémorragique </w:t>
            </w:r>
            <w:r w:rsidR="00297908" w:rsidRPr="00F45339">
              <w:rPr>
                <w:sz w:val="16"/>
                <w:szCs w:val="16"/>
                <w:lang w:val="fr-CH"/>
              </w:rPr>
              <w:t>virale</w:t>
            </w:r>
            <w:r w:rsidRPr="00F45339">
              <w:rPr>
                <w:sz w:val="16"/>
                <w:szCs w:val="16"/>
                <w:lang w:val="fr-CH"/>
              </w:rPr>
              <w:t xml:space="preserve">,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fièvre Q,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leishmaniose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185EE2" w:rsidRPr="00F45339">
              <w:rPr>
                <w:sz w:val="16"/>
                <w:szCs w:val="16"/>
                <w:lang w:val="fr-CH"/>
              </w:rPr>
              <w:t xml:space="preserve">? 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6FC59" w14:textId="77777777" w:rsidR="00F31901" w:rsidRPr="00F45339" w:rsidRDefault="00F31901" w:rsidP="00F31901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BB7FB" w14:textId="77777777" w:rsidR="00F31901" w:rsidRPr="00F45339" w:rsidRDefault="00F31901" w:rsidP="00F31901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DBCE5" w14:textId="77777777" w:rsidR="00F31901" w:rsidRPr="00F45339" w:rsidRDefault="00F31901" w:rsidP="00025D44">
            <w:pPr>
              <w:spacing w:beforeLines="20" w:before="48" w:afterLines="20" w:after="48"/>
              <w:rPr>
                <w:sz w:val="16"/>
                <w:szCs w:val="16"/>
              </w:rPr>
            </w:pPr>
          </w:p>
        </w:tc>
      </w:tr>
      <w:tr w:rsidR="00AA11D1" w:rsidRPr="00F45339" w14:paraId="02CB34D8" w14:textId="77777777" w:rsidTr="00D56F7E">
        <w:trPr>
          <w:trHeight w:val="374"/>
        </w:trPr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CBD2F" w14:textId="4477A955" w:rsidR="00AA11D1" w:rsidRPr="00F45339" w:rsidRDefault="003F3DCC" w:rsidP="00D722EF">
            <w:pPr>
              <w:tabs>
                <w:tab w:val="left" w:leader="underscore" w:pos="8363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c) </w:t>
            </w:r>
            <w:r w:rsidR="00AA11D1" w:rsidRPr="00F45339">
              <w:rPr>
                <w:sz w:val="16"/>
                <w:szCs w:val="16"/>
                <w:lang w:val="fr-CH"/>
              </w:rPr>
              <w:t xml:space="preserve">Au cours des 4 dernières semaines, avez-vous </w:t>
            </w:r>
            <w:r w:rsidR="00D722EF" w:rsidRPr="00D722EF">
              <w:rPr>
                <w:sz w:val="16"/>
                <w:szCs w:val="16"/>
                <w:lang w:val="fr-CH"/>
              </w:rPr>
              <w:t>été en contact avec des maladies infectieuses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D722EF" w:rsidRPr="00D722EF">
              <w:rPr>
                <w:sz w:val="16"/>
                <w:szCs w:val="16"/>
                <w:lang w:val="fr-CH"/>
              </w:rPr>
              <w:t>?</w:t>
            </w:r>
            <w:r w:rsidR="00D722EF">
              <w:rPr>
                <w:sz w:val="16"/>
                <w:szCs w:val="16"/>
                <w:lang w:val="fr-CH"/>
              </w:rPr>
              <w:br/>
              <w:t>Lesquelles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D722EF">
              <w:rPr>
                <w:sz w:val="16"/>
                <w:szCs w:val="16"/>
                <w:lang w:val="fr-CH"/>
              </w:rPr>
              <w:t>?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265D4" w14:textId="77777777" w:rsidR="00AA11D1" w:rsidRPr="00F45339" w:rsidRDefault="00AA11D1" w:rsidP="00AA11D1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940DE" w14:textId="77777777" w:rsidR="00AA11D1" w:rsidRPr="00F45339" w:rsidRDefault="00AA11D1" w:rsidP="00AA11D1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A7019" w14:textId="77777777" w:rsidR="00AA11D1" w:rsidRPr="00F45339" w:rsidRDefault="00AA11D1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D722EF" w:rsidRPr="00F45339" w14:paraId="4FEBD380" w14:textId="77777777" w:rsidTr="00D56F7E">
        <w:trPr>
          <w:trHeight w:val="238"/>
        </w:trPr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1185A" w14:textId="3DA809F4" w:rsidR="00D722EF" w:rsidRPr="00F45339" w:rsidRDefault="00D722EF" w:rsidP="00D722EF">
            <w:pPr>
              <w:tabs>
                <w:tab w:val="left" w:leader="underscore" w:pos="8363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 xml:space="preserve">d) </w:t>
            </w:r>
            <w:r w:rsidRPr="00F45339">
              <w:rPr>
                <w:sz w:val="16"/>
                <w:szCs w:val="16"/>
                <w:lang w:val="fr-CH"/>
              </w:rPr>
              <w:t>Au cours des 4 dernières semaines,</w:t>
            </w:r>
            <w:r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 xml:space="preserve">avez-vous </w:t>
            </w:r>
            <w:r w:rsidRPr="00D722EF">
              <w:rPr>
                <w:sz w:val="16"/>
                <w:szCs w:val="16"/>
                <w:lang w:val="fr-CH"/>
              </w:rPr>
              <w:t>été</w:t>
            </w:r>
            <w:r>
              <w:rPr>
                <w:sz w:val="16"/>
                <w:szCs w:val="16"/>
                <w:lang w:val="fr-CH"/>
              </w:rPr>
              <w:t xml:space="preserve"> </w:t>
            </w:r>
            <w:r w:rsidRPr="00D722EF">
              <w:rPr>
                <w:sz w:val="16"/>
                <w:szCs w:val="16"/>
                <w:lang w:val="fr-CH"/>
              </w:rPr>
              <w:t>piqué(e) par une tique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>
              <w:rPr>
                <w:sz w:val="16"/>
                <w:szCs w:val="16"/>
                <w:lang w:val="fr-CH"/>
              </w:rPr>
              <w:t>?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FF98E" w14:textId="10B8832E" w:rsidR="00D722EF" w:rsidRPr="00F45339" w:rsidRDefault="00D722EF" w:rsidP="00AA11D1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593A7" w14:textId="333F3C32" w:rsidR="00D722EF" w:rsidRPr="00F45339" w:rsidRDefault="00D722EF" w:rsidP="00AA11D1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E4A0D" w14:textId="77777777" w:rsidR="00D722EF" w:rsidRPr="00F45339" w:rsidRDefault="00D722EF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AA11D1" w:rsidRPr="00F45339" w14:paraId="2CE6B926" w14:textId="77777777" w:rsidTr="00D56F7E">
        <w:trPr>
          <w:trHeight w:val="374"/>
        </w:trPr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FA11" w14:textId="52686CCB" w:rsidR="00AA11D1" w:rsidRPr="00F45339" w:rsidRDefault="00AA11D1" w:rsidP="00C722BF">
            <w:pPr>
              <w:numPr>
                <w:ilvl w:val="0"/>
                <w:numId w:val="12"/>
              </w:numPr>
              <w:tabs>
                <w:tab w:val="left" w:pos="3749"/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Au cours des </w:t>
            </w:r>
            <w:r w:rsidR="0090625E" w:rsidRPr="00F45339">
              <w:rPr>
                <w:sz w:val="16"/>
                <w:szCs w:val="16"/>
                <w:lang w:val="fr-CH"/>
              </w:rPr>
              <w:t>4</w:t>
            </w:r>
            <w:r w:rsidRPr="00F45339">
              <w:rPr>
                <w:sz w:val="16"/>
                <w:szCs w:val="16"/>
                <w:lang w:val="fr-CH"/>
              </w:rPr>
              <w:t xml:space="preserve"> derniers mois</w:t>
            </w:r>
            <w:r w:rsidR="00E51731" w:rsidRPr="00F45339">
              <w:rPr>
                <w:sz w:val="16"/>
                <w:szCs w:val="16"/>
                <w:lang w:val="fr-CH"/>
              </w:rPr>
              <w:t>,</w:t>
            </w:r>
            <w:r w:rsidR="00D55AE2" w:rsidRPr="00F45339">
              <w:rPr>
                <w:sz w:val="16"/>
                <w:szCs w:val="16"/>
                <w:lang w:val="fr-CH"/>
              </w:rPr>
              <w:t xml:space="preserve"> avez-vous eu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 xml:space="preserve">: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un tatouage, </w:t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/>
                <w:bCs/>
                <w:sz w:val="16"/>
                <w:szCs w:val="16"/>
                <w:lang w:val="fr-CH"/>
              </w:rPr>
            </w:r>
            <w:r w:rsidR="000D7CF5">
              <w:rPr>
                <w:b/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bCs/>
                <w:sz w:val="16"/>
                <w:szCs w:val="16"/>
                <w:lang w:val="fr-CH"/>
              </w:rPr>
              <w:t xml:space="preserve"> une gastro-, colo</w:t>
            </w:r>
            <w:r w:rsidRPr="00F45339">
              <w:rPr>
                <w:sz w:val="16"/>
                <w:szCs w:val="16"/>
                <w:lang w:val="fr-CH"/>
              </w:rPr>
              <w:t>scopie,</w:t>
            </w:r>
            <w:r w:rsidR="00C722BF">
              <w:rPr>
                <w:sz w:val="16"/>
                <w:szCs w:val="16"/>
                <w:lang w:val="fr-CH"/>
              </w:rPr>
              <w:br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/>
                <w:bCs/>
                <w:sz w:val="16"/>
                <w:szCs w:val="16"/>
                <w:lang w:val="fr-CH"/>
              </w:rPr>
            </w:r>
            <w:r w:rsidR="000D7CF5">
              <w:rPr>
                <w:b/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/>
                <w:bCs/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un traitement par acupuncture,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="006B1ACB" w:rsidRPr="00F45339">
              <w:rPr>
                <w:sz w:val="16"/>
                <w:szCs w:val="16"/>
                <w:lang w:val="fr-CH"/>
              </w:rPr>
              <w:t xml:space="preserve"> une épilation électrique</w:t>
            </w:r>
            <w:r w:rsidRPr="00F45339">
              <w:rPr>
                <w:sz w:val="16"/>
                <w:szCs w:val="16"/>
                <w:lang w:val="fr-CH"/>
              </w:rPr>
              <w:t xml:space="preserve">,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un maquillage permanent,</w:t>
            </w:r>
            <w:r w:rsidR="00E41F2D" w:rsidRPr="00F45339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sz w:val="16"/>
                <w:szCs w:val="16"/>
                <w:lang w:val="fr-CH"/>
              </w:rPr>
              <w:t xml:space="preserve"> un piercing,</w:t>
            </w:r>
            <w:r w:rsidR="00C722BF">
              <w:rPr>
                <w:sz w:val="16"/>
                <w:szCs w:val="16"/>
                <w:lang w:val="fr-CH"/>
              </w:rPr>
              <w:br/>
            </w:r>
            <w:r w:rsidR="00D55AE2" w:rsidRPr="00F45339">
              <w:rPr>
                <w:b/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55AE2" w:rsidRPr="00F45339">
              <w:rPr>
                <w:b/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/>
                <w:bCs/>
                <w:sz w:val="16"/>
                <w:szCs w:val="16"/>
                <w:lang w:val="fr-CH"/>
              </w:rPr>
            </w:r>
            <w:r w:rsidR="000D7CF5">
              <w:rPr>
                <w:b/>
                <w:bCs/>
                <w:sz w:val="16"/>
                <w:szCs w:val="16"/>
                <w:lang w:val="fr-CH"/>
              </w:rPr>
              <w:fldChar w:fldCharType="separate"/>
            </w:r>
            <w:r w:rsidR="00D55AE2" w:rsidRPr="00F45339">
              <w:rPr>
                <w:b/>
                <w:bCs/>
                <w:sz w:val="16"/>
                <w:szCs w:val="16"/>
                <w:lang w:val="fr-CH"/>
              </w:rPr>
              <w:fldChar w:fldCharType="end"/>
            </w:r>
            <w:r w:rsidR="00D55AE2" w:rsidRPr="00F45339">
              <w:rPr>
                <w:b/>
                <w:bCs/>
                <w:sz w:val="16"/>
                <w:szCs w:val="16"/>
                <w:lang w:val="fr-CH"/>
              </w:rPr>
              <w:t xml:space="preserve"> </w:t>
            </w:r>
            <w:r w:rsidR="00D55AE2" w:rsidRPr="00F45339">
              <w:rPr>
                <w:sz w:val="16"/>
                <w:szCs w:val="16"/>
                <w:lang w:val="fr-CH"/>
              </w:rPr>
              <w:t>microblading,</w:t>
            </w:r>
            <w:r w:rsidR="00C722BF">
              <w:rPr>
                <w:sz w:val="16"/>
                <w:szCs w:val="16"/>
                <w:lang w:val="fr-CH"/>
              </w:rPr>
              <w:t xml:space="preserve"> </w:t>
            </w:r>
            <w:r w:rsidR="0090625E"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0625E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="0090625E" w:rsidRPr="00F45339">
              <w:rPr>
                <w:sz w:val="16"/>
                <w:szCs w:val="16"/>
                <w:lang w:val="fr-CH"/>
              </w:rPr>
              <w:fldChar w:fldCharType="end"/>
            </w:r>
            <w:r w:rsidR="008C2D57" w:rsidRPr="00F45339">
              <w:rPr>
                <w:sz w:val="16"/>
                <w:szCs w:val="16"/>
                <w:lang w:val="fr-CH"/>
              </w:rPr>
              <w:t xml:space="preserve"> </w:t>
            </w:r>
            <w:r w:rsidR="00DB34F8" w:rsidRPr="00F45339">
              <w:rPr>
                <w:sz w:val="16"/>
                <w:szCs w:val="16"/>
                <w:lang w:val="fr-CH"/>
              </w:rPr>
              <w:t xml:space="preserve">un contact avec du sang étranger (blessure par </w:t>
            </w:r>
            <w:r w:rsidR="009175A0" w:rsidRPr="00F45339">
              <w:rPr>
                <w:sz w:val="16"/>
                <w:szCs w:val="16"/>
                <w:lang w:val="fr-CH"/>
              </w:rPr>
              <w:t>piqûre d’</w:t>
            </w:r>
            <w:r w:rsidR="00DB34F8" w:rsidRPr="00F45339">
              <w:rPr>
                <w:sz w:val="16"/>
                <w:szCs w:val="16"/>
                <w:lang w:val="fr-CH"/>
              </w:rPr>
              <w:t xml:space="preserve">aiguille, éclaboussures de sang ayant atteint les yeux, la bouche ou </w:t>
            </w:r>
            <w:r w:rsidR="00E51731" w:rsidRPr="00F45339">
              <w:rPr>
                <w:sz w:val="16"/>
                <w:szCs w:val="16"/>
                <w:lang w:val="fr-CH"/>
              </w:rPr>
              <w:t>d’</w:t>
            </w:r>
            <w:r w:rsidR="00DB34F8" w:rsidRPr="00F45339">
              <w:rPr>
                <w:sz w:val="16"/>
                <w:szCs w:val="16"/>
                <w:lang w:val="fr-CH"/>
              </w:rPr>
              <w:t>autres parties du corps)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895B95" w:rsidRPr="00F45339">
              <w:rPr>
                <w:sz w:val="16"/>
                <w:szCs w:val="16"/>
                <w:lang w:val="fr-CH"/>
              </w:rPr>
              <w:t>?</w:t>
            </w:r>
            <w:r w:rsidR="00C722BF">
              <w:rPr>
                <w:sz w:val="16"/>
                <w:szCs w:val="16"/>
                <w:lang w:val="fr-CH"/>
              </w:rPr>
              <w:t xml:space="preserve"> </w:t>
            </w:r>
            <w:r w:rsidR="00382DBF" w:rsidRPr="00F45339">
              <w:rPr>
                <w:sz w:val="16"/>
                <w:szCs w:val="16"/>
                <w:lang w:val="fr-CH"/>
              </w:rPr>
              <w:t>Quand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510F3F" w:rsidRPr="00F45339">
              <w:rPr>
                <w:sz w:val="16"/>
                <w:szCs w:val="16"/>
                <w:lang w:val="fr-CH"/>
              </w:rPr>
              <w:t>?</w:t>
            </w:r>
            <w:r w:rsidR="00E269DD">
              <w:rPr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2F7A" w14:textId="77777777" w:rsidR="00AA11D1" w:rsidRPr="00F45339" w:rsidRDefault="00AA11D1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28DE" w14:textId="77777777" w:rsidR="00AA11D1" w:rsidRPr="00F45339" w:rsidRDefault="00AA11D1" w:rsidP="00BB65F0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CCC6" w14:textId="77777777" w:rsidR="00AA11D1" w:rsidRPr="00F45339" w:rsidRDefault="00AA11D1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AA11D1" w:rsidRPr="00782B48" w14:paraId="42D25795" w14:textId="77777777" w:rsidTr="00D56F7E">
        <w:trPr>
          <w:trHeight w:val="374"/>
        </w:trPr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9ABF7" w14:textId="0B228FE7" w:rsidR="00E804F9" w:rsidRDefault="00AA11D1" w:rsidP="00E804F9">
            <w:pPr>
              <w:numPr>
                <w:ilvl w:val="0"/>
                <w:numId w:val="12"/>
              </w:numPr>
              <w:tabs>
                <w:tab w:val="left" w:pos="1056"/>
                <w:tab w:val="left" w:pos="1906"/>
                <w:tab w:val="left" w:pos="2473"/>
                <w:tab w:val="left" w:pos="3040"/>
                <w:tab w:val="left" w:pos="3749"/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Avez-vous déjà présenté une jaunisse ou e</w:t>
            </w:r>
            <w:r w:rsidR="00320480" w:rsidRPr="00F45339">
              <w:rPr>
                <w:sz w:val="16"/>
                <w:szCs w:val="16"/>
                <w:lang w:val="fr-CH"/>
              </w:rPr>
              <w:t>u un test de l’hépatite positif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</w:p>
          <w:p w14:paraId="4D26EF4F" w14:textId="0DE8520A" w:rsidR="00F31901" w:rsidRPr="00F45339" w:rsidRDefault="00320480" w:rsidP="00E804F9">
            <w:pPr>
              <w:tabs>
                <w:tab w:val="left" w:pos="1056"/>
                <w:tab w:val="left" w:pos="1906"/>
                <w:tab w:val="left" w:pos="2473"/>
                <w:tab w:val="left" w:pos="3040"/>
                <w:tab w:val="left" w:pos="3749"/>
                <w:tab w:val="left" w:leader="underscore" w:pos="8363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Lequel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F31901" w:rsidRPr="00F45339">
              <w:rPr>
                <w:sz w:val="16"/>
                <w:szCs w:val="16"/>
                <w:lang w:val="fr-CH"/>
              </w:rPr>
              <w:t>?</w:t>
            </w:r>
            <w:r w:rsidRPr="00F45339">
              <w:rPr>
                <w:sz w:val="16"/>
                <w:szCs w:val="16"/>
                <w:lang w:val="fr-CH"/>
              </w:rPr>
              <w:tab/>
            </w:r>
            <w:r w:rsidR="00CA7F1C" w:rsidRPr="00F45339">
              <w:rPr>
                <w:sz w:val="16"/>
                <w:szCs w:val="16"/>
                <w:lang w:val="fr-CH"/>
              </w:rPr>
              <w:t>Hépatite</w:t>
            </w:r>
            <w:r w:rsidRPr="00F45339">
              <w:rPr>
                <w:sz w:val="16"/>
                <w:szCs w:val="16"/>
                <w:lang w:val="fr-CH"/>
              </w:rPr>
              <w:tab/>
            </w:r>
            <w:r w:rsidR="00F31901"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1901"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="00F31901"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  <w:r w:rsidR="005B13A4" w:rsidRPr="00F45339">
              <w:rPr>
                <w:bCs/>
                <w:sz w:val="16"/>
                <w:szCs w:val="16"/>
                <w:lang w:val="fr-CH"/>
              </w:rPr>
              <w:t xml:space="preserve"> </w:t>
            </w:r>
            <w:r w:rsidR="00F31901" w:rsidRPr="00F45339">
              <w:rPr>
                <w:bCs/>
                <w:sz w:val="16"/>
                <w:szCs w:val="16"/>
                <w:lang w:val="fr-CH"/>
              </w:rPr>
              <w:t>A</w:t>
            </w:r>
            <w:r w:rsidRPr="00F45339">
              <w:rPr>
                <w:bCs/>
                <w:sz w:val="16"/>
                <w:szCs w:val="16"/>
                <w:lang w:val="fr-CH"/>
              </w:rPr>
              <w:tab/>
            </w:r>
            <w:r w:rsidR="00F31901"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1901"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="00F31901"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  <w:r w:rsidR="00F31901" w:rsidRPr="00F45339">
              <w:rPr>
                <w:bCs/>
                <w:sz w:val="16"/>
                <w:szCs w:val="16"/>
                <w:lang w:val="fr-CH"/>
              </w:rPr>
              <w:t xml:space="preserve"> </w:t>
            </w:r>
            <w:r w:rsidR="005B13A4" w:rsidRPr="00F45339">
              <w:rPr>
                <w:bCs/>
                <w:sz w:val="16"/>
                <w:szCs w:val="16"/>
                <w:lang w:val="fr-CH"/>
              </w:rPr>
              <w:t>B</w:t>
            </w:r>
            <w:r w:rsidRPr="00F45339">
              <w:rPr>
                <w:bCs/>
                <w:sz w:val="16"/>
                <w:szCs w:val="16"/>
                <w:lang w:val="fr-CH"/>
              </w:rPr>
              <w:tab/>
            </w:r>
            <w:r w:rsidR="00F31901"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1901"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="00F31901"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  <w:r w:rsidR="005B13A4" w:rsidRPr="00F45339">
              <w:rPr>
                <w:bCs/>
                <w:sz w:val="16"/>
                <w:szCs w:val="16"/>
                <w:lang w:val="fr-CH"/>
              </w:rPr>
              <w:t xml:space="preserve"> C</w:t>
            </w:r>
            <w:r w:rsidR="00F31901" w:rsidRPr="00F45339">
              <w:rPr>
                <w:bCs/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bCs/>
                <w:sz w:val="16"/>
                <w:szCs w:val="16"/>
                <w:lang w:val="fr-CH"/>
              </w:rPr>
              <w:tab/>
            </w:r>
            <w:r w:rsidR="008B5194" w:rsidRPr="00F45339">
              <w:rPr>
                <w:bCs/>
                <w:sz w:val="16"/>
                <w:szCs w:val="16"/>
                <w:lang w:val="fr-CH"/>
              </w:rPr>
              <w:t xml:space="preserve">Autre </w:t>
            </w:r>
            <w:r w:rsidRPr="00F45339">
              <w:rPr>
                <w:bCs/>
                <w:sz w:val="16"/>
                <w:szCs w:val="16"/>
                <w:lang w:val="fr-CH"/>
              </w:rPr>
              <w:t>forme de jaunisse</w:t>
            </w:r>
            <w:r w:rsidR="00CD06E8">
              <w:rPr>
                <w:bCs/>
                <w:sz w:val="16"/>
                <w:szCs w:val="16"/>
                <w:lang w:val="fr-CH"/>
              </w:rPr>
              <w:t xml:space="preserve"> </w:t>
            </w:r>
            <w:r w:rsidR="00715C4C" w:rsidRPr="00F45339">
              <w:rPr>
                <w:bCs/>
                <w:sz w:val="16"/>
                <w:szCs w:val="16"/>
                <w:lang w:val="fr-CH"/>
              </w:rPr>
              <w:t>:</w:t>
            </w:r>
            <w:r w:rsidR="004913E9">
              <w:rPr>
                <w:bCs/>
                <w:sz w:val="16"/>
                <w:szCs w:val="16"/>
                <w:lang w:val="fr-CH"/>
              </w:rPr>
              <w:t xml:space="preserve"> </w:t>
            </w:r>
            <w:r w:rsidR="00601535" w:rsidRPr="00F45339">
              <w:rPr>
                <w:bCs/>
                <w:sz w:val="16"/>
                <w:szCs w:val="16"/>
                <w:lang w:val="fr-CH"/>
              </w:rPr>
              <w:tab/>
            </w:r>
            <w:r w:rsidR="00782B48">
              <w:rPr>
                <w:bCs/>
                <w:sz w:val="16"/>
                <w:szCs w:val="16"/>
                <w:lang w:val="fr-CH"/>
              </w:rPr>
              <w:br/>
            </w:r>
            <w:r w:rsidR="008B5194" w:rsidRPr="00F45339">
              <w:rPr>
                <w:bCs/>
                <w:sz w:val="16"/>
                <w:szCs w:val="16"/>
                <w:lang w:val="fr-CH"/>
              </w:rPr>
              <w:t>Q</w:t>
            </w:r>
            <w:r w:rsidRPr="00F45339">
              <w:rPr>
                <w:bCs/>
                <w:sz w:val="16"/>
                <w:szCs w:val="16"/>
                <w:lang w:val="fr-CH"/>
              </w:rPr>
              <w:t>uand</w:t>
            </w:r>
            <w:r w:rsidR="00CD06E8">
              <w:rPr>
                <w:bCs/>
                <w:sz w:val="16"/>
                <w:szCs w:val="16"/>
                <w:lang w:val="fr-CH"/>
              </w:rPr>
              <w:t xml:space="preserve"> </w:t>
            </w:r>
            <w:r w:rsidR="005B13A4" w:rsidRPr="00F45339">
              <w:rPr>
                <w:bCs/>
                <w:sz w:val="16"/>
                <w:szCs w:val="16"/>
                <w:lang w:val="fr-CH"/>
              </w:rPr>
              <w:t>?</w:t>
            </w:r>
            <w:r w:rsidRPr="00F45339">
              <w:rPr>
                <w:bCs/>
                <w:sz w:val="16"/>
                <w:szCs w:val="16"/>
                <w:lang w:val="fr-CH"/>
              </w:rPr>
              <w:tab/>
            </w:r>
            <w:r w:rsidRPr="00F45339">
              <w:rPr>
                <w:bCs/>
                <w:sz w:val="16"/>
                <w:szCs w:val="16"/>
                <w:lang w:val="fr-CH"/>
              </w:rPr>
              <w:tab/>
            </w:r>
            <w:r w:rsidR="00F31901"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1901"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="00F31901"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  <w:r w:rsidR="005B13A4" w:rsidRPr="00F45339">
              <w:rPr>
                <w:bCs/>
                <w:sz w:val="16"/>
                <w:szCs w:val="16"/>
                <w:lang w:val="fr-CH"/>
              </w:rPr>
              <w:t xml:space="preserve"> </w:t>
            </w:r>
            <w:proofErr w:type="gramStart"/>
            <w:r w:rsidR="005B13A4" w:rsidRPr="00F45339">
              <w:rPr>
                <w:bCs/>
                <w:sz w:val="16"/>
                <w:szCs w:val="16"/>
                <w:lang w:val="fr-CH"/>
              </w:rPr>
              <w:t>à</w:t>
            </w:r>
            <w:proofErr w:type="gramEnd"/>
            <w:r w:rsidR="005B13A4" w:rsidRPr="00F45339">
              <w:rPr>
                <w:bCs/>
                <w:sz w:val="16"/>
                <w:szCs w:val="16"/>
                <w:lang w:val="fr-CH"/>
              </w:rPr>
              <w:t xml:space="preserve"> la naissance</w:t>
            </w:r>
            <w:r w:rsidRPr="00F45339">
              <w:rPr>
                <w:bCs/>
                <w:sz w:val="16"/>
                <w:szCs w:val="16"/>
                <w:lang w:val="fr-CH"/>
              </w:rPr>
              <w:tab/>
            </w:r>
            <w:r w:rsidR="00601535" w:rsidRPr="00F45339">
              <w:rPr>
                <w:bCs/>
                <w:sz w:val="16"/>
                <w:szCs w:val="16"/>
                <w:lang w:val="fr-CH"/>
              </w:rPr>
              <w:t>Autre date</w:t>
            </w:r>
            <w:r w:rsidR="00CD06E8">
              <w:rPr>
                <w:bCs/>
                <w:sz w:val="16"/>
                <w:szCs w:val="16"/>
                <w:lang w:val="fr-CH"/>
              </w:rPr>
              <w:t xml:space="preserve"> </w:t>
            </w:r>
            <w:r w:rsidR="00601535" w:rsidRPr="00F45339">
              <w:rPr>
                <w:bCs/>
                <w:sz w:val="16"/>
                <w:szCs w:val="16"/>
                <w:lang w:val="fr-CH"/>
              </w:rPr>
              <w:t>:</w:t>
            </w:r>
            <w:r w:rsidR="004913E9">
              <w:rPr>
                <w:bCs/>
                <w:sz w:val="16"/>
                <w:szCs w:val="16"/>
                <w:lang w:val="fr-CH"/>
              </w:rPr>
              <w:t xml:space="preserve"> </w:t>
            </w:r>
            <w:r w:rsidR="00601535" w:rsidRPr="00F45339">
              <w:rPr>
                <w:bCs/>
                <w:sz w:val="16"/>
                <w:szCs w:val="16"/>
                <w:lang w:val="fr-CH"/>
              </w:rPr>
              <w:tab/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77599" w14:textId="77777777" w:rsidR="00AA11D1" w:rsidRPr="00F45339" w:rsidRDefault="005B13A4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  <w:r w:rsidRPr="00F45339">
              <w:rPr>
                <w:bCs/>
                <w:sz w:val="16"/>
                <w:szCs w:val="16"/>
                <w:lang w:val="fr-CH"/>
              </w:rPr>
              <w:t xml:space="preserve">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76EDC" w14:textId="77777777" w:rsidR="00AA11D1" w:rsidRPr="00F45339" w:rsidRDefault="00AA11D1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4C691" w14:textId="77777777" w:rsidR="00AA11D1" w:rsidRPr="00F45339" w:rsidRDefault="00AA11D1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AA11D1" w:rsidRPr="00F45339" w14:paraId="7EEBF7F7" w14:textId="77777777" w:rsidTr="00D56F7E">
        <w:trPr>
          <w:trHeight w:val="374"/>
        </w:trPr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6BDBB" w14:textId="24A00607" w:rsidR="00AA11D1" w:rsidRPr="00F45339" w:rsidRDefault="00AA11D1" w:rsidP="00D722EF">
            <w:pPr>
              <w:numPr>
                <w:ilvl w:val="0"/>
                <w:numId w:val="12"/>
              </w:numPr>
              <w:tabs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Un membre de votre entourage, de votre milieu familial, ou votre partenaire sexuel</w:t>
            </w:r>
            <w:r w:rsidR="00EA1A8B" w:rsidRPr="00F45339">
              <w:rPr>
                <w:sz w:val="16"/>
                <w:szCs w:val="16"/>
                <w:lang w:val="fr-CH"/>
              </w:rPr>
              <w:t>(le)</w:t>
            </w:r>
            <w:r w:rsidR="00EE0982" w:rsidRPr="00F45339">
              <w:rPr>
                <w:sz w:val="16"/>
                <w:szCs w:val="16"/>
                <w:lang w:val="fr-CH"/>
              </w:rPr>
              <w:t xml:space="preserve"> </w:t>
            </w:r>
            <w:r w:rsidR="009E7BA9" w:rsidRPr="00F45339">
              <w:rPr>
                <w:sz w:val="16"/>
                <w:szCs w:val="16"/>
                <w:lang w:val="fr-CH"/>
              </w:rPr>
              <w:t>a-t-il/</w:t>
            </w:r>
            <w:r w:rsidR="00EE0982" w:rsidRPr="00F45339">
              <w:rPr>
                <w:sz w:val="16"/>
                <w:szCs w:val="16"/>
                <w:lang w:val="fr-CH"/>
              </w:rPr>
              <w:t xml:space="preserve">elle </w:t>
            </w:r>
            <w:r w:rsidRPr="00F45339">
              <w:rPr>
                <w:sz w:val="16"/>
                <w:szCs w:val="16"/>
                <w:lang w:val="fr-CH"/>
              </w:rPr>
              <w:t>présent</w:t>
            </w:r>
            <w:r w:rsidR="00EE0982" w:rsidRPr="00F45339">
              <w:rPr>
                <w:sz w:val="16"/>
                <w:szCs w:val="16"/>
                <w:lang w:val="fr-CH"/>
              </w:rPr>
              <w:t>é</w:t>
            </w:r>
            <w:r w:rsidRPr="00F45339">
              <w:rPr>
                <w:sz w:val="16"/>
                <w:szCs w:val="16"/>
                <w:lang w:val="fr-CH"/>
              </w:rPr>
              <w:t xml:space="preserve"> une jaunisse (hépatite)</w:t>
            </w:r>
            <w:r w:rsidR="00A5735C" w:rsidRPr="00F45339">
              <w:rPr>
                <w:sz w:val="16"/>
                <w:szCs w:val="16"/>
                <w:lang w:val="fr-CH"/>
              </w:rPr>
              <w:t xml:space="preserve"> </w:t>
            </w:r>
            <w:r w:rsidR="002E35C0" w:rsidRPr="00F45339">
              <w:rPr>
                <w:sz w:val="16"/>
                <w:szCs w:val="16"/>
                <w:lang w:val="fr-CH"/>
              </w:rPr>
              <w:t>au cours des 12 derniers mois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9772A" w14:textId="77777777" w:rsidR="00AA11D1" w:rsidRPr="00F45339" w:rsidRDefault="00AA11D1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D63FD" w14:textId="77777777" w:rsidR="00AA11D1" w:rsidRPr="00F45339" w:rsidRDefault="00AA11D1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1EA07" w14:textId="77777777" w:rsidR="00AA11D1" w:rsidRPr="00F45339" w:rsidRDefault="00AA11D1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1877D9" w:rsidRPr="00F45339" w14:paraId="4E0993D8" w14:textId="77777777" w:rsidTr="00D56F7E">
        <w:trPr>
          <w:trHeight w:val="374"/>
        </w:trPr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4AE73" w14:textId="2A13FD75" w:rsidR="001877D9" w:rsidRPr="00F45339" w:rsidRDefault="00D130AD" w:rsidP="00D130AD">
            <w:pPr>
              <w:pStyle w:val="Listenabsatz"/>
              <w:numPr>
                <w:ilvl w:val="0"/>
                <w:numId w:val="12"/>
              </w:numPr>
              <w:tabs>
                <w:tab w:val="left" w:pos="567"/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Au cours des 12 derniers mois, avez-vous séjourné pour au moins 6 mois dans des pays dont la population est largement atteinte par l’épidémie de SIDA </w:t>
            </w:r>
            <w:r w:rsidRPr="00F45339">
              <w:rPr>
                <w:b/>
                <w:sz w:val="16"/>
                <w:szCs w:val="16"/>
                <w:lang w:val="fr-CH"/>
              </w:rPr>
              <w:t>et</w:t>
            </w:r>
            <w:r w:rsidRPr="00F45339">
              <w:rPr>
                <w:sz w:val="16"/>
                <w:szCs w:val="16"/>
                <w:lang w:val="fr-CH"/>
              </w:rPr>
              <w:t xml:space="preserve"> pendant ce séjour étiez-vous exposé</w:t>
            </w:r>
            <w:r w:rsidR="00EA1A8B" w:rsidRPr="00F45339">
              <w:rPr>
                <w:sz w:val="16"/>
                <w:szCs w:val="16"/>
                <w:lang w:val="fr-CH"/>
              </w:rPr>
              <w:t>(e)</w:t>
            </w:r>
            <w:r w:rsidRPr="00F45339">
              <w:rPr>
                <w:sz w:val="16"/>
                <w:szCs w:val="16"/>
                <w:lang w:val="fr-CH"/>
              </w:rPr>
              <w:t xml:space="preserve"> à un risque d’infection VIH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 xml:space="preserve">? </w:t>
            </w:r>
            <w:r w:rsidR="006C45DD" w:rsidRPr="00F45339">
              <w:rPr>
                <w:sz w:val="16"/>
                <w:szCs w:val="16"/>
                <w:lang w:val="fr-CH"/>
              </w:rPr>
              <w:br/>
            </w:r>
            <w:r w:rsidRPr="00F45339">
              <w:rPr>
                <w:sz w:val="16"/>
                <w:szCs w:val="16"/>
                <w:lang w:val="fr-CH"/>
              </w:rPr>
              <w:t>(</w:t>
            </w:r>
            <w:proofErr w:type="gramStart"/>
            <w:r w:rsidRPr="00F45339">
              <w:rPr>
                <w:sz w:val="16"/>
                <w:szCs w:val="16"/>
                <w:lang w:val="fr-CH"/>
              </w:rPr>
              <w:t>p.</w:t>
            </w:r>
            <w:proofErr w:type="gramEnd"/>
            <w:r w:rsidR="006C45DD" w:rsidRPr="00F45339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ex</w:t>
            </w:r>
            <w:r w:rsidR="002E4FCF">
              <w:rPr>
                <w:sz w:val="16"/>
                <w:szCs w:val="16"/>
                <w:lang w:val="fr-CH"/>
              </w:rPr>
              <w:t>.</w:t>
            </w:r>
            <w:r w:rsidRPr="00F45339">
              <w:rPr>
                <w:sz w:val="16"/>
                <w:szCs w:val="16"/>
                <w:lang w:val="fr-CH"/>
              </w:rPr>
              <w:t xml:space="preserve"> par rapport sexuel, intervention médicale, tatouage, piercing)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54507" w14:textId="77777777" w:rsidR="001877D9" w:rsidRPr="00F45339" w:rsidRDefault="00687DD7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5C973" w14:textId="77777777" w:rsidR="001877D9" w:rsidRPr="00F45339" w:rsidRDefault="00687DD7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E2B8C" w14:textId="77777777" w:rsidR="001877D9" w:rsidRPr="00F45339" w:rsidRDefault="001877D9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AA11D1" w:rsidRPr="00F45339" w14:paraId="248CBA0F" w14:textId="77777777" w:rsidTr="00D56F7E">
        <w:trPr>
          <w:trHeight w:val="336"/>
        </w:trPr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9437" w14:textId="5BEF2CD9" w:rsidR="00AA11D1" w:rsidRPr="00F45339" w:rsidRDefault="00AA11D1" w:rsidP="00715C4C">
            <w:pPr>
              <w:numPr>
                <w:ilvl w:val="0"/>
                <w:numId w:val="12"/>
              </w:numPr>
              <w:tabs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Vous êtes</w:t>
            </w:r>
            <w:r w:rsidR="00E51731" w:rsidRPr="00F45339">
              <w:rPr>
                <w:sz w:val="16"/>
                <w:szCs w:val="16"/>
                <w:lang w:val="fr-CH"/>
              </w:rPr>
              <w:t>-vous exposé(e)</w:t>
            </w:r>
            <w:r w:rsidRPr="00F45339">
              <w:rPr>
                <w:sz w:val="16"/>
                <w:szCs w:val="16"/>
                <w:lang w:val="fr-CH"/>
              </w:rPr>
              <w:t xml:space="preserve"> à l’une des situations à risque suivante</w:t>
            </w:r>
            <w:r w:rsidR="00C9257D" w:rsidRPr="00F45339">
              <w:rPr>
                <w:sz w:val="16"/>
                <w:szCs w:val="16"/>
                <w:lang w:val="fr-CH"/>
              </w:rPr>
              <w:t>s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</w:p>
          <w:p w14:paraId="3337FE83" w14:textId="01985548" w:rsidR="00D93D14" w:rsidRPr="00F45339" w:rsidRDefault="00E51731" w:rsidP="00A37E50">
            <w:pPr>
              <w:pStyle w:val="Listenabsatz"/>
              <w:tabs>
                <w:tab w:val="left" w:leader="underscore" w:pos="8363"/>
              </w:tabs>
              <w:spacing w:beforeLines="10" w:before="24" w:afterLines="10" w:after="24"/>
              <w:ind w:left="568" w:hanging="216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="00733B5A" w:rsidRPr="00F45339">
              <w:rPr>
                <w:sz w:val="16"/>
                <w:szCs w:val="16"/>
                <w:lang w:val="fr-CH"/>
              </w:rPr>
              <w:t xml:space="preserve"> </w:t>
            </w:r>
            <w:r w:rsidR="00DB0AA2" w:rsidRPr="00F45339">
              <w:rPr>
                <w:sz w:val="16"/>
                <w:szCs w:val="16"/>
                <w:lang w:val="fr-CH"/>
              </w:rPr>
              <w:t xml:space="preserve">Nouveau/elle partenaire sexuel/le au cours des </w:t>
            </w:r>
            <w:r w:rsidR="006B1ACB" w:rsidRPr="00F45339">
              <w:rPr>
                <w:sz w:val="16"/>
                <w:szCs w:val="16"/>
                <w:lang w:val="fr-CH"/>
              </w:rPr>
              <w:t xml:space="preserve">4 derniers </w:t>
            </w:r>
            <w:r w:rsidR="00DB0AA2" w:rsidRPr="00F45339">
              <w:rPr>
                <w:sz w:val="16"/>
                <w:szCs w:val="16"/>
                <w:lang w:val="fr-CH"/>
              </w:rPr>
              <w:t>mois</w:t>
            </w:r>
            <w:r w:rsidR="006B1ACB" w:rsidRPr="00F45339">
              <w:rPr>
                <w:sz w:val="16"/>
                <w:szCs w:val="16"/>
                <w:lang w:val="fr-CH"/>
              </w:rPr>
              <w:t xml:space="preserve">. </w:t>
            </w:r>
            <w:r w:rsidR="00B21124" w:rsidRPr="00F45339">
              <w:rPr>
                <w:sz w:val="16"/>
                <w:szCs w:val="16"/>
                <w:lang w:val="fr-CH"/>
              </w:rPr>
              <w:t>Combien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DB0AA2" w:rsidRPr="00F45339">
              <w:rPr>
                <w:sz w:val="16"/>
                <w:szCs w:val="16"/>
                <w:lang w:val="fr-CH"/>
              </w:rPr>
              <w:t>?</w:t>
            </w:r>
            <w:r w:rsidR="00601535" w:rsidRPr="00F45339">
              <w:rPr>
                <w:sz w:val="16"/>
                <w:szCs w:val="16"/>
                <w:lang w:val="fr-CH"/>
              </w:rPr>
              <w:t xml:space="preserve"> </w:t>
            </w:r>
            <w:r w:rsidR="00601535" w:rsidRPr="00F45339">
              <w:rPr>
                <w:sz w:val="16"/>
                <w:szCs w:val="16"/>
                <w:lang w:val="fr-CH"/>
              </w:rPr>
              <w:tab/>
            </w:r>
          </w:p>
          <w:p w14:paraId="062BBD16" w14:textId="77777777" w:rsidR="00DB0AA2" w:rsidRPr="00F45339" w:rsidRDefault="00DB0AA2" w:rsidP="00A37E50">
            <w:pPr>
              <w:pStyle w:val="Listenabsatz"/>
              <w:tabs>
                <w:tab w:val="left" w:leader="underscore" w:pos="8363"/>
              </w:tabs>
              <w:spacing w:beforeLines="10" w:before="24" w:afterLines="20" w:after="48"/>
              <w:ind w:left="568" w:hanging="216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="00733B5A" w:rsidRPr="00F45339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Rapports sexuels contre rémunération (donneur</w:t>
            </w:r>
            <w:r w:rsidR="0045617E" w:rsidRPr="00F45339">
              <w:rPr>
                <w:sz w:val="16"/>
                <w:szCs w:val="16"/>
                <w:lang w:val="fr-CH"/>
              </w:rPr>
              <w:t>/donneuse</w:t>
            </w:r>
            <w:r w:rsidRPr="00F45339">
              <w:rPr>
                <w:sz w:val="16"/>
                <w:szCs w:val="16"/>
                <w:lang w:val="fr-CH"/>
              </w:rPr>
              <w:t xml:space="preserve"> paie ou est payé</w:t>
            </w:r>
            <w:r w:rsidR="0045617E" w:rsidRPr="00F45339">
              <w:rPr>
                <w:sz w:val="16"/>
                <w:szCs w:val="16"/>
                <w:lang w:val="fr-CH"/>
              </w:rPr>
              <w:t>(e)</w:t>
            </w:r>
            <w:r w:rsidRPr="00F45339">
              <w:rPr>
                <w:sz w:val="16"/>
                <w:szCs w:val="16"/>
                <w:lang w:val="fr-CH"/>
              </w:rPr>
              <w:t>) au cours des 12 derniers mois</w:t>
            </w:r>
          </w:p>
          <w:p w14:paraId="5701B222" w14:textId="4C0C5378" w:rsidR="00001CB5" w:rsidRPr="00F45339" w:rsidRDefault="00B21124" w:rsidP="00733B5A">
            <w:pPr>
              <w:pStyle w:val="Listenabsatz"/>
              <w:tabs>
                <w:tab w:val="left" w:pos="571"/>
                <w:tab w:val="left" w:pos="2048"/>
                <w:tab w:val="left" w:pos="2615"/>
                <w:tab w:val="left" w:leader="underscore" w:pos="8363"/>
              </w:tabs>
              <w:spacing w:beforeLines="10" w:before="24" w:afterLines="20" w:after="48"/>
              <w:ind w:left="347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ab/>
            </w:r>
            <w:r w:rsidR="00DB0AA2" w:rsidRPr="00F45339">
              <w:rPr>
                <w:sz w:val="16"/>
                <w:szCs w:val="16"/>
                <w:lang w:val="fr-CH"/>
              </w:rPr>
              <w:t>Plus d’une fois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r w:rsidRPr="00F45339">
              <w:rPr>
                <w:sz w:val="16"/>
                <w:szCs w:val="16"/>
                <w:lang w:val="fr-CH"/>
              </w:rPr>
              <w:tab/>
            </w:r>
            <w:r w:rsidR="00DB0AA2"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0AA2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="00DB0AA2" w:rsidRPr="00F45339">
              <w:rPr>
                <w:sz w:val="16"/>
                <w:szCs w:val="16"/>
                <w:lang w:val="fr-CH"/>
              </w:rPr>
              <w:fldChar w:fldCharType="end"/>
            </w:r>
            <w:r w:rsidR="00DB0AA2" w:rsidRPr="00F45339">
              <w:rPr>
                <w:sz w:val="16"/>
                <w:szCs w:val="16"/>
                <w:lang w:val="fr-CH"/>
              </w:rPr>
              <w:t xml:space="preserve"> </w:t>
            </w:r>
            <w:proofErr w:type="gramStart"/>
            <w:r w:rsidR="00DB0AA2" w:rsidRPr="00F45339">
              <w:rPr>
                <w:sz w:val="16"/>
                <w:szCs w:val="16"/>
                <w:lang w:val="fr-CH"/>
              </w:rPr>
              <w:t>oui</w:t>
            </w:r>
            <w:proofErr w:type="gramEnd"/>
            <w:r w:rsidRPr="00F45339">
              <w:rPr>
                <w:sz w:val="16"/>
                <w:szCs w:val="16"/>
                <w:lang w:val="fr-CH"/>
              </w:rPr>
              <w:tab/>
            </w:r>
            <w:r w:rsidR="00DB0AA2"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0AA2"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="00DB0AA2" w:rsidRPr="00F45339">
              <w:rPr>
                <w:sz w:val="16"/>
                <w:szCs w:val="16"/>
                <w:lang w:val="fr-CH"/>
              </w:rPr>
              <w:fldChar w:fldCharType="end"/>
            </w:r>
            <w:r w:rsidR="00DB0AA2" w:rsidRPr="00F45339">
              <w:rPr>
                <w:sz w:val="16"/>
                <w:szCs w:val="16"/>
                <w:lang w:val="fr-CH"/>
              </w:rPr>
              <w:t xml:space="preserve"> non</w:t>
            </w:r>
          </w:p>
          <w:p w14:paraId="771BA494" w14:textId="77777777" w:rsidR="00001CB5" w:rsidRPr="00F45339" w:rsidRDefault="00DB0AA2" w:rsidP="00A37E50">
            <w:pPr>
              <w:pStyle w:val="Listenabsatz"/>
              <w:tabs>
                <w:tab w:val="left" w:pos="567"/>
                <w:tab w:val="left" w:leader="underscore" w:pos="8363"/>
              </w:tabs>
              <w:spacing w:beforeLines="10" w:before="24" w:afterLines="20" w:after="48"/>
              <w:ind w:left="568" w:hanging="216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="00733B5A" w:rsidRPr="00F45339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Injection de drogue au cours des 10 dernières années</w:t>
            </w:r>
          </w:p>
          <w:p w14:paraId="7A85C6FC" w14:textId="77777777" w:rsidR="00AA11D1" w:rsidRPr="00F45339" w:rsidRDefault="00E51731" w:rsidP="00427392">
            <w:pPr>
              <w:pStyle w:val="Listenabsatz"/>
              <w:tabs>
                <w:tab w:val="left" w:pos="567"/>
                <w:tab w:val="left" w:leader="underscore" w:pos="8363"/>
              </w:tabs>
              <w:spacing w:beforeLines="10" w:before="24" w:afterLines="20" w:after="48"/>
              <w:ind w:left="568" w:hanging="216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="00733B5A" w:rsidRPr="00F45339">
              <w:rPr>
                <w:sz w:val="16"/>
                <w:szCs w:val="16"/>
                <w:lang w:val="fr-CH"/>
              </w:rPr>
              <w:t xml:space="preserve"> </w:t>
            </w:r>
            <w:r w:rsidR="00AA11D1" w:rsidRPr="00F45339">
              <w:rPr>
                <w:sz w:val="16"/>
                <w:szCs w:val="16"/>
                <w:lang w:val="fr-CH"/>
              </w:rPr>
              <w:t xml:space="preserve">Test positif pour le </w:t>
            </w:r>
            <w:r w:rsidR="001342C7" w:rsidRPr="00F45339">
              <w:rPr>
                <w:sz w:val="16"/>
                <w:szCs w:val="16"/>
                <w:lang w:val="fr-CH"/>
              </w:rPr>
              <w:t>VIH</w:t>
            </w:r>
            <w:r w:rsidR="00E70AAD" w:rsidRPr="00F45339">
              <w:rPr>
                <w:sz w:val="16"/>
                <w:szCs w:val="16"/>
                <w:lang w:val="fr-CH"/>
              </w:rPr>
              <w:t xml:space="preserve"> (SIDA)</w:t>
            </w:r>
            <w:r w:rsidR="00AA11D1" w:rsidRPr="00F45339">
              <w:rPr>
                <w:sz w:val="16"/>
                <w:szCs w:val="16"/>
                <w:lang w:val="fr-CH"/>
              </w:rPr>
              <w:t>, la syphilis ou</w:t>
            </w:r>
            <w:r w:rsidR="00427392">
              <w:rPr>
                <w:sz w:val="16"/>
                <w:szCs w:val="16"/>
                <w:lang w:val="fr-CH"/>
              </w:rPr>
              <w:t xml:space="preserve"> </w:t>
            </w:r>
            <w:r w:rsidR="00AA11D1" w:rsidRPr="00F45339">
              <w:rPr>
                <w:sz w:val="16"/>
                <w:szCs w:val="16"/>
                <w:lang w:val="fr-CH"/>
              </w:rPr>
              <w:t>hépatite</w:t>
            </w:r>
            <w:r w:rsidR="00B829B5">
              <w:rPr>
                <w:sz w:val="16"/>
                <w:szCs w:val="16"/>
                <w:lang w:val="fr-CH"/>
              </w:rPr>
              <w:t xml:space="preserve"> </w:t>
            </w:r>
            <w:r w:rsidR="00AA11D1" w:rsidRPr="00F45339">
              <w:rPr>
                <w:sz w:val="16"/>
                <w:szCs w:val="16"/>
                <w:lang w:val="fr-CH"/>
              </w:rPr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B03F" w14:textId="77777777" w:rsidR="00AA11D1" w:rsidRPr="00F45339" w:rsidRDefault="00687DD7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  <w:r w:rsidR="00DB0AA2" w:rsidRPr="00F45339">
              <w:rPr>
                <w:bCs/>
                <w:sz w:val="16"/>
                <w:szCs w:val="16"/>
                <w:lang w:val="fr-CH"/>
              </w:rPr>
              <w:t xml:space="preserve"> 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96716" w14:textId="77777777" w:rsidR="00AA11D1" w:rsidRPr="00F45339" w:rsidRDefault="00AA11D1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76C1" w14:textId="77777777" w:rsidR="00AA11D1" w:rsidRPr="00F45339" w:rsidRDefault="00AA11D1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AA11D1" w:rsidRPr="00F45339" w14:paraId="771B8838" w14:textId="77777777" w:rsidTr="00D56F7E">
        <w:trPr>
          <w:trHeight w:val="374"/>
        </w:trPr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3E75" w14:textId="77777777" w:rsidR="00A5735C" w:rsidRPr="00F45339" w:rsidRDefault="00A003B4" w:rsidP="00715C4C">
            <w:pPr>
              <w:numPr>
                <w:ilvl w:val="0"/>
                <w:numId w:val="12"/>
              </w:numPr>
              <w:tabs>
                <w:tab w:val="clear" w:pos="360"/>
                <w:tab w:val="num" w:pos="426"/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A</w:t>
            </w:r>
            <w:r w:rsidR="00AA11D1" w:rsidRPr="00F45339">
              <w:rPr>
                <w:sz w:val="16"/>
                <w:szCs w:val="16"/>
                <w:lang w:val="fr-CH"/>
              </w:rPr>
              <w:t>u cours des 12 derniers mois</w:t>
            </w:r>
            <w:r w:rsidR="00E51731" w:rsidRPr="00F45339">
              <w:rPr>
                <w:sz w:val="16"/>
                <w:szCs w:val="16"/>
                <w:lang w:val="fr-CH"/>
              </w:rPr>
              <w:t>,</w:t>
            </w:r>
            <w:r w:rsidR="00AA11D1" w:rsidRPr="00F45339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avez-vous eu des rapport</w:t>
            </w:r>
            <w:r w:rsidR="00DB0AA2" w:rsidRPr="00F45339">
              <w:rPr>
                <w:sz w:val="16"/>
                <w:szCs w:val="16"/>
                <w:lang w:val="fr-CH"/>
              </w:rPr>
              <w:t>s</w:t>
            </w:r>
            <w:r w:rsidRPr="00F45339">
              <w:rPr>
                <w:sz w:val="16"/>
                <w:szCs w:val="16"/>
                <w:lang w:val="fr-CH"/>
              </w:rPr>
              <w:t xml:space="preserve"> sexuels </w:t>
            </w:r>
            <w:r w:rsidR="00AA11D1" w:rsidRPr="00F45339">
              <w:rPr>
                <w:sz w:val="16"/>
                <w:szCs w:val="16"/>
                <w:lang w:val="fr-CH"/>
              </w:rPr>
              <w:t>avec des partenaires</w:t>
            </w:r>
          </w:p>
          <w:p w14:paraId="434BB10C" w14:textId="434ADDD3" w:rsidR="00521702" w:rsidRPr="00F45339" w:rsidRDefault="00E51731" w:rsidP="00842240">
            <w:pPr>
              <w:tabs>
                <w:tab w:val="left" w:pos="567"/>
                <w:tab w:val="left" w:leader="underscore" w:pos="8363"/>
              </w:tabs>
              <w:spacing w:beforeLines="20" w:before="48" w:afterLines="20" w:after="48"/>
              <w:ind w:left="352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sz w:val="16"/>
                <w:szCs w:val="16"/>
                <w:lang w:val="fr-CH"/>
              </w:rPr>
              <w:fldChar w:fldCharType="end"/>
            </w:r>
            <w:r w:rsidR="00DA48E2" w:rsidRPr="00F45339">
              <w:rPr>
                <w:sz w:val="16"/>
                <w:szCs w:val="16"/>
                <w:lang w:val="fr-CH"/>
              </w:rPr>
              <w:t xml:space="preserve"> </w:t>
            </w:r>
            <w:proofErr w:type="gramStart"/>
            <w:r w:rsidR="00A003B4" w:rsidRPr="00F45339">
              <w:rPr>
                <w:sz w:val="16"/>
                <w:szCs w:val="16"/>
                <w:lang w:val="fr-CH"/>
              </w:rPr>
              <w:t>qui</w:t>
            </w:r>
            <w:proofErr w:type="gramEnd"/>
            <w:r w:rsidR="00A003B4" w:rsidRPr="00F45339">
              <w:rPr>
                <w:sz w:val="16"/>
                <w:szCs w:val="16"/>
                <w:lang w:val="fr-CH"/>
              </w:rPr>
              <w:t xml:space="preserve"> ont été exposé</w:t>
            </w:r>
            <w:r w:rsidR="008E063B" w:rsidRPr="00F45339">
              <w:rPr>
                <w:sz w:val="16"/>
                <w:szCs w:val="16"/>
                <w:lang w:val="fr-CH"/>
              </w:rPr>
              <w:t>(e)</w:t>
            </w:r>
            <w:r w:rsidR="00A003B4" w:rsidRPr="00F45339">
              <w:rPr>
                <w:sz w:val="16"/>
                <w:szCs w:val="16"/>
                <w:lang w:val="fr-CH"/>
              </w:rPr>
              <w:t>s à une situati</w:t>
            </w:r>
            <w:r w:rsidR="00A5735C" w:rsidRPr="00F45339">
              <w:rPr>
                <w:sz w:val="16"/>
                <w:szCs w:val="16"/>
                <w:lang w:val="fr-CH"/>
              </w:rPr>
              <w:t>on à risque selon la question 17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D2440C" w:rsidRPr="000F2F3D">
              <w:rPr>
                <w:sz w:val="16"/>
                <w:szCs w:val="16"/>
                <w:lang w:val="fr-CH"/>
              </w:rPr>
              <w:t>?</w:t>
            </w:r>
            <w:r w:rsidR="00A44D7B" w:rsidRPr="000F2F3D">
              <w:rPr>
                <w:sz w:val="16"/>
                <w:szCs w:val="16"/>
                <w:lang w:val="fr-CH"/>
              </w:rPr>
              <w:t xml:space="preserve"> </w:t>
            </w:r>
            <w:r w:rsidR="00A003B4" w:rsidRPr="000F2F3D">
              <w:rPr>
                <w:sz w:val="16"/>
                <w:szCs w:val="16"/>
                <w:lang w:val="fr-CH"/>
              </w:rPr>
              <w:br/>
            </w:r>
            <w:r w:rsidR="00521702" w:rsidRPr="000F2F3D">
              <w:rPr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1702" w:rsidRPr="000F2F3D">
              <w:rPr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sz w:val="16"/>
                <w:szCs w:val="16"/>
                <w:lang w:val="fr-CH"/>
              </w:rPr>
            </w:r>
            <w:r w:rsidR="000D7CF5">
              <w:rPr>
                <w:sz w:val="16"/>
                <w:szCs w:val="16"/>
                <w:lang w:val="fr-CH"/>
              </w:rPr>
              <w:fldChar w:fldCharType="separate"/>
            </w:r>
            <w:r w:rsidR="00521702" w:rsidRPr="000F2F3D">
              <w:rPr>
                <w:sz w:val="16"/>
                <w:szCs w:val="16"/>
                <w:lang w:val="fr-CH"/>
              </w:rPr>
              <w:fldChar w:fldCharType="end"/>
            </w:r>
            <w:r w:rsidR="00DA48E2" w:rsidRPr="000F2F3D">
              <w:rPr>
                <w:sz w:val="16"/>
                <w:szCs w:val="16"/>
                <w:lang w:val="fr-CH"/>
              </w:rPr>
              <w:t xml:space="preserve"> </w:t>
            </w:r>
            <w:proofErr w:type="gramStart"/>
            <w:r w:rsidR="00DA48E2" w:rsidRPr="000F2F3D">
              <w:rPr>
                <w:sz w:val="16"/>
                <w:szCs w:val="16"/>
                <w:lang w:val="fr-CH"/>
              </w:rPr>
              <w:t>qui</w:t>
            </w:r>
            <w:proofErr w:type="gramEnd"/>
            <w:r w:rsidR="00D722EF" w:rsidRPr="000F2F3D">
              <w:rPr>
                <w:sz w:val="16"/>
                <w:szCs w:val="16"/>
                <w:lang w:val="fr-CH"/>
              </w:rPr>
              <w:t>, au cours des 12 derniers mois,</w:t>
            </w:r>
            <w:r w:rsidR="00DA48E2" w:rsidRPr="000F2F3D">
              <w:rPr>
                <w:sz w:val="16"/>
                <w:szCs w:val="16"/>
                <w:lang w:val="fr-CH"/>
              </w:rPr>
              <w:t xml:space="preserve"> ont reçu</w:t>
            </w:r>
            <w:r w:rsidR="00D722EF" w:rsidRPr="000F2F3D">
              <w:rPr>
                <w:sz w:val="16"/>
                <w:szCs w:val="16"/>
                <w:lang w:val="fr-CH"/>
              </w:rPr>
              <w:t xml:space="preserve"> </w:t>
            </w:r>
            <w:r w:rsidR="00DA48E2" w:rsidRPr="000F2F3D">
              <w:rPr>
                <w:sz w:val="16"/>
                <w:szCs w:val="16"/>
                <w:lang w:val="fr-CH"/>
              </w:rPr>
              <w:t>une transfusion sanguine ou se sont exposé</w:t>
            </w:r>
            <w:r w:rsidR="008E063B" w:rsidRPr="000F2F3D">
              <w:rPr>
                <w:sz w:val="16"/>
                <w:szCs w:val="16"/>
                <w:lang w:val="fr-CH"/>
              </w:rPr>
              <w:t>(e)</w:t>
            </w:r>
            <w:r w:rsidR="00DA48E2" w:rsidRPr="000F2F3D">
              <w:rPr>
                <w:sz w:val="16"/>
                <w:szCs w:val="16"/>
                <w:lang w:val="fr-CH"/>
              </w:rPr>
              <w:t xml:space="preserve">s à un autre risque </w:t>
            </w:r>
            <w:r w:rsidR="00316258" w:rsidRPr="000F2F3D">
              <w:rPr>
                <w:sz w:val="16"/>
                <w:szCs w:val="16"/>
                <w:lang w:val="fr-CH"/>
              </w:rPr>
              <w:t xml:space="preserve"> </w:t>
            </w:r>
            <w:r w:rsidR="00DA48E2" w:rsidRPr="000F2F3D">
              <w:rPr>
                <w:sz w:val="16"/>
                <w:szCs w:val="16"/>
                <w:lang w:val="fr-CH"/>
              </w:rPr>
              <w:t>d’infection VIH dans un pays dont la population est largement atteinte par l’épidémie de SIDA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="00D2440C" w:rsidRPr="000F2F3D">
              <w:rPr>
                <w:sz w:val="16"/>
                <w:szCs w:val="16"/>
                <w:lang w:val="fr-CH"/>
              </w:rPr>
              <w:t>?</w:t>
            </w:r>
            <w:r w:rsidR="000464EF" w:rsidRPr="000F2F3D">
              <w:rPr>
                <w:sz w:val="16"/>
                <w:szCs w:val="16"/>
                <w:lang w:val="fr-CH"/>
              </w:rPr>
              <w:t xml:space="preserve"> 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E915" w14:textId="77777777" w:rsidR="00AA11D1" w:rsidRPr="00F45339" w:rsidRDefault="00AA11D1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AEA8" w14:textId="77777777" w:rsidR="00AA11D1" w:rsidRPr="00F45339" w:rsidRDefault="00AA11D1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4FAE" w14:textId="77777777" w:rsidR="00AA11D1" w:rsidRPr="00F45339" w:rsidRDefault="00AA11D1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D56F7E" w:rsidRPr="000D7CF5" w14:paraId="4BBB99F4" w14:textId="77777777" w:rsidTr="00D56F7E">
        <w:trPr>
          <w:trHeight w:val="80"/>
        </w:trPr>
        <w:tc>
          <w:tcPr>
            <w:tcW w:w="10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5CE4A1" w14:textId="7E4610FA" w:rsidR="00D56F7E" w:rsidRPr="00F45339" w:rsidRDefault="00D56F7E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/>
                <w:bCs/>
                <w:sz w:val="16"/>
                <w:szCs w:val="16"/>
                <w:lang w:val="fr-CH"/>
              </w:rPr>
              <w:t>Ne concerne que les femmes</w:t>
            </w:r>
          </w:p>
        </w:tc>
      </w:tr>
      <w:tr w:rsidR="00AA11D1" w:rsidRPr="00F45339" w14:paraId="0D926B3E" w14:textId="77777777" w:rsidTr="00D56F7E">
        <w:trPr>
          <w:trHeight w:val="80"/>
        </w:trPr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E373" w14:textId="2A2CC2C4" w:rsidR="00E51731" w:rsidRPr="00F45339" w:rsidRDefault="00E52125" w:rsidP="00715C4C">
            <w:pPr>
              <w:numPr>
                <w:ilvl w:val="0"/>
                <w:numId w:val="12"/>
              </w:numPr>
              <w:tabs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 xml:space="preserve">Avez-vous accouché au cours des </w:t>
            </w:r>
            <w:r w:rsidR="006B1ACB" w:rsidRPr="00F45339">
              <w:rPr>
                <w:sz w:val="16"/>
                <w:szCs w:val="16"/>
                <w:lang w:val="fr-CH"/>
              </w:rPr>
              <w:t>12 derniers</w:t>
            </w:r>
            <w:r w:rsidRPr="00F45339">
              <w:rPr>
                <w:sz w:val="16"/>
                <w:szCs w:val="16"/>
                <w:lang w:val="fr-CH"/>
              </w:rPr>
              <w:t xml:space="preserve"> mois, all</w:t>
            </w:r>
            <w:r w:rsidR="006B1ACB" w:rsidRPr="00F45339">
              <w:rPr>
                <w:sz w:val="16"/>
                <w:szCs w:val="16"/>
                <w:lang w:val="fr-CH"/>
              </w:rPr>
              <w:t>aitez-vous actuellement ou êtes-</w:t>
            </w:r>
            <w:r w:rsidR="00842240" w:rsidRPr="00F45339">
              <w:rPr>
                <w:sz w:val="16"/>
                <w:szCs w:val="16"/>
                <w:lang w:val="fr-CH"/>
              </w:rPr>
              <w:t>vous actuellement enceinte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8CEA" w14:textId="77777777" w:rsidR="00AA11D1" w:rsidRPr="00F45339" w:rsidRDefault="00AA11D1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DA8F" w14:textId="77777777" w:rsidR="00AA11D1" w:rsidRPr="00F45339" w:rsidRDefault="00AA11D1" w:rsidP="00BB65F0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bCs/>
                <w:sz w:val="16"/>
                <w:szCs w:val="16"/>
                <w:lang w:val="fr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5339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 w:rsidR="000D7CF5">
              <w:rPr>
                <w:bCs/>
                <w:sz w:val="16"/>
                <w:szCs w:val="16"/>
                <w:lang w:val="fr-CH"/>
              </w:rPr>
            </w:r>
            <w:r w:rsidR="000D7CF5">
              <w:rPr>
                <w:bCs/>
                <w:sz w:val="16"/>
                <w:szCs w:val="16"/>
                <w:lang w:val="fr-CH"/>
              </w:rPr>
              <w:fldChar w:fldCharType="separate"/>
            </w:r>
            <w:r w:rsidRPr="00F45339">
              <w:rPr>
                <w:bCs/>
                <w:sz w:val="16"/>
                <w:szCs w:val="16"/>
                <w:lang w:val="fr-CH"/>
              </w:rPr>
              <w:fldChar w:fldCharType="end"/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42A4" w14:textId="77777777" w:rsidR="00AA11D1" w:rsidRPr="00F45339" w:rsidRDefault="00AA11D1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  <w:tr w:rsidR="00544BF3" w:rsidRPr="000D7CF5" w14:paraId="4A1252BF" w14:textId="77777777" w:rsidTr="00D56F7E">
        <w:trPr>
          <w:trHeight w:val="80"/>
        </w:trPr>
        <w:tc>
          <w:tcPr>
            <w:tcW w:w="8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EA69" w14:textId="1238AE40" w:rsidR="00544BF3" w:rsidRPr="00F45339" w:rsidRDefault="00544BF3" w:rsidP="00E74127">
            <w:pPr>
              <w:numPr>
                <w:ilvl w:val="0"/>
                <w:numId w:val="12"/>
              </w:numPr>
              <w:tabs>
                <w:tab w:val="left" w:leader="underscore" w:pos="8363"/>
              </w:tabs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  <w:r w:rsidRPr="00F45339">
              <w:rPr>
                <w:sz w:val="16"/>
                <w:szCs w:val="16"/>
                <w:lang w:val="fr-CH"/>
              </w:rPr>
              <w:t>Combien de grossesses avez-vous eu (y inclus des avortements)</w:t>
            </w:r>
            <w:r w:rsidR="00CD06E8">
              <w:rPr>
                <w:sz w:val="16"/>
                <w:szCs w:val="16"/>
                <w:lang w:val="fr-CH"/>
              </w:rPr>
              <w:t xml:space="preserve"> </w:t>
            </w:r>
            <w:r w:rsidRPr="00F45339">
              <w:rPr>
                <w:sz w:val="16"/>
                <w:szCs w:val="16"/>
                <w:lang w:val="fr-CH"/>
              </w:rPr>
              <w:t>?</w:t>
            </w:r>
            <w:r w:rsidR="00546BA5" w:rsidRPr="00F45339">
              <w:rPr>
                <w:sz w:val="16"/>
                <w:szCs w:val="16"/>
                <w:lang w:val="fr-CH"/>
              </w:rPr>
              <w:t xml:space="preserve"> </w:t>
            </w:r>
            <w:r w:rsidR="00546BA5" w:rsidRPr="00F45339">
              <w:rPr>
                <w:sz w:val="16"/>
                <w:szCs w:val="16"/>
                <w:lang w:val="fr-CH"/>
              </w:rPr>
              <w:tab/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A386" w14:textId="77777777" w:rsidR="00544BF3" w:rsidRPr="00F45339" w:rsidRDefault="00544BF3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1C4D" w14:textId="77777777" w:rsidR="00544BF3" w:rsidRPr="00F45339" w:rsidRDefault="00544BF3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fr-CH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A0E6" w14:textId="77777777" w:rsidR="00544BF3" w:rsidRPr="00F45339" w:rsidRDefault="00544BF3" w:rsidP="00025D44">
            <w:pPr>
              <w:spacing w:beforeLines="20" w:before="48" w:afterLines="20" w:after="48"/>
              <w:rPr>
                <w:sz w:val="16"/>
                <w:szCs w:val="16"/>
                <w:lang w:val="fr-CH"/>
              </w:rPr>
            </w:pPr>
          </w:p>
        </w:tc>
      </w:tr>
    </w:tbl>
    <w:p w14:paraId="26CD6820" w14:textId="77777777" w:rsidR="00BB65F0" w:rsidRPr="00F45339" w:rsidRDefault="00BB65F0" w:rsidP="00BB65F0">
      <w:pPr>
        <w:spacing w:beforeLines="20" w:before="48" w:afterLines="20" w:after="48"/>
        <w:rPr>
          <w:sz w:val="18"/>
          <w:szCs w:val="18"/>
          <w:lang w:val="fr-CH"/>
        </w:rPr>
        <w:sectPr w:rsidR="00BB65F0" w:rsidRPr="00F45339" w:rsidSect="00EF2D5C">
          <w:type w:val="continuous"/>
          <w:pgSz w:w="11906" w:h="16838" w:code="9"/>
          <w:pgMar w:top="1985" w:right="851" w:bottom="567" w:left="1304" w:header="426" w:footer="336" w:gutter="0"/>
          <w:cols w:space="440"/>
          <w:docGrid w:charSpace="-2975"/>
        </w:sectPr>
      </w:pPr>
    </w:p>
    <w:p w14:paraId="31204E4C" w14:textId="71F43085" w:rsidR="00860BC0" w:rsidRPr="00F45339" w:rsidRDefault="00E52125" w:rsidP="0037527B">
      <w:pPr>
        <w:shd w:val="clear" w:color="auto" w:fill="000000"/>
        <w:spacing w:after="120"/>
        <w:ind w:left="142"/>
        <w:jc w:val="both"/>
        <w:rPr>
          <w:rFonts w:cs="Arial"/>
          <w:b/>
          <w:bCs/>
          <w:color w:val="FFFFFF"/>
          <w:sz w:val="18"/>
          <w:szCs w:val="18"/>
          <w:lang w:val="fr-CH"/>
        </w:rPr>
      </w:pPr>
      <w:r w:rsidRPr="00F45339">
        <w:rPr>
          <w:rFonts w:cs="Arial"/>
          <w:b/>
          <w:bCs/>
          <w:color w:val="FFFFFF"/>
          <w:sz w:val="18"/>
          <w:szCs w:val="18"/>
          <w:lang w:val="fr-CH"/>
        </w:rPr>
        <w:t>C</w:t>
      </w:r>
      <w:r w:rsidR="00014E26" w:rsidRPr="00F45339">
        <w:rPr>
          <w:rFonts w:cs="Arial"/>
          <w:b/>
          <w:bCs/>
          <w:color w:val="FFFFFF"/>
          <w:sz w:val="18"/>
          <w:szCs w:val="18"/>
          <w:lang w:val="fr-CH"/>
        </w:rPr>
        <w:t>onfirmation à compléter et signer par la donneuse</w:t>
      </w:r>
      <w:r w:rsidR="002C7467">
        <w:rPr>
          <w:rFonts w:cs="Arial"/>
          <w:b/>
          <w:bCs/>
          <w:color w:val="FFFFFF"/>
          <w:sz w:val="18"/>
          <w:szCs w:val="18"/>
          <w:lang w:val="fr-CH"/>
        </w:rPr>
        <w:t xml:space="preserve">, </w:t>
      </w:r>
      <w:r w:rsidR="00014E26" w:rsidRPr="00F45339">
        <w:rPr>
          <w:rFonts w:cs="Arial"/>
          <w:b/>
          <w:bCs/>
          <w:color w:val="FFFFFF"/>
          <w:sz w:val="18"/>
          <w:szCs w:val="18"/>
          <w:lang w:val="fr-CH"/>
        </w:rPr>
        <w:t>le donneur</w:t>
      </w:r>
      <w:r w:rsidR="00CD06E8">
        <w:rPr>
          <w:rFonts w:cs="Arial"/>
          <w:b/>
          <w:bCs/>
          <w:color w:val="FFFFFF"/>
          <w:sz w:val="18"/>
          <w:szCs w:val="18"/>
          <w:lang w:val="fr-CH"/>
        </w:rPr>
        <w:t xml:space="preserve"> </w:t>
      </w:r>
      <w:r w:rsidR="00860BC0" w:rsidRPr="00F45339">
        <w:rPr>
          <w:rFonts w:cs="Arial"/>
          <w:b/>
          <w:bCs/>
          <w:color w:val="FFFFFF"/>
          <w:sz w:val="18"/>
          <w:szCs w:val="18"/>
          <w:lang w:val="fr-CH"/>
        </w:rPr>
        <w:t>:</w:t>
      </w:r>
    </w:p>
    <w:p w14:paraId="3F6875B4" w14:textId="1DEC6BE6" w:rsidR="00860BC0" w:rsidRPr="00F45339" w:rsidRDefault="00316258" w:rsidP="00DC7C0F">
      <w:pPr>
        <w:pStyle w:val="Stdcsc"/>
        <w:ind w:left="142"/>
        <w:rPr>
          <w:lang w:val="fr-CH"/>
        </w:rPr>
      </w:pPr>
      <w:r w:rsidRPr="00316258">
        <w:rPr>
          <w:lang w:val="fr-CH"/>
        </w:rPr>
        <w:t>Les données personnelles saisies sont soumises au secret professionnel. Transfusion CRS Suisse doit se conformer à la Loi fédérale sur la protection des données (LPD).</w:t>
      </w:r>
    </w:p>
    <w:p w14:paraId="12670294" w14:textId="7BE961CF" w:rsidR="00860BC0" w:rsidRPr="00F45339" w:rsidRDefault="00633A6A" w:rsidP="0069515C">
      <w:pPr>
        <w:pStyle w:val="Stdcsc"/>
        <w:spacing w:before="160" w:after="160"/>
        <w:ind w:left="142"/>
        <w:rPr>
          <w:b/>
          <w:lang w:val="fr-CH"/>
        </w:rPr>
      </w:pPr>
      <w:r w:rsidRPr="00F45339">
        <w:rPr>
          <w:b/>
          <w:lang w:val="fr-CH"/>
        </w:rPr>
        <w:t xml:space="preserve">Je confirme que </w:t>
      </w:r>
      <w:r w:rsidR="00EC5DC6" w:rsidRPr="00F45339">
        <w:rPr>
          <w:b/>
          <w:lang w:val="fr-CH"/>
        </w:rPr>
        <w:t>mes données personnelles sont correctes et que j’ai répondu en toute sincérité au questionnaire</w:t>
      </w:r>
      <w:r w:rsidR="00081C9D">
        <w:rPr>
          <w:b/>
          <w:lang w:val="fr-CH"/>
        </w:rPr>
        <w:t>.</w:t>
      </w:r>
    </w:p>
    <w:p w14:paraId="2079F718" w14:textId="17521011" w:rsidR="00DC7C0F" w:rsidRDefault="000F3A88" w:rsidP="00316258">
      <w:pPr>
        <w:pStyle w:val="Stdcsc"/>
        <w:tabs>
          <w:tab w:val="left" w:leader="underscore" w:pos="3402"/>
          <w:tab w:val="left" w:leader="underscore" w:pos="6379"/>
          <w:tab w:val="left" w:leader="underscore" w:pos="10348"/>
        </w:tabs>
        <w:ind w:left="142" w:right="-142"/>
        <w:rPr>
          <w:lang w:val="fr-CH"/>
        </w:rPr>
      </w:pPr>
      <w:r w:rsidRPr="00F45339">
        <w:rPr>
          <w:lang w:val="fr-CH"/>
        </w:rPr>
        <w:t>Prénom</w:t>
      </w:r>
      <w:r w:rsidR="00CD06E8">
        <w:rPr>
          <w:lang w:val="fr-CH"/>
        </w:rPr>
        <w:t xml:space="preserve"> </w:t>
      </w:r>
      <w:r w:rsidR="00DC7C0F" w:rsidRPr="00F45339">
        <w:rPr>
          <w:lang w:val="fr-CH"/>
        </w:rPr>
        <w:t xml:space="preserve">: </w:t>
      </w:r>
      <w:proofErr w:type="gramStart"/>
      <w:r w:rsidR="00DC7C0F" w:rsidRPr="00F45339">
        <w:rPr>
          <w:lang w:val="fr-CH"/>
        </w:rPr>
        <w:tab/>
      </w:r>
      <w:r w:rsidR="00316258">
        <w:rPr>
          <w:lang w:val="fr-CH"/>
        </w:rPr>
        <w:t xml:space="preserve">  </w:t>
      </w:r>
      <w:r w:rsidR="00DC7C0F" w:rsidRPr="00F45339">
        <w:rPr>
          <w:lang w:val="fr-CH"/>
        </w:rPr>
        <w:t>Nom</w:t>
      </w:r>
      <w:proofErr w:type="gramEnd"/>
      <w:r w:rsidR="00CD06E8">
        <w:rPr>
          <w:lang w:val="fr-CH"/>
        </w:rPr>
        <w:t xml:space="preserve"> </w:t>
      </w:r>
      <w:r w:rsidRPr="00F45339">
        <w:rPr>
          <w:lang w:val="fr-CH"/>
        </w:rPr>
        <w:t xml:space="preserve">: </w:t>
      </w:r>
      <w:r w:rsidRPr="00F45339">
        <w:rPr>
          <w:lang w:val="fr-CH"/>
        </w:rPr>
        <w:tab/>
      </w:r>
      <w:r w:rsidR="00316258">
        <w:rPr>
          <w:lang w:val="fr-CH"/>
        </w:rPr>
        <w:t xml:space="preserve">  </w:t>
      </w:r>
      <w:r w:rsidR="00DC7C0F" w:rsidRPr="00F45339">
        <w:rPr>
          <w:lang w:val="fr-CH"/>
        </w:rPr>
        <w:t>Date de naissance</w:t>
      </w:r>
      <w:r w:rsidR="00CD06E8">
        <w:rPr>
          <w:lang w:val="fr-CH"/>
        </w:rPr>
        <w:t xml:space="preserve"> </w:t>
      </w:r>
      <w:r w:rsidR="00DC7C0F" w:rsidRPr="00F45339">
        <w:rPr>
          <w:lang w:val="fr-CH"/>
        </w:rPr>
        <w:t xml:space="preserve">: </w:t>
      </w:r>
      <w:r w:rsidR="00DC7C0F" w:rsidRPr="00F45339">
        <w:rPr>
          <w:lang w:val="fr-CH"/>
        </w:rPr>
        <w:tab/>
      </w:r>
    </w:p>
    <w:p w14:paraId="0209289E" w14:textId="423F102D" w:rsidR="00DC7C0F" w:rsidRPr="00F45339" w:rsidRDefault="00316258" w:rsidP="00316258">
      <w:pPr>
        <w:pStyle w:val="Stdcsc"/>
        <w:tabs>
          <w:tab w:val="left" w:pos="3402"/>
          <w:tab w:val="left" w:leader="underscore" w:pos="6379"/>
          <w:tab w:val="left" w:leader="underscore" w:pos="10348"/>
        </w:tabs>
        <w:spacing w:before="160" w:after="200"/>
        <w:ind w:left="142" w:right="-142"/>
        <w:rPr>
          <w:lang w:val="fr-CH"/>
        </w:rPr>
      </w:pPr>
      <w:r>
        <w:rPr>
          <w:lang w:val="fr-CH"/>
        </w:rPr>
        <w:tab/>
        <w:t xml:space="preserve">  </w:t>
      </w:r>
      <w:r w:rsidR="000F3A88" w:rsidRPr="00F45339">
        <w:rPr>
          <w:lang w:val="fr-CH"/>
        </w:rPr>
        <w:t>Date</w:t>
      </w:r>
      <w:r w:rsidR="00CD06E8">
        <w:rPr>
          <w:lang w:val="fr-CH"/>
        </w:rPr>
        <w:t xml:space="preserve"> </w:t>
      </w:r>
      <w:r w:rsidR="00E26DA0">
        <w:rPr>
          <w:lang w:val="fr-CH"/>
        </w:rPr>
        <w:t xml:space="preserve">: </w:t>
      </w:r>
      <w:proofErr w:type="gramStart"/>
      <w:r w:rsidR="00E26DA0">
        <w:rPr>
          <w:lang w:val="fr-CH"/>
        </w:rPr>
        <w:tab/>
      </w:r>
      <w:r>
        <w:rPr>
          <w:lang w:val="fr-CH"/>
        </w:rPr>
        <w:t xml:space="preserve">  </w:t>
      </w:r>
      <w:r w:rsidR="000F3A88" w:rsidRPr="00F45339">
        <w:rPr>
          <w:lang w:val="fr-CH"/>
        </w:rPr>
        <w:t>S</w:t>
      </w:r>
      <w:r w:rsidR="00DC7C0F" w:rsidRPr="00F45339">
        <w:rPr>
          <w:lang w:val="fr-CH"/>
        </w:rPr>
        <w:t>ignature</w:t>
      </w:r>
      <w:proofErr w:type="gramEnd"/>
      <w:r w:rsidR="00CD06E8">
        <w:rPr>
          <w:lang w:val="fr-CH"/>
        </w:rPr>
        <w:t xml:space="preserve"> </w:t>
      </w:r>
      <w:r w:rsidR="00DC7C0F" w:rsidRPr="00F45339">
        <w:rPr>
          <w:lang w:val="fr-CH"/>
        </w:rPr>
        <w:t>:</w:t>
      </w:r>
      <w:r>
        <w:rPr>
          <w:lang w:val="fr-CH"/>
        </w:rPr>
        <w:t xml:space="preserve"> </w:t>
      </w:r>
      <w:r>
        <w:rPr>
          <w:lang w:val="fr-CH"/>
        </w:rPr>
        <w:tab/>
      </w:r>
    </w:p>
    <w:p w14:paraId="1035985F" w14:textId="085C6A70" w:rsidR="00DC7C0F" w:rsidRPr="00F45339" w:rsidRDefault="00A47D60" w:rsidP="00DC7C0F">
      <w:pPr>
        <w:shd w:val="clear" w:color="auto" w:fill="000000"/>
        <w:spacing w:before="120"/>
        <w:ind w:left="142"/>
        <w:jc w:val="both"/>
        <w:rPr>
          <w:rFonts w:cs="Arial"/>
          <w:b/>
          <w:bCs/>
          <w:color w:val="FFFFFF"/>
          <w:sz w:val="18"/>
          <w:szCs w:val="18"/>
          <w:lang w:val="fr-CH"/>
        </w:rPr>
      </w:pPr>
      <w:r w:rsidRPr="00F45339">
        <w:rPr>
          <w:rFonts w:cs="Arial"/>
          <w:b/>
          <w:bCs/>
          <w:color w:val="FFFFFF"/>
          <w:sz w:val="18"/>
          <w:szCs w:val="18"/>
          <w:lang w:val="fr-CH"/>
        </w:rPr>
        <w:t>A compléter par le SRTS CRS</w:t>
      </w:r>
      <w:r w:rsidR="00CD06E8">
        <w:rPr>
          <w:rFonts w:cs="Arial"/>
          <w:b/>
          <w:bCs/>
          <w:color w:val="FFFFFF"/>
          <w:sz w:val="18"/>
          <w:szCs w:val="18"/>
          <w:lang w:val="fr-CH"/>
        </w:rPr>
        <w:t xml:space="preserve"> </w:t>
      </w:r>
      <w:r w:rsidR="00860BC0" w:rsidRPr="00F45339">
        <w:rPr>
          <w:rFonts w:cs="Arial"/>
          <w:b/>
          <w:bCs/>
          <w:color w:val="FFFFFF"/>
          <w:sz w:val="18"/>
          <w:szCs w:val="18"/>
          <w:lang w:val="fr-CH"/>
        </w:rPr>
        <w:t>:</w:t>
      </w:r>
    </w:p>
    <w:p w14:paraId="73234103" w14:textId="375E3348" w:rsidR="00860BC0" w:rsidRPr="00F45339" w:rsidRDefault="00EC5DC6" w:rsidP="000D7CF5">
      <w:pPr>
        <w:shd w:val="clear" w:color="auto" w:fill="D9D9D9" w:themeFill="background1" w:themeFillShade="D9"/>
        <w:tabs>
          <w:tab w:val="left" w:leader="underscore" w:pos="10348"/>
        </w:tabs>
        <w:spacing w:before="240"/>
        <w:ind w:left="142" w:firstLine="12"/>
        <w:rPr>
          <w:rFonts w:cs="Arial"/>
          <w:sz w:val="16"/>
          <w:szCs w:val="16"/>
          <w:lang w:val="fr-CH"/>
        </w:rPr>
      </w:pPr>
      <w:r w:rsidRPr="00F45339">
        <w:rPr>
          <w:rFonts w:cs="Arial"/>
          <w:sz w:val="16"/>
          <w:szCs w:val="16"/>
          <w:lang w:val="fr-CH"/>
        </w:rPr>
        <w:t>Remarques</w:t>
      </w:r>
      <w:r w:rsidR="00CD06E8">
        <w:rPr>
          <w:rFonts w:cs="Arial"/>
          <w:sz w:val="16"/>
          <w:szCs w:val="16"/>
          <w:lang w:val="fr-CH"/>
        </w:rPr>
        <w:t xml:space="preserve"> </w:t>
      </w:r>
      <w:r w:rsidR="00860BC0" w:rsidRPr="00F45339">
        <w:rPr>
          <w:rFonts w:cs="Arial"/>
          <w:sz w:val="16"/>
          <w:szCs w:val="16"/>
          <w:lang w:val="fr-CH"/>
        </w:rPr>
        <w:t xml:space="preserve">: </w:t>
      </w:r>
      <w:r w:rsidR="00860BC0" w:rsidRPr="00F45339">
        <w:rPr>
          <w:rFonts w:cs="Arial"/>
          <w:sz w:val="16"/>
          <w:szCs w:val="16"/>
          <w:lang w:val="fr-CH"/>
        </w:rPr>
        <w:tab/>
      </w:r>
    </w:p>
    <w:p w14:paraId="2A81FB64" w14:textId="77777777" w:rsidR="00860BC0" w:rsidRPr="00F45339" w:rsidRDefault="00860BC0" w:rsidP="000D7CF5">
      <w:pPr>
        <w:shd w:val="clear" w:color="auto" w:fill="D9D9D9" w:themeFill="background1" w:themeFillShade="D9"/>
        <w:tabs>
          <w:tab w:val="left" w:leader="underscore" w:pos="10348"/>
        </w:tabs>
        <w:spacing w:line="320" w:lineRule="exact"/>
        <w:ind w:left="142"/>
        <w:rPr>
          <w:rFonts w:cs="Arial"/>
          <w:sz w:val="16"/>
          <w:szCs w:val="16"/>
          <w:lang w:val="fr-CH"/>
        </w:rPr>
      </w:pPr>
      <w:r w:rsidRPr="00F45339">
        <w:rPr>
          <w:rFonts w:cs="Arial"/>
          <w:sz w:val="16"/>
          <w:szCs w:val="16"/>
          <w:lang w:val="fr-CH"/>
        </w:rPr>
        <w:tab/>
      </w:r>
    </w:p>
    <w:p w14:paraId="5795E300" w14:textId="77777777" w:rsidR="008F565B" w:rsidRDefault="00A47D60" w:rsidP="000D7CF5">
      <w:pPr>
        <w:shd w:val="clear" w:color="auto" w:fill="D9D9D9" w:themeFill="background1" w:themeFillShade="D9"/>
        <w:tabs>
          <w:tab w:val="left" w:leader="underscore" w:pos="10348"/>
        </w:tabs>
        <w:spacing w:line="320" w:lineRule="exact"/>
        <w:ind w:left="142"/>
        <w:rPr>
          <w:rFonts w:cs="Arial"/>
          <w:sz w:val="16"/>
          <w:szCs w:val="16"/>
          <w:lang w:val="fr-CH"/>
        </w:rPr>
      </w:pPr>
      <w:r w:rsidRPr="00F45339">
        <w:rPr>
          <w:rFonts w:cs="Arial"/>
          <w:sz w:val="16"/>
          <w:szCs w:val="16"/>
          <w:lang w:val="fr-CH"/>
        </w:rPr>
        <w:tab/>
      </w:r>
    </w:p>
    <w:p w14:paraId="2C324F44" w14:textId="74DC3011" w:rsidR="00243603" w:rsidRDefault="000D7CF5" w:rsidP="000D7CF5">
      <w:pPr>
        <w:shd w:val="clear" w:color="auto" w:fill="D9D9D9" w:themeFill="background1" w:themeFillShade="D9"/>
        <w:tabs>
          <w:tab w:val="left" w:leader="underscore" w:pos="10348"/>
        </w:tabs>
        <w:spacing w:line="320" w:lineRule="exact"/>
        <w:ind w:left="142"/>
        <w:rPr>
          <w:rFonts w:cs="Arial"/>
          <w:sz w:val="16"/>
          <w:szCs w:val="16"/>
          <w:lang w:val="fr-CH"/>
        </w:rPr>
      </w:pPr>
      <w:r>
        <w:rPr>
          <w:rFonts w:cs="Arial"/>
          <w:sz w:val="16"/>
          <w:szCs w:val="16"/>
          <w:lang w:val="fr-CH"/>
        </w:rPr>
        <w:tab/>
      </w:r>
    </w:p>
    <w:p w14:paraId="2117BC7F" w14:textId="77777777" w:rsidR="0075200A" w:rsidRPr="00F45339" w:rsidRDefault="0075200A" w:rsidP="000D7CF5">
      <w:pPr>
        <w:shd w:val="clear" w:color="auto" w:fill="D9D9D9" w:themeFill="background1" w:themeFillShade="D9"/>
        <w:tabs>
          <w:tab w:val="left" w:leader="underscore" w:pos="10348"/>
        </w:tabs>
        <w:spacing w:line="320" w:lineRule="exact"/>
        <w:ind w:left="142"/>
        <w:rPr>
          <w:rFonts w:cs="Arial"/>
          <w:sz w:val="16"/>
          <w:szCs w:val="16"/>
          <w:lang w:val="fr-CH"/>
        </w:rPr>
      </w:pPr>
      <w:r>
        <w:rPr>
          <w:rFonts w:cs="Arial"/>
          <w:sz w:val="16"/>
          <w:szCs w:val="16"/>
          <w:lang w:val="fr-CH"/>
        </w:rPr>
        <w:tab/>
      </w:r>
    </w:p>
    <w:p w14:paraId="26A710FB" w14:textId="5EDEB991" w:rsidR="00860BC0" w:rsidRPr="00F45339" w:rsidRDefault="006B1ACB" w:rsidP="00316258">
      <w:pPr>
        <w:shd w:val="clear" w:color="auto" w:fill="D9D9D9" w:themeFill="background1" w:themeFillShade="D9"/>
        <w:tabs>
          <w:tab w:val="left" w:pos="1843"/>
          <w:tab w:val="left" w:pos="2268"/>
          <w:tab w:val="left" w:pos="2552"/>
          <w:tab w:val="left" w:pos="5387"/>
          <w:tab w:val="left" w:pos="5670"/>
          <w:tab w:val="left" w:leader="underscore" w:pos="7938"/>
          <w:tab w:val="left" w:pos="8222"/>
          <w:tab w:val="left" w:leader="underscore" w:pos="9893"/>
        </w:tabs>
        <w:spacing w:line="320" w:lineRule="exact"/>
        <w:ind w:left="142"/>
        <w:rPr>
          <w:bCs/>
          <w:sz w:val="16"/>
          <w:szCs w:val="16"/>
          <w:lang w:val="fr-CH"/>
        </w:rPr>
      </w:pPr>
      <w:r w:rsidRPr="00F45339">
        <w:rPr>
          <w:bCs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45339">
        <w:rPr>
          <w:bCs/>
          <w:sz w:val="16"/>
          <w:szCs w:val="16"/>
          <w:lang w:val="fr-CH"/>
        </w:rPr>
        <w:instrText xml:space="preserve"> FORMCHECKBOX </w:instrText>
      </w:r>
      <w:r w:rsidR="000D7CF5">
        <w:rPr>
          <w:bCs/>
          <w:sz w:val="16"/>
          <w:szCs w:val="16"/>
        </w:rPr>
      </w:r>
      <w:r w:rsidR="000D7CF5">
        <w:rPr>
          <w:bCs/>
          <w:sz w:val="16"/>
          <w:szCs w:val="16"/>
        </w:rPr>
        <w:fldChar w:fldCharType="separate"/>
      </w:r>
      <w:r w:rsidRPr="00F45339">
        <w:rPr>
          <w:bCs/>
          <w:sz w:val="16"/>
          <w:szCs w:val="16"/>
        </w:rPr>
        <w:fldChar w:fldCharType="end"/>
      </w:r>
      <w:r w:rsidR="00860BC0" w:rsidRPr="00F45339">
        <w:rPr>
          <w:bCs/>
          <w:sz w:val="16"/>
          <w:szCs w:val="16"/>
          <w:lang w:val="fr-CH"/>
        </w:rPr>
        <w:t xml:space="preserve"> </w:t>
      </w:r>
      <w:r w:rsidR="00EC5DC6" w:rsidRPr="00F45339">
        <w:rPr>
          <w:bCs/>
          <w:sz w:val="16"/>
          <w:szCs w:val="16"/>
          <w:lang w:val="fr-CH"/>
        </w:rPr>
        <w:t>Questionnaire contrôlé (réponses au</w:t>
      </w:r>
      <w:r w:rsidR="00965D27" w:rsidRPr="00F45339">
        <w:rPr>
          <w:bCs/>
          <w:sz w:val="16"/>
          <w:szCs w:val="16"/>
          <w:lang w:val="fr-CH"/>
        </w:rPr>
        <w:t>x</w:t>
      </w:r>
      <w:r w:rsidRPr="00F45339">
        <w:rPr>
          <w:bCs/>
          <w:sz w:val="16"/>
          <w:szCs w:val="16"/>
          <w:lang w:val="fr-CH"/>
        </w:rPr>
        <w:t xml:space="preserve"> questions et signature)</w:t>
      </w:r>
      <w:r w:rsidR="003218D6" w:rsidRPr="00F45339">
        <w:rPr>
          <w:bCs/>
          <w:sz w:val="16"/>
          <w:szCs w:val="16"/>
          <w:lang w:val="fr-CH"/>
        </w:rPr>
        <w:tab/>
      </w:r>
      <w:r w:rsidR="003218D6" w:rsidRPr="00F45339">
        <w:rPr>
          <w:bCs/>
          <w:sz w:val="16"/>
          <w:szCs w:val="16"/>
          <w:lang w:val="fr-CH"/>
        </w:rPr>
        <w:tab/>
      </w:r>
      <w:r w:rsidRPr="00F45339">
        <w:rPr>
          <w:bCs/>
          <w:sz w:val="16"/>
          <w:szCs w:val="16"/>
          <w:lang w:val="fr-CH"/>
        </w:rPr>
        <w:t>Da</w:t>
      </w:r>
      <w:r w:rsidR="00EC5DC6" w:rsidRPr="00F45339">
        <w:rPr>
          <w:bCs/>
          <w:sz w:val="16"/>
          <w:szCs w:val="16"/>
          <w:lang w:val="fr-CH"/>
        </w:rPr>
        <w:t>te</w:t>
      </w:r>
      <w:r w:rsidR="00CD06E8">
        <w:rPr>
          <w:bCs/>
          <w:sz w:val="16"/>
          <w:szCs w:val="16"/>
          <w:lang w:val="fr-CH"/>
        </w:rPr>
        <w:t xml:space="preserve"> </w:t>
      </w:r>
      <w:r w:rsidR="00C85A6C" w:rsidRPr="00F45339">
        <w:rPr>
          <w:bCs/>
          <w:sz w:val="16"/>
          <w:szCs w:val="16"/>
          <w:lang w:val="fr-CH"/>
        </w:rPr>
        <w:t xml:space="preserve">: </w:t>
      </w:r>
      <w:r w:rsidR="00C85A6C" w:rsidRPr="00F45339">
        <w:rPr>
          <w:bCs/>
          <w:sz w:val="16"/>
          <w:szCs w:val="16"/>
          <w:lang w:val="fr-CH"/>
        </w:rPr>
        <w:tab/>
      </w:r>
      <w:r w:rsidR="00C85A6C" w:rsidRPr="00F45339">
        <w:rPr>
          <w:bCs/>
          <w:sz w:val="16"/>
          <w:szCs w:val="16"/>
          <w:lang w:val="fr-CH"/>
        </w:rPr>
        <w:tab/>
      </w:r>
      <w:r w:rsidRPr="00F45339">
        <w:rPr>
          <w:bCs/>
          <w:sz w:val="16"/>
          <w:szCs w:val="16"/>
          <w:lang w:val="fr-CH"/>
        </w:rPr>
        <w:t>Visum</w:t>
      </w:r>
      <w:r w:rsidR="00CD06E8">
        <w:rPr>
          <w:bCs/>
          <w:sz w:val="16"/>
          <w:szCs w:val="16"/>
          <w:lang w:val="fr-CH"/>
        </w:rPr>
        <w:t xml:space="preserve"> </w:t>
      </w:r>
      <w:r w:rsidR="00D86664" w:rsidRPr="00F45339">
        <w:rPr>
          <w:bCs/>
          <w:sz w:val="16"/>
          <w:szCs w:val="16"/>
          <w:lang w:val="fr-CH"/>
        </w:rPr>
        <w:t xml:space="preserve">: </w:t>
      </w:r>
      <w:r w:rsidR="006360A6" w:rsidRPr="00F45339">
        <w:rPr>
          <w:bCs/>
          <w:sz w:val="16"/>
          <w:szCs w:val="16"/>
          <w:lang w:val="fr-CH"/>
        </w:rPr>
        <w:tab/>
        <w:t xml:space="preserve"> </w:t>
      </w:r>
      <w:r w:rsidR="00A11621" w:rsidRPr="00F45339">
        <w:rPr>
          <w:bCs/>
          <w:sz w:val="16"/>
          <w:szCs w:val="16"/>
          <w:lang w:val="fr-CH"/>
        </w:rPr>
        <w:br/>
      </w:r>
      <w:r w:rsidRPr="00F45339">
        <w:rPr>
          <w:bCs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45339">
        <w:rPr>
          <w:bCs/>
          <w:sz w:val="16"/>
          <w:szCs w:val="16"/>
          <w:lang w:val="fr-CH"/>
        </w:rPr>
        <w:instrText xml:space="preserve"> FORMCHECKBOX </w:instrText>
      </w:r>
      <w:r w:rsidR="000D7CF5">
        <w:rPr>
          <w:bCs/>
          <w:sz w:val="16"/>
          <w:szCs w:val="16"/>
        </w:rPr>
      </w:r>
      <w:r w:rsidR="000D7CF5">
        <w:rPr>
          <w:bCs/>
          <w:sz w:val="16"/>
          <w:szCs w:val="16"/>
        </w:rPr>
        <w:fldChar w:fldCharType="separate"/>
      </w:r>
      <w:r w:rsidRPr="00F45339">
        <w:rPr>
          <w:bCs/>
          <w:sz w:val="16"/>
          <w:szCs w:val="16"/>
        </w:rPr>
        <w:fldChar w:fldCharType="end"/>
      </w:r>
      <w:r w:rsidR="00860BC0" w:rsidRPr="00F45339">
        <w:rPr>
          <w:bCs/>
          <w:sz w:val="16"/>
          <w:szCs w:val="16"/>
          <w:lang w:val="fr-CH"/>
        </w:rPr>
        <w:t xml:space="preserve"> </w:t>
      </w:r>
      <w:r w:rsidR="00EC5DC6" w:rsidRPr="00F45339">
        <w:rPr>
          <w:bCs/>
          <w:sz w:val="16"/>
          <w:szCs w:val="16"/>
          <w:lang w:val="fr-CH"/>
        </w:rPr>
        <w:t>Aptitude au don</w:t>
      </w:r>
      <w:r w:rsidR="00EC5DC6" w:rsidRPr="00F45339">
        <w:rPr>
          <w:bCs/>
          <w:sz w:val="16"/>
          <w:szCs w:val="16"/>
          <w:lang w:val="fr-CH"/>
        </w:rPr>
        <w:tab/>
        <w:t>Oui</w:t>
      </w:r>
      <w:r w:rsidR="00860BC0" w:rsidRPr="00F45339">
        <w:rPr>
          <w:bCs/>
          <w:sz w:val="16"/>
          <w:szCs w:val="16"/>
          <w:lang w:val="fr-CH"/>
        </w:rPr>
        <w:tab/>
      </w:r>
      <w:r w:rsidR="00860BC0" w:rsidRPr="00F45339">
        <w:rPr>
          <w:bCs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60BC0" w:rsidRPr="00F45339">
        <w:rPr>
          <w:bCs/>
          <w:sz w:val="16"/>
          <w:szCs w:val="16"/>
          <w:lang w:val="fr-CH"/>
        </w:rPr>
        <w:instrText xml:space="preserve"> FORMCHECKBOX </w:instrText>
      </w:r>
      <w:r w:rsidR="000D7CF5">
        <w:rPr>
          <w:bCs/>
          <w:sz w:val="16"/>
          <w:szCs w:val="16"/>
        </w:rPr>
      </w:r>
      <w:r w:rsidR="000D7CF5">
        <w:rPr>
          <w:bCs/>
          <w:sz w:val="16"/>
          <w:szCs w:val="16"/>
        </w:rPr>
        <w:fldChar w:fldCharType="separate"/>
      </w:r>
      <w:r w:rsidR="00860BC0" w:rsidRPr="00F45339">
        <w:rPr>
          <w:bCs/>
          <w:sz w:val="16"/>
          <w:szCs w:val="16"/>
        </w:rPr>
        <w:fldChar w:fldCharType="end"/>
      </w:r>
    </w:p>
    <w:p w14:paraId="7243338A" w14:textId="2181CD1D" w:rsidR="00601535" w:rsidRPr="00965D27" w:rsidRDefault="00EC5DC6" w:rsidP="00316258">
      <w:pPr>
        <w:shd w:val="clear" w:color="auto" w:fill="D9D9D9" w:themeFill="background1" w:themeFillShade="D9"/>
        <w:tabs>
          <w:tab w:val="left" w:pos="1843"/>
          <w:tab w:val="left" w:pos="2268"/>
          <w:tab w:val="left" w:pos="2552"/>
          <w:tab w:val="left" w:leader="underscore" w:pos="5387"/>
          <w:tab w:val="left" w:pos="5670"/>
          <w:tab w:val="left" w:leader="underscore" w:pos="7938"/>
          <w:tab w:val="left" w:pos="8222"/>
          <w:tab w:val="left" w:leader="underscore" w:pos="9893"/>
        </w:tabs>
        <w:spacing w:line="320" w:lineRule="exact"/>
        <w:ind w:left="142"/>
        <w:rPr>
          <w:rFonts w:cs="Arial"/>
          <w:sz w:val="16"/>
          <w:szCs w:val="16"/>
          <w:lang w:val="fr-CH"/>
        </w:rPr>
      </w:pPr>
      <w:r w:rsidRPr="00F45339">
        <w:rPr>
          <w:bCs/>
          <w:sz w:val="16"/>
          <w:szCs w:val="16"/>
          <w:lang w:val="fr-CH"/>
        </w:rPr>
        <w:tab/>
        <w:t>No</w:t>
      </w:r>
      <w:r w:rsidR="00860BC0" w:rsidRPr="00F45339">
        <w:rPr>
          <w:bCs/>
          <w:sz w:val="16"/>
          <w:szCs w:val="16"/>
          <w:lang w:val="fr-CH"/>
        </w:rPr>
        <w:t>n</w:t>
      </w:r>
      <w:r w:rsidR="00860BC0" w:rsidRPr="00F45339">
        <w:rPr>
          <w:bCs/>
          <w:sz w:val="16"/>
          <w:szCs w:val="16"/>
          <w:lang w:val="fr-CH"/>
        </w:rPr>
        <w:tab/>
      </w:r>
      <w:r w:rsidR="00860BC0" w:rsidRPr="00F45339">
        <w:rPr>
          <w:bCs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60BC0" w:rsidRPr="00F45339">
        <w:rPr>
          <w:bCs/>
          <w:sz w:val="16"/>
          <w:szCs w:val="16"/>
          <w:lang w:val="fr-CH"/>
        </w:rPr>
        <w:instrText xml:space="preserve"> FORMCHECKBOX </w:instrText>
      </w:r>
      <w:r w:rsidR="000D7CF5">
        <w:rPr>
          <w:bCs/>
          <w:sz w:val="16"/>
          <w:szCs w:val="16"/>
        </w:rPr>
      </w:r>
      <w:r w:rsidR="000D7CF5">
        <w:rPr>
          <w:bCs/>
          <w:sz w:val="16"/>
          <w:szCs w:val="16"/>
        </w:rPr>
        <w:fldChar w:fldCharType="separate"/>
      </w:r>
      <w:r w:rsidR="00860BC0" w:rsidRPr="00F45339">
        <w:rPr>
          <w:bCs/>
          <w:sz w:val="16"/>
          <w:szCs w:val="16"/>
        </w:rPr>
        <w:fldChar w:fldCharType="end"/>
      </w:r>
      <w:r w:rsidR="00860BC0" w:rsidRPr="00F45339">
        <w:rPr>
          <w:bCs/>
          <w:sz w:val="16"/>
          <w:szCs w:val="16"/>
          <w:lang w:val="fr-CH"/>
        </w:rPr>
        <w:tab/>
      </w:r>
      <w:r w:rsidRPr="00F45339">
        <w:rPr>
          <w:bCs/>
          <w:sz w:val="16"/>
          <w:szCs w:val="16"/>
          <w:lang w:val="fr-CH"/>
        </w:rPr>
        <w:t>Raison</w:t>
      </w:r>
      <w:r w:rsidR="00CD06E8">
        <w:rPr>
          <w:bCs/>
          <w:sz w:val="16"/>
          <w:szCs w:val="16"/>
          <w:lang w:val="fr-CH"/>
        </w:rPr>
        <w:t xml:space="preserve"> </w:t>
      </w:r>
      <w:r w:rsidR="00860BC0" w:rsidRPr="00F45339">
        <w:rPr>
          <w:bCs/>
          <w:sz w:val="16"/>
          <w:szCs w:val="16"/>
          <w:lang w:val="fr-CH"/>
        </w:rPr>
        <w:t xml:space="preserve">: </w:t>
      </w:r>
      <w:r w:rsidR="00860BC0" w:rsidRPr="00F45339">
        <w:rPr>
          <w:bCs/>
          <w:sz w:val="16"/>
          <w:szCs w:val="16"/>
          <w:lang w:val="fr-CH"/>
        </w:rPr>
        <w:tab/>
      </w:r>
      <w:r w:rsidR="00860BC0" w:rsidRPr="00F45339">
        <w:rPr>
          <w:bCs/>
          <w:sz w:val="16"/>
          <w:szCs w:val="16"/>
          <w:lang w:val="fr-CH"/>
        </w:rPr>
        <w:tab/>
      </w:r>
      <w:r w:rsidRPr="00F45339">
        <w:rPr>
          <w:rFonts w:cs="Arial"/>
          <w:sz w:val="16"/>
          <w:szCs w:val="16"/>
          <w:lang w:val="fr-CH"/>
        </w:rPr>
        <w:t>Date</w:t>
      </w:r>
      <w:r w:rsidR="00CD06E8">
        <w:rPr>
          <w:rFonts w:cs="Arial"/>
          <w:sz w:val="16"/>
          <w:szCs w:val="16"/>
          <w:lang w:val="fr-CH"/>
        </w:rPr>
        <w:t xml:space="preserve"> </w:t>
      </w:r>
      <w:r w:rsidR="00860BC0" w:rsidRPr="00F45339">
        <w:rPr>
          <w:rFonts w:cs="Arial"/>
          <w:sz w:val="16"/>
          <w:szCs w:val="16"/>
          <w:lang w:val="fr-CH"/>
        </w:rPr>
        <w:t xml:space="preserve">: </w:t>
      </w:r>
      <w:r w:rsidR="00860BC0" w:rsidRPr="00F45339">
        <w:rPr>
          <w:rFonts w:cs="Arial"/>
          <w:sz w:val="16"/>
          <w:szCs w:val="16"/>
          <w:lang w:val="fr-CH"/>
        </w:rPr>
        <w:tab/>
      </w:r>
      <w:r w:rsidR="00860BC0" w:rsidRPr="00F45339">
        <w:rPr>
          <w:rFonts w:cs="Arial"/>
          <w:sz w:val="16"/>
          <w:szCs w:val="16"/>
          <w:lang w:val="fr-CH"/>
        </w:rPr>
        <w:tab/>
        <w:t>Visum</w:t>
      </w:r>
      <w:r w:rsidR="00CD06E8">
        <w:rPr>
          <w:rFonts w:cs="Arial"/>
          <w:sz w:val="16"/>
          <w:szCs w:val="16"/>
          <w:lang w:val="fr-CH"/>
        </w:rPr>
        <w:t xml:space="preserve"> </w:t>
      </w:r>
      <w:r w:rsidR="00860BC0" w:rsidRPr="00F45339">
        <w:rPr>
          <w:rFonts w:cs="Arial"/>
          <w:sz w:val="16"/>
          <w:szCs w:val="16"/>
          <w:lang w:val="fr-CH"/>
        </w:rPr>
        <w:t>:</w:t>
      </w:r>
      <w:r w:rsidR="00860BC0" w:rsidRPr="00EC5DC6">
        <w:rPr>
          <w:rFonts w:cs="Arial"/>
          <w:sz w:val="16"/>
          <w:szCs w:val="16"/>
          <w:lang w:val="fr-CH"/>
        </w:rPr>
        <w:t xml:space="preserve"> </w:t>
      </w:r>
      <w:r w:rsidR="00860BC0" w:rsidRPr="00EC5DC6">
        <w:rPr>
          <w:rFonts w:cs="Arial"/>
          <w:sz w:val="16"/>
          <w:szCs w:val="16"/>
          <w:lang w:val="fr-CH"/>
        </w:rPr>
        <w:tab/>
      </w:r>
    </w:p>
    <w:sectPr w:rsidR="00601535" w:rsidRPr="00965D27" w:rsidSect="00316258">
      <w:type w:val="continuous"/>
      <w:pgSz w:w="11906" w:h="16838" w:code="9"/>
      <w:pgMar w:top="2092" w:right="609" w:bottom="567" w:left="851" w:header="73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DCA4A" w14:textId="77777777" w:rsidR="00A4064D" w:rsidRDefault="00A4064D">
      <w:r>
        <w:separator/>
      </w:r>
    </w:p>
  </w:endnote>
  <w:endnote w:type="continuationSeparator" w:id="0">
    <w:p w14:paraId="4A40C0B4" w14:textId="77777777" w:rsidR="00A4064D" w:rsidRDefault="00A40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415" w:type="dxa"/>
      <w:tblInd w:w="-355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1201"/>
      <w:gridCol w:w="5387"/>
      <w:gridCol w:w="1275"/>
      <w:gridCol w:w="2552"/>
    </w:tblGrid>
    <w:tr w:rsidR="00A4064D" w:rsidRPr="008D67F2" w14:paraId="236ECB94" w14:textId="77777777" w:rsidTr="005F5879">
      <w:tc>
        <w:tcPr>
          <w:tcW w:w="1201" w:type="dxa"/>
        </w:tcPr>
        <w:p w14:paraId="09E52BAF" w14:textId="77777777" w:rsidR="00A4064D" w:rsidRPr="00DF21D3" w:rsidRDefault="00A4064D" w:rsidP="00715C4C">
          <w:pPr>
            <w:tabs>
              <w:tab w:val="left" w:pos="5130"/>
            </w:tabs>
            <w:ind w:left="357"/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Nr: </w:t>
          </w:r>
          <w:sdt>
            <w:sdtPr>
              <w:rPr>
                <w:sz w:val="16"/>
                <w:szCs w:val="16"/>
              </w:rPr>
              <w:id w:val="-162314276"/>
              <w:placeholder>
                <w:docPart w:val="EC161D1B464642DF8A8A1E0EF8C1EAA0"/>
              </w:placeholder>
              <w:dataBinding w:prefixMappings="xmlns:ns0='http://ch.ser.dx4.bnc/data' xmlns:ns1='urn:schemas-microsoft-com:datatypes' " w:xpath="/ns0:data[1]/ns0:doknr[1]" w:storeItemID="{C5AADF1F-252D-4ECC-9C00-5FB738374ED5}"/>
              <w:text/>
            </w:sdtPr>
            <w:sdtEndPr/>
            <w:sdtContent>
              <w:r>
                <w:rPr>
                  <w:sz w:val="16"/>
                  <w:szCs w:val="16"/>
                  <w:lang w:val="de-CH"/>
                </w:rPr>
                <w:t>2103</w:t>
              </w:r>
            </w:sdtContent>
          </w:sdt>
          <w:r w:rsidRPr="00DF21D3">
            <w:rPr>
              <w:b/>
              <w:sz w:val="16"/>
              <w:szCs w:val="16"/>
            </w:rPr>
            <w:t xml:space="preserve"> </w:t>
          </w:r>
        </w:p>
      </w:tc>
      <w:tc>
        <w:tcPr>
          <w:tcW w:w="5387" w:type="dxa"/>
        </w:tcPr>
        <w:p w14:paraId="37C9848F" w14:textId="77777777" w:rsidR="00A4064D" w:rsidRPr="008F565B" w:rsidRDefault="00A4064D" w:rsidP="00041B99">
          <w:pPr>
            <w:ind w:left="357"/>
            <w:rPr>
              <w:sz w:val="16"/>
              <w:szCs w:val="16"/>
              <w:lang w:val="en-GB"/>
            </w:rPr>
          </w:pPr>
          <w:r w:rsidRPr="004C27C2">
            <w:rPr>
              <w:b/>
              <w:sz w:val="16"/>
              <w:szCs w:val="16"/>
              <w:lang w:val="en-GB"/>
            </w:rPr>
            <w:t>Name:</w:t>
          </w:r>
          <w:r w:rsidRPr="004C27C2">
            <w:rPr>
              <w:sz w:val="16"/>
              <w:szCs w:val="16"/>
              <w:lang w:val="en-GB"/>
            </w:rPr>
            <w:t xml:space="preserve"> </w:t>
          </w:r>
          <w:sdt>
            <w:sdtPr>
              <w:rPr>
                <w:sz w:val="16"/>
                <w:szCs w:val="16"/>
                <w:lang w:val="en-GB"/>
              </w:rPr>
              <w:id w:val="-1591145472"/>
              <w:placeholder>
                <w:docPart w:val="224A188C43AB4DFAA2F80A4E70C72511"/>
              </w:placeholder>
              <w:dataBinding w:prefixMappings="xmlns:ns0='http://ch.ser.dx4.bnc/data' xmlns:ns1='urn:schemas-microsoft-com:datatypes' " w:xpath="/ns0:data[1]/ns0:dokname[1]" w:storeItemID="{C5AADF1F-252D-4ECC-9C00-5FB738374ED5}"/>
              <w:text/>
            </w:sdtPr>
            <w:sdtEndPr/>
            <w:sdtContent>
              <w:r>
                <w:rPr>
                  <w:sz w:val="16"/>
                  <w:szCs w:val="16"/>
                  <w:lang w:val="en-GB"/>
                </w:rPr>
                <w:t>FOR_Medical_Questionnaire_CT/VT_Medical_CheckUp_F</w:t>
              </w:r>
            </w:sdtContent>
          </w:sdt>
        </w:p>
      </w:tc>
      <w:tc>
        <w:tcPr>
          <w:tcW w:w="1275" w:type="dxa"/>
        </w:tcPr>
        <w:p w14:paraId="48EF2D54" w14:textId="0DEEC5C3" w:rsidR="00A4064D" w:rsidRPr="008D7504" w:rsidRDefault="00A4064D" w:rsidP="001047DB">
          <w:pPr>
            <w:ind w:left="357"/>
            <w:rPr>
              <w:sz w:val="16"/>
              <w:szCs w:val="16"/>
              <w:lang w:val="en-US"/>
            </w:rPr>
          </w:pPr>
          <w:r w:rsidRPr="008D7504">
            <w:rPr>
              <w:b/>
              <w:sz w:val="16"/>
              <w:szCs w:val="16"/>
              <w:lang w:val="en-US"/>
            </w:rPr>
            <w:t>Version:</w:t>
          </w:r>
          <w:r w:rsidR="008D7504" w:rsidRPr="008D7504">
            <w:rPr>
              <w:sz w:val="16"/>
              <w:szCs w:val="16"/>
              <w:lang w:val="en-US"/>
            </w:rPr>
            <w:t xml:space="preserve"> </w:t>
          </w:r>
          <w:r w:rsidR="00FA30A9">
            <w:rPr>
              <w:sz w:val="16"/>
              <w:szCs w:val="16"/>
              <w:lang w:val="en-US"/>
            </w:rPr>
            <w:t>8</w:t>
          </w:r>
        </w:p>
      </w:tc>
      <w:tc>
        <w:tcPr>
          <w:tcW w:w="2552" w:type="dxa"/>
        </w:tcPr>
        <w:p w14:paraId="1AAABF04" w14:textId="239AD3F7" w:rsidR="00A4064D" w:rsidRPr="001C3E0F" w:rsidRDefault="00A4064D" w:rsidP="003D155F">
          <w:pPr>
            <w:ind w:left="357" w:hanging="387"/>
            <w:jc w:val="right"/>
            <w:rPr>
              <w:sz w:val="16"/>
              <w:szCs w:val="16"/>
            </w:rPr>
          </w:pPr>
          <w:r w:rsidRPr="00A54642">
            <w:rPr>
              <w:b/>
              <w:sz w:val="16"/>
              <w:szCs w:val="16"/>
            </w:rPr>
            <w:t>Gültig ab:</w:t>
          </w:r>
          <w:r w:rsidR="003C2704">
            <w:rPr>
              <w:sz w:val="16"/>
              <w:szCs w:val="16"/>
            </w:rPr>
            <w:t xml:space="preserve"> </w:t>
          </w:r>
          <w:r w:rsidR="00FA30A9">
            <w:rPr>
              <w:sz w:val="16"/>
              <w:szCs w:val="16"/>
            </w:rPr>
            <w:t>14.08.2026</w:t>
          </w:r>
        </w:p>
      </w:tc>
    </w:tr>
    <w:tr w:rsidR="003D155F" w:rsidRPr="008D67F2" w14:paraId="6916E0E7" w14:textId="77777777" w:rsidTr="005F5879">
      <w:trPr>
        <w:trHeight w:val="91"/>
      </w:trPr>
      <w:tc>
        <w:tcPr>
          <w:tcW w:w="10415" w:type="dxa"/>
          <w:gridSpan w:val="4"/>
        </w:tcPr>
        <w:p w14:paraId="6AF23638" w14:textId="77777777" w:rsidR="003D155F" w:rsidRPr="001C3E0F" w:rsidRDefault="003D155F" w:rsidP="003D155F">
          <w:pPr>
            <w:ind w:left="395" w:hanging="425"/>
            <w:jc w:val="right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Seite: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PAGE 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Pr="0019055C">
            <w:rPr>
              <w:noProof/>
              <w:sz w:val="16"/>
            </w:rPr>
            <w:t>1</w:t>
          </w:r>
          <w:r w:rsidRPr="001C3E0F">
            <w:rPr>
              <w:sz w:val="16"/>
              <w:szCs w:val="16"/>
            </w:rPr>
            <w:fldChar w:fldCharType="end"/>
          </w:r>
          <w:r w:rsidRPr="001C3E0F">
            <w:rPr>
              <w:sz w:val="16"/>
              <w:szCs w:val="16"/>
            </w:rPr>
            <w:t xml:space="preserve"> von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NUMPAGES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Pr="0019055C">
            <w:rPr>
              <w:noProof/>
              <w:sz w:val="16"/>
            </w:rPr>
            <w:t>2</w:t>
          </w:r>
          <w:r w:rsidRPr="001C3E0F">
            <w:rPr>
              <w:sz w:val="16"/>
              <w:szCs w:val="16"/>
            </w:rPr>
            <w:fldChar w:fldCharType="end"/>
          </w:r>
        </w:p>
      </w:tc>
    </w:tr>
  </w:tbl>
  <w:p w14:paraId="2DBEE0C0" w14:textId="77777777" w:rsidR="00A4064D" w:rsidRPr="00D315B8" w:rsidRDefault="00A4064D">
    <w:pPr>
      <w:pStyle w:val="Fuzeile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3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91"/>
      <w:gridCol w:w="3391"/>
      <w:gridCol w:w="3211"/>
    </w:tblGrid>
    <w:tr w:rsidR="00A4064D" w:rsidRPr="00955C1A" w14:paraId="520CD5A6" w14:textId="77777777">
      <w:trPr>
        <w:cantSplit/>
      </w:trPr>
      <w:tc>
        <w:tcPr>
          <w:tcW w:w="3391" w:type="dxa"/>
          <w:tcBorders>
            <w:bottom w:val="nil"/>
          </w:tcBorders>
        </w:tcPr>
        <w:p w14:paraId="3157668A" w14:textId="77777777" w:rsidR="00A4064D" w:rsidRPr="00955C1A" w:rsidRDefault="00A4064D" w:rsidP="00114064">
          <w:pPr>
            <w:pStyle w:val="Fuzeile"/>
            <w:tabs>
              <w:tab w:val="clear" w:pos="9072"/>
              <w:tab w:val="right" w:pos="9639"/>
            </w:tabs>
            <w:jc w:val="center"/>
            <w:rPr>
              <w:sz w:val="28"/>
            </w:rPr>
          </w:pPr>
          <w:r>
            <w:rPr>
              <w:sz w:val="28"/>
            </w:rPr>
            <w:t>bma</w:t>
          </w:r>
        </w:p>
      </w:tc>
      <w:tc>
        <w:tcPr>
          <w:tcW w:w="3391" w:type="dxa"/>
          <w:tcBorders>
            <w:bottom w:val="nil"/>
          </w:tcBorders>
        </w:tcPr>
        <w:p w14:paraId="0105808C" w14:textId="77777777" w:rsidR="00A4064D" w:rsidRPr="00955C1A" w:rsidRDefault="00A4064D">
          <w:pPr>
            <w:pStyle w:val="Fuzeile"/>
            <w:tabs>
              <w:tab w:val="clear" w:pos="9072"/>
              <w:tab w:val="right" w:pos="9639"/>
            </w:tabs>
            <w:jc w:val="center"/>
            <w:rPr>
              <w:sz w:val="28"/>
            </w:rPr>
          </w:pPr>
        </w:p>
      </w:tc>
      <w:tc>
        <w:tcPr>
          <w:tcW w:w="3211" w:type="dxa"/>
          <w:tcBorders>
            <w:bottom w:val="single" w:sz="6" w:space="0" w:color="auto"/>
            <w:right w:val="single" w:sz="6" w:space="0" w:color="auto"/>
          </w:tcBorders>
        </w:tcPr>
        <w:p w14:paraId="4B21281E" w14:textId="77777777" w:rsidR="00A4064D" w:rsidRPr="00955C1A" w:rsidRDefault="00A4064D">
          <w:pPr>
            <w:pStyle w:val="Fuzeile"/>
            <w:tabs>
              <w:tab w:val="clear" w:pos="9072"/>
              <w:tab w:val="right" w:pos="9639"/>
            </w:tabs>
            <w:jc w:val="center"/>
            <w:rPr>
              <w:sz w:val="28"/>
            </w:rPr>
          </w:pPr>
          <w:r w:rsidRPr="00955C1A">
            <w:rPr>
              <w:sz w:val="28"/>
            </w:rPr>
            <w:t>VOR311</w:t>
          </w:r>
        </w:p>
      </w:tc>
    </w:tr>
    <w:tr w:rsidR="00A4064D" w:rsidRPr="00955C1A" w14:paraId="1D03406A" w14:textId="77777777">
      <w:trPr>
        <w:trHeight w:val="374"/>
      </w:trPr>
      <w:tc>
        <w:tcPr>
          <w:tcW w:w="3391" w:type="dxa"/>
        </w:tcPr>
        <w:p w14:paraId="516D22EF" w14:textId="77777777" w:rsidR="00A4064D" w:rsidRPr="00955C1A" w:rsidRDefault="00A4064D">
          <w:pPr>
            <w:pStyle w:val="Fuzeile"/>
            <w:tabs>
              <w:tab w:val="clear" w:pos="9072"/>
              <w:tab w:val="right" w:pos="9639"/>
            </w:tabs>
            <w:spacing w:before="120" w:after="60"/>
            <w:jc w:val="center"/>
            <w:rPr>
              <w:sz w:val="14"/>
            </w:rPr>
          </w:pPr>
          <w:r w:rsidRPr="00955C1A">
            <w:rPr>
              <w:sz w:val="14"/>
            </w:rPr>
            <w:t>Freigabe</w:t>
          </w:r>
        </w:p>
      </w:tc>
      <w:tc>
        <w:tcPr>
          <w:tcW w:w="3391" w:type="dxa"/>
        </w:tcPr>
        <w:p w14:paraId="62E21EA9" w14:textId="77777777" w:rsidR="00A4064D" w:rsidRPr="00955C1A" w:rsidRDefault="00A4064D" w:rsidP="00114064">
          <w:pPr>
            <w:pStyle w:val="Fuzeile"/>
            <w:tabs>
              <w:tab w:val="clear" w:pos="9072"/>
              <w:tab w:val="right" w:pos="9639"/>
            </w:tabs>
            <w:spacing w:before="120" w:after="60"/>
            <w:jc w:val="center"/>
            <w:rPr>
              <w:sz w:val="14"/>
            </w:rPr>
          </w:pPr>
          <w:r w:rsidRPr="00955C1A">
            <w:rPr>
              <w:sz w:val="14"/>
            </w:rPr>
            <w:t>Gültig ab: 01.01.</w:t>
          </w:r>
          <w:r>
            <w:rPr>
              <w:sz w:val="14"/>
            </w:rPr>
            <w:t>14</w:t>
          </w:r>
        </w:p>
      </w:tc>
      <w:tc>
        <w:tcPr>
          <w:tcW w:w="3211" w:type="dxa"/>
          <w:tcBorders>
            <w:right w:val="single" w:sz="6" w:space="0" w:color="auto"/>
          </w:tcBorders>
          <w:shd w:val="clear" w:color="auto" w:fill="CCCCCC"/>
        </w:tcPr>
        <w:p w14:paraId="17BF328E" w14:textId="77777777" w:rsidR="00A4064D" w:rsidRPr="00955C1A" w:rsidRDefault="00A4064D">
          <w:pPr>
            <w:pStyle w:val="Fuzeile"/>
            <w:tabs>
              <w:tab w:val="clear" w:pos="9072"/>
              <w:tab w:val="right" w:pos="9639"/>
            </w:tabs>
            <w:spacing w:before="60" w:after="60"/>
            <w:jc w:val="center"/>
            <w:rPr>
              <w:rFonts w:cs="Arial"/>
              <w:b/>
              <w:bCs/>
              <w:sz w:val="28"/>
            </w:rPr>
          </w:pPr>
          <w:r>
            <w:rPr>
              <w:rFonts w:cs="Arial"/>
              <w:b/>
              <w:bCs/>
              <w:sz w:val="28"/>
            </w:rPr>
            <w:t>Original</w:t>
          </w:r>
        </w:p>
      </w:tc>
    </w:tr>
    <w:tr w:rsidR="00A4064D" w:rsidRPr="000D7CF5" w14:paraId="20FE7088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</w:trPr>
      <w:tc>
        <w:tcPr>
          <w:tcW w:w="9993" w:type="dxa"/>
          <w:gridSpan w:val="3"/>
          <w:tcBorders>
            <w:top w:val="single" w:sz="6" w:space="0" w:color="000000"/>
          </w:tcBorders>
        </w:tcPr>
        <w:p w14:paraId="20CAD948" w14:textId="77777777" w:rsidR="00A4064D" w:rsidRPr="0071705E" w:rsidRDefault="00A4064D">
          <w:pPr>
            <w:pStyle w:val="Fuzeile"/>
            <w:tabs>
              <w:tab w:val="clear" w:pos="4536"/>
              <w:tab w:val="clear" w:pos="9072"/>
              <w:tab w:val="right" w:pos="9853"/>
            </w:tabs>
            <w:rPr>
              <w:sz w:val="16"/>
              <w:lang w:val="fr-CH"/>
            </w:rPr>
          </w:pPr>
          <w:r w:rsidRPr="0071705E">
            <w:rPr>
              <w:sz w:val="16"/>
              <w:szCs w:val="16"/>
              <w:lang w:val="fr-CH"/>
            </w:rPr>
            <w:t>Questionnaire médical et consentement éclairé-FR</w:t>
          </w:r>
          <w:r w:rsidRPr="0071705E">
            <w:rPr>
              <w:sz w:val="16"/>
              <w:lang w:val="fr-CH"/>
            </w:rPr>
            <w:tab/>
          </w:r>
          <w:r w:rsidRPr="0071705E">
            <w:rPr>
              <w:snapToGrid w:val="0"/>
              <w:sz w:val="16"/>
              <w:lang w:val="fr-CH"/>
            </w:rPr>
            <w:t xml:space="preserve">Seite </w:t>
          </w:r>
          <w:r w:rsidRPr="00955C1A">
            <w:rPr>
              <w:rStyle w:val="Seitenzahl"/>
              <w:sz w:val="16"/>
            </w:rPr>
            <w:fldChar w:fldCharType="begin"/>
          </w:r>
          <w:r w:rsidRPr="0071705E">
            <w:rPr>
              <w:rStyle w:val="Seitenzahl"/>
              <w:sz w:val="16"/>
              <w:lang w:val="fr-CH"/>
            </w:rPr>
            <w:instrText xml:space="preserve"> PAGE </w:instrText>
          </w:r>
          <w:r w:rsidRPr="00955C1A">
            <w:rPr>
              <w:rStyle w:val="Seitenzahl"/>
              <w:sz w:val="16"/>
            </w:rPr>
            <w:fldChar w:fldCharType="separate"/>
          </w:r>
          <w:r>
            <w:rPr>
              <w:rStyle w:val="Seitenzahl"/>
              <w:noProof/>
              <w:sz w:val="16"/>
              <w:lang w:val="fr-CH"/>
            </w:rPr>
            <w:t>3</w:t>
          </w:r>
          <w:r w:rsidRPr="00955C1A">
            <w:rPr>
              <w:rStyle w:val="Seitenzahl"/>
              <w:sz w:val="16"/>
            </w:rPr>
            <w:fldChar w:fldCharType="end"/>
          </w:r>
          <w:r w:rsidRPr="0071705E">
            <w:rPr>
              <w:rStyle w:val="Seitenzahl"/>
              <w:sz w:val="16"/>
              <w:lang w:val="fr-CH"/>
            </w:rPr>
            <w:t xml:space="preserve"> von </w:t>
          </w:r>
          <w:r w:rsidRPr="00955C1A">
            <w:rPr>
              <w:rStyle w:val="Seitenzahl"/>
              <w:sz w:val="16"/>
            </w:rPr>
            <w:fldChar w:fldCharType="begin"/>
          </w:r>
          <w:r w:rsidRPr="0071705E">
            <w:rPr>
              <w:rStyle w:val="Seitenzahl"/>
              <w:sz w:val="16"/>
              <w:lang w:val="fr-CH"/>
            </w:rPr>
            <w:instrText xml:space="preserve"> NUMPAGES </w:instrText>
          </w:r>
          <w:r w:rsidRPr="00955C1A">
            <w:rPr>
              <w:rStyle w:val="Seitenzahl"/>
              <w:sz w:val="16"/>
            </w:rPr>
            <w:fldChar w:fldCharType="separate"/>
          </w:r>
          <w:r w:rsidR="000C6C37">
            <w:rPr>
              <w:rStyle w:val="Seitenzahl"/>
              <w:noProof/>
              <w:sz w:val="16"/>
              <w:lang w:val="fr-CH"/>
            </w:rPr>
            <w:t>2</w:t>
          </w:r>
          <w:r w:rsidRPr="00955C1A">
            <w:rPr>
              <w:rStyle w:val="Seitenzahl"/>
              <w:sz w:val="16"/>
            </w:rPr>
            <w:fldChar w:fldCharType="end"/>
          </w:r>
        </w:p>
      </w:tc>
    </w:tr>
    <w:tr w:rsidR="00A4064D" w:rsidRPr="00955C1A" w14:paraId="31221272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</w:trPr>
      <w:tc>
        <w:tcPr>
          <w:tcW w:w="9993" w:type="dxa"/>
          <w:gridSpan w:val="3"/>
        </w:tcPr>
        <w:p w14:paraId="5C2FCEEC" w14:textId="77777777" w:rsidR="00A4064D" w:rsidRPr="00955C1A" w:rsidRDefault="00A4064D" w:rsidP="00114064">
          <w:pPr>
            <w:pStyle w:val="Fuzeile"/>
            <w:tabs>
              <w:tab w:val="clear" w:pos="4536"/>
              <w:tab w:val="left" w:pos="851"/>
            </w:tabs>
            <w:rPr>
              <w:sz w:val="16"/>
            </w:rPr>
          </w:pPr>
          <w:r w:rsidRPr="00955C1A">
            <w:rPr>
              <w:sz w:val="16"/>
            </w:rPr>
            <w:t>Version</w:t>
          </w:r>
          <w:r w:rsidRPr="00955C1A">
            <w:rPr>
              <w:sz w:val="16"/>
            </w:rPr>
            <w:tab/>
            <w:t>0</w:t>
          </w:r>
          <w:r>
            <w:rPr>
              <w:sz w:val="16"/>
            </w:rPr>
            <w:t>9</w:t>
          </w:r>
        </w:p>
      </w:tc>
    </w:tr>
  </w:tbl>
  <w:p w14:paraId="032A69AC" w14:textId="77777777" w:rsidR="00A4064D" w:rsidRPr="00955C1A" w:rsidRDefault="00A4064D">
    <w:pPr>
      <w:pStyle w:val="Fuzeile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D247B" w14:textId="77777777" w:rsidR="00A4064D" w:rsidRDefault="00A4064D">
      <w:r>
        <w:separator/>
      </w:r>
    </w:p>
  </w:footnote>
  <w:footnote w:type="continuationSeparator" w:id="0">
    <w:p w14:paraId="197099BE" w14:textId="77777777" w:rsidR="00A4064D" w:rsidRDefault="00A40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940D8" w14:textId="7BD8E231" w:rsidR="00A4064D" w:rsidRPr="004F0D5E" w:rsidRDefault="003D155F" w:rsidP="00D315B8">
    <w:pPr>
      <w:pStyle w:val="Kopfzeile"/>
      <w:rPr>
        <w:lang w:val="fr-FR"/>
      </w:rPr>
    </w:pPr>
    <w:r>
      <w:rPr>
        <w:noProof/>
      </w:rPr>
      <w:drawing>
        <wp:inline distT="0" distB="0" distL="0" distR="0" wp14:anchorId="3EC870FD" wp14:editId="50A91ABD">
          <wp:extent cx="5762625" cy="1048580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775" cy="1052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3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7"/>
      <w:gridCol w:w="8506"/>
    </w:tblGrid>
    <w:tr w:rsidR="00A4064D" w14:paraId="35478861" w14:textId="77777777" w:rsidTr="0090625E">
      <w:trPr>
        <w:cantSplit/>
        <w:trHeight w:hRule="exact" w:val="833"/>
      </w:trPr>
      <w:tc>
        <w:tcPr>
          <w:tcW w:w="1487" w:type="dxa"/>
          <w:tcBorders>
            <w:bottom w:val="nil"/>
          </w:tcBorders>
          <w:vAlign w:val="center"/>
        </w:tcPr>
        <w:p w14:paraId="1AB5D114" w14:textId="77777777" w:rsidR="00A4064D" w:rsidRDefault="00A4064D" w:rsidP="0090625E">
          <w:pPr>
            <w:pStyle w:val="Kopfzeile"/>
            <w:jc w:val="center"/>
          </w:pPr>
          <w:r>
            <w:rPr>
              <w:noProof/>
              <w:lang w:eastAsia="de-CH"/>
            </w:rPr>
            <w:drawing>
              <wp:inline distT="0" distB="0" distL="0" distR="0" wp14:anchorId="4578B0E3" wp14:editId="4226CBFB">
                <wp:extent cx="485775" cy="514350"/>
                <wp:effectExtent l="0" t="0" r="9525" b="0"/>
                <wp:docPr id="7" name="Bild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514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bottom w:val="nil"/>
            <w:right w:val="single" w:sz="4" w:space="0" w:color="auto"/>
          </w:tcBorders>
        </w:tcPr>
        <w:p w14:paraId="4C229AB9" w14:textId="77777777" w:rsidR="00A4064D" w:rsidRDefault="00A4064D">
          <w:pPr>
            <w:pStyle w:val="Kopfzeile"/>
            <w:spacing w:before="360"/>
            <w:jc w:val="center"/>
            <w:rPr>
              <w:sz w:val="28"/>
            </w:rPr>
          </w:pPr>
          <w:r>
            <w:rPr>
              <w:sz w:val="28"/>
            </w:rPr>
            <w:t>Vorschriften Blutspende SRK Schweiz</w:t>
          </w:r>
        </w:p>
        <w:p w14:paraId="6696765C" w14:textId="77777777" w:rsidR="00A4064D" w:rsidRDefault="00A4064D">
          <w:pPr>
            <w:pStyle w:val="Kopfzeile"/>
            <w:rPr>
              <w:sz w:val="24"/>
            </w:rPr>
          </w:pPr>
        </w:p>
      </w:tc>
    </w:tr>
    <w:tr w:rsidR="00A4064D" w14:paraId="2519DD2C" w14:textId="77777777">
      <w:trPr>
        <w:cantSplit/>
        <w:trHeight w:val="78"/>
      </w:trPr>
      <w:tc>
        <w:tcPr>
          <w:tcW w:w="1487" w:type="dxa"/>
          <w:tcBorders>
            <w:top w:val="nil"/>
          </w:tcBorders>
        </w:tcPr>
        <w:p w14:paraId="1447CCBB" w14:textId="77777777" w:rsidR="00A4064D" w:rsidRDefault="00A4064D" w:rsidP="00AD395B">
          <w:pPr>
            <w:pStyle w:val="Kopfzeile"/>
            <w:spacing w:before="60" w:after="60"/>
            <w:rPr>
              <w:i/>
              <w:iCs/>
            </w:rPr>
          </w:pPr>
        </w:p>
      </w:tc>
      <w:tc>
        <w:tcPr>
          <w:tcW w:w="8506" w:type="dxa"/>
          <w:tcBorders>
            <w:top w:val="nil"/>
            <w:right w:val="single" w:sz="4" w:space="0" w:color="auto"/>
          </w:tcBorders>
        </w:tcPr>
        <w:p w14:paraId="2185CD18" w14:textId="77777777" w:rsidR="00A4064D" w:rsidRDefault="00A4064D">
          <w:pPr>
            <w:pStyle w:val="Kopfzeile"/>
            <w:spacing w:before="60" w:after="60"/>
            <w:jc w:val="center"/>
            <w:rPr>
              <w:sz w:val="14"/>
            </w:rPr>
          </w:pPr>
        </w:p>
      </w:tc>
    </w:tr>
  </w:tbl>
  <w:p w14:paraId="6C46B773" w14:textId="77777777" w:rsidR="00A4064D" w:rsidRDefault="00A4064D">
    <w:pPr>
      <w:pStyle w:val="Kopfzeile"/>
      <w:rPr>
        <w:sz w:val="8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63F4CA1"/>
    <w:multiLevelType w:val="hybridMultilevel"/>
    <w:tmpl w:val="72500238"/>
    <w:lvl w:ilvl="0" w:tplc="982428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B889A7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F03DDF"/>
    <w:multiLevelType w:val="multilevel"/>
    <w:tmpl w:val="9F761CB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sz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AA46ED2"/>
    <w:multiLevelType w:val="hybridMultilevel"/>
    <w:tmpl w:val="838E5658"/>
    <w:lvl w:ilvl="0" w:tplc="3E96899A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067DAB"/>
    <w:multiLevelType w:val="multilevel"/>
    <w:tmpl w:val="725002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2A1198"/>
    <w:multiLevelType w:val="hybridMultilevel"/>
    <w:tmpl w:val="17D4A3F8"/>
    <w:lvl w:ilvl="0" w:tplc="0807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21F74B1E"/>
    <w:multiLevelType w:val="hybridMultilevel"/>
    <w:tmpl w:val="52EEF7D6"/>
    <w:lvl w:ilvl="0" w:tplc="81260D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6064C9"/>
    <w:multiLevelType w:val="hybridMultilevel"/>
    <w:tmpl w:val="9BE8A908"/>
    <w:lvl w:ilvl="0" w:tplc="08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1553CBD"/>
    <w:multiLevelType w:val="hybridMultilevel"/>
    <w:tmpl w:val="BFF6B72E"/>
    <w:lvl w:ilvl="0" w:tplc="20F483C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770B09"/>
    <w:multiLevelType w:val="hybridMultilevel"/>
    <w:tmpl w:val="22687548"/>
    <w:lvl w:ilvl="0" w:tplc="EB34DE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8A67AC"/>
    <w:multiLevelType w:val="hybridMultilevel"/>
    <w:tmpl w:val="DA0C8A18"/>
    <w:lvl w:ilvl="0" w:tplc="EB34DE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3C0CA7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2" w15:restartNumberingAfterBreak="0">
    <w:nsid w:val="38683A19"/>
    <w:multiLevelType w:val="multilevel"/>
    <w:tmpl w:val="AC5CE374"/>
    <w:lvl w:ilvl="0">
      <w:numFmt w:val="bullet"/>
      <w:pStyle w:val="Aufzhlung"/>
      <w:lvlText w:val=""/>
      <w:lvlJc w:val="left"/>
      <w:pPr>
        <w:tabs>
          <w:tab w:val="num" w:pos="1134"/>
        </w:tabs>
        <w:ind w:left="1134" w:hanging="397"/>
      </w:pPr>
      <w:rPr>
        <w:rFonts w:ascii="Symbol" w:hAnsi="Symbol" w:hint="default"/>
        <w:color w:val="auto"/>
        <w:u w:val="none"/>
      </w:rPr>
    </w:lvl>
    <w:lvl w:ilvl="1">
      <w:start w:val="1"/>
      <w:numFmt w:val="bullet"/>
      <w:lvlText w:val=""/>
      <w:lvlJc w:val="left"/>
      <w:pPr>
        <w:tabs>
          <w:tab w:val="num" w:pos="1531"/>
        </w:tabs>
        <w:ind w:left="1531" w:hanging="397"/>
      </w:pPr>
      <w:rPr>
        <w:rFonts w:ascii="Symbol" w:hAnsi="Symbol" w:hint="default"/>
        <w:b w:val="0"/>
        <w:i w:val="0"/>
        <w:color w:val="auto"/>
        <w:sz w:val="16"/>
      </w:rPr>
    </w:lvl>
    <w:lvl w:ilvl="2">
      <w:start w:val="1"/>
      <w:numFmt w:val="bullet"/>
      <w:lvlText w:val=""/>
      <w:lvlJc w:val="left"/>
      <w:pPr>
        <w:tabs>
          <w:tab w:val="num" w:pos="1928"/>
        </w:tabs>
        <w:ind w:left="1928" w:hanging="454"/>
      </w:pPr>
      <w:rPr>
        <w:rFonts w:ascii="Symbol" w:hAnsi="Symbol" w:hint="default"/>
        <w:color w:val="auto"/>
      </w:rPr>
    </w:lvl>
    <w:lvl w:ilvl="3">
      <w:start w:val="1"/>
      <w:numFmt w:val="none"/>
      <w:lvlText w:val=""/>
      <w:lvlJc w:val="left"/>
      <w:pPr>
        <w:tabs>
          <w:tab w:val="num" w:pos="2325"/>
        </w:tabs>
        <w:ind w:left="2325" w:hanging="397"/>
      </w:pPr>
      <w:rPr>
        <w:rFonts w:ascii="Symbol" w:hAnsi="Symbol" w:hint="default"/>
        <w:b w:val="0"/>
        <w:i w:val="0"/>
        <w:sz w:val="20"/>
      </w:rPr>
    </w:lvl>
    <w:lvl w:ilvl="4">
      <w:start w:val="1"/>
      <w:numFmt w:val="none"/>
      <w:lvlText w:val="o"/>
      <w:lvlJc w:val="left"/>
      <w:pPr>
        <w:tabs>
          <w:tab w:val="num" w:pos="2665"/>
        </w:tabs>
        <w:ind w:left="2665" w:hanging="454"/>
      </w:pPr>
      <w:rPr>
        <w:rFonts w:ascii="Courier New" w:hAnsi="Courier New" w:hint="default"/>
      </w:rPr>
    </w:lvl>
    <w:lvl w:ilvl="5">
      <w:start w:val="1"/>
      <w:numFmt w:val="non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3BD93AC8"/>
    <w:multiLevelType w:val="hybridMultilevel"/>
    <w:tmpl w:val="0D061D1E"/>
    <w:lvl w:ilvl="0" w:tplc="8FF64B9C">
      <w:start w:val="1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D826EE0"/>
    <w:multiLevelType w:val="hybridMultilevel"/>
    <w:tmpl w:val="543838EC"/>
    <w:lvl w:ilvl="0" w:tplc="93A24340">
      <w:start w:val="1"/>
      <w:numFmt w:val="lowerLetter"/>
      <w:lvlText w:val="%1)"/>
      <w:lvlJc w:val="left"/>
      <w:pPr>
        <w:ind w:left="77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90" w:hanging="360"/>
      </w:pPr>
    </w:lvl>
    <w:lvl w:ilvl="2" w:tplc="0807001B" w:tentative="1">
      <w:start w:val="1"/>
      <w:numFmt w:val="lowerRoman"/>
      <w:lvlText w:val="%3."/>
      <w:lvlJc w:val="right"/>
      <w:pPr>
        <w:ind w:left="2210" w:hanging="180"/>
      </w:pPr>
    </w:lvl>
    <w:lvl w:ilvl="3" w:tplc="0807000F" w:tentative="1">
      <w:start w:val="1"/>
      <w:numFmt w:val="decimal"/>
      <w:lvlText w:val="%4."/>
      <w:lvlJc w:val="left"/>
      <w:pPr>
        <w:ind w:left="2930" w:hanging="360"/>
      </w:pPr>
    </w:lvl>
    <w:lvl w:ilvl="4" w:tplc="08070019" w:tentative="1">
      <w:start w:val="1"/>
      <w:numFmt w:val="lowerLetter"/>
      <w:lvlText w:val="%5."/>
      <w:lvlJc w:val="left"/>
      <w:pPr>
        <w:ind w:left="3650" w:hanging="360"/>
      </w:pPr>
    </w:lvl>
    <w:lvl w:ilvl="5" w:tplc="0807001B" w:tentative="1">
      <w:start w:val="1"/>
      <w:numFmt w:val="lowerRoman"/>
      <w:lvlText w:val="%6."/>
      <w:lvlJc w:val="right"/>
      <w:pPr>
        <w:ind w:left="4370" w:hanging="180"/>
      </w:pPr>
    </w:lvl>
    <w:lvl w:ilvl="6" w:tplc="0807000F" w:tentative="1">
      <w:start w:val="1"/>
      <w:numFmt w:val="decimal"/>
      <w:lvlText w:val="%7."/>
      <w:lvlJc w:val="left"/>
      <w:pPr>
        <w:ind w:left="5090" w:hanging="360"/>
      </w:pPr>
    </w:lvl>
    <w:lvl w:ilvl="7" w:tplc="08070019" w:tentative="1">
      <w:start w:val="1"/>
      <w:numFmt w:val="lowerLetter"/>
      <w:lvlText w:val="%8."/>
      <w:lvlJc w:val="left"/>
      <w:pPr>
        <w:ind w:left="5810" w:hanging="360"/>
      </w:pPr>
    </w:lvl>
    <w:lvl w:ilvl="8" w:tplc="0807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5" w15:restartNumberingAfterBreak="0">
    <w:nsid w:val="46A32BE3"/>
    <w:multiLevelType w:val="hybridMultilevel"/>
    <w:tmpl w:val="F656DB24"/>
    <w:lvl w:ilvl="0" w:tplc="829AE4B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sz w:val="16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DE5090E"/>
    <w:multiLevelType w:val="hybridMultilevel"/>
    <w:tmpl w:val="72500238"/>
    <w:lvl w:ilvl="0" w:tplc="982428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26EC510">
      <w:start w:val="3"/>
      <w:numFmt w:val="bullet"/>
      <w:lvlText w:val="-"/>
      <w:lvlJc w:val="left"/>
      <w:pPr>
        <w:tabs>
          <w:tab w:val="num" w:pos="984"/>
        </w:tabs>
        <w:ind w:left="907" w:hanging="283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E001B2"/>
    <w:multiLevelType w:val="hybridMultilevel"/>
    <w:tmpl w:val="5308C8C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2717A43"/>
    <w:multiLevelType w:val="hybridMultilevel"/>
    <w:tmpl w:val="1D664302"/>
    <w:lvl w:ilvl="0" w:tplc="B8563672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DD3901"/>
    <w:multiLevelType w:val="multilevel"/>
    <w:tmpl w:val="4B266656"/>
    <w:lvl w:ilvl="0">
      <w:start w:val="1"/>
      <w:numFmt w:val="decimal"/>
      <w:lvlText w:val="%1."/>
      <w:legacy w:legacy="1" w:legacySpace="120" w:legacyIndent="340"/>
      <w:lvlJc w:val="left"/>
      <w:pPr>
        <w:ind w:left="340" w:hanging="34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0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88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4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0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78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4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0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680" w:hanging="180"/>
      </w:pPr>
    </w:lvl>
  </w:abstractNum>
  <w:abstractNum w:abstractNumId="20" w15:restartNumberingAfterBreak="0">
    <w:nsid w:val="57075CE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5B144B7E"/>
    <w:multiLevelType w:val="multilevel"/>
    <w:tmpl w:val="9BE8A9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ED34DC"/>
    <w:multiLevelType w:val="hybridMultilevel"/>
    <w:tmpl w:val="47A043BE"/>
    <w:lvl w:ilvl="0" w:tplc="2EE20DE6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235726"/>
    <w:multiLevelType w:val="hybridMultilevel"/>
    <w:tmpl w:val="6F7C802A"/>
    <w:lvl w:ilvl="0" w:tplc="54ACA4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3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27"/>
        <w:lvlJc w:val="left"/>
        <w:pPr>
          <w:ind w:left="227" w:hanging="227"/>
        </w:pPr>
        <w:rPr>
          <w:rFonts w:ascii="Symbol" w:hAnsi="Symbol" w:hint="default"/>
          <w:sz w:val="20"/>
        </w:r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11"/>
  </w:num>
  <w:num w:numId="7">
    <w:abstractNumId w:val="20"/>
  </w:num>
  <w:num w:numId="8">
    <w:abstractNumId w:val="9"/>
  </w:num>
  <w:num w:numId="9">
    <w:abstractNumId w:val="23"/>
  </w:num>
  <w:num w:numId="10">
    <w:abstractNumId w:val="10"/>
  </w:num>
  <w:num w:numId="11">
    <w:abstractNumId w:val="6"/>
  </w:num>
  <w:num w:numId="12">
    <w:abstractNumId w:val="15"/>
  </w:num>
  <w:num w:numId="13">
    <w:abstractNumId w:val="22"/>
  </w:num>
  <w:num w:numId="14">
    <w:abstractNumId w:val="19"/>
  </w:num>
  <w:num w:numId="15">
    <w:abstractNumId w:val="3"/>
  </w:num>
  <w:num w:numId="16">
    <w:abstractNumId w:val="1"/>
  </w:num>
  <w:num w:numId="17">
    <w:abstractNumId w:val="16"/>
  </w:num>
  <w:num w:numId="18">
    <w:abstractNumId w:val="7"/>
  </w:num>
  <w:num w:numId="19">
    <w:abstractNumId w:val="21"/>
  </w:num>
  <w:num w:numId="20">
    <w:abstractNumId w:val="4"/>
  </w:num>
  <w:num w:numId="21">
    <w:abstractNumId w:val="8"/>
  </w:num>
  <w:num w:numId="22">
    <w:abstractNumId w:val="2"/>
  </w:num>
  <w:num w:numId="23">
    <w:abstractNumId w:val="14"/>
  </w:num>
  <w:num w:numId="24">
    <w:abstractNumId w:val="18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embedSystemFonts/>
  <w:activeWritingStyle w:appName="MSWord" w:lang="de-CH" w:vendorID="64" w:dllVersion="6" w:nlCheck="1" w:checkStyle="0"/>
  <w:activeWritingStyle w:appName="MSWord" w:lang="fr-CH" w:vendorID="64" w:dllVersion="6" w:nlCheck="1" w:checkStyle="0"/>
  <w:activeWritingStyle w:appName="MSWord" w:lang="de-DE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de-CH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170"/>
  <w:doNotHyphenateCaps/>
  <w:drawingGridHorizontalSpacing w:val="205"/>
  <w:displayHorizontalDrawingGridEvery w:val="0"/>
  <w:displayVerticalDrawingGridEvery w:val="0"/>
  <w:noPunctuationKerning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5B3"/>
    <w:rsid w:val="00001CB5"/>
    <w:rsid w:val="000074E5"/>
    <w:rsid w:val="0001249F"/>
    <w:rsid w:val="00014E26"/>
    <w:rsid w:val="000157AD"/>
    <w:rsid w:val="00022565"/>
    <w:rsid w:val="00025D44"/>
    <w:rsid w:val="000339D1"/>
    <w:rsid w:val="00033DA8"/>
    <w:rsid w:val="0004070D"/>
    <w:rsid w:val="00041B99"/>
    <w:rsid w:val="000453A8"/>
    <w:rsid w:val="000459F7"/>
    <w:rsid w:val="000464EF"/>
    <w:rsid w:val="00046CA5"/>
    <w:rsid w:val="00047B54"/>
    <w:rsid w:val="00055B39"/>
    <w:rsid w:val="00061869"/>
    <w:rsid w:val="00074B83"/>
    <w:rsid w:val="0008021C"/>
    <w:rsid w:val="000802A2"/>
    <w:rsid w:val="00080E8F"/>
    <w:rsid w:val="000810C7"/>
    <w:rsid w:val="000815F0"/>
    <w:rsid w:val="00081C9D"/>
    <w:rsid w:val="000872C9"/>
    <w:rsid w:val="00096159"/>
    <w:rsid w:val="00096CEF"/>
    <w:rsid w:val="000A0051"/>
    <w:rsid w:val="000A2157"/>
    <w:rsid w:val="000A4875"/>
    <w:rsid w:val="000A5EA3"/>
    <w:rsid w:val="000A6884"/>
    <w:rsid w:val="000B4B89"/>
    <w:rsid w:val="000C02FA"/>
    <w:rsid w:val="000C1C0A"/>
    <w:rsid w:val="000C2106"/>
    <w:rsid w:val="000C3E0D"/>
    <w:rsid w:val="000C52D2"/>
    <w:rsid w:val="000C6C37"/>
    <w:rsid w:val="000C6F9B"/>
    <w:rsid w:val="000D0DC8"/>
    <w:rsid w:val="000D3EAF"/>
    <w:rsid w:val="000D7CF5"/>
    <w:rsid w:val="000E15B3"/>
    <w:rsid w:val="000E3C14"/>
    <w:rsid w:val="000E6C98"/>
    <w:rsid w:val="000F2B6B"/>
    <w:rsid w:val="000F2F3D"/>
    <w:rsid w:val="000F3A88"/>
    <w:rsid w:val="000F6F6C"/>
    <w:rsid w:val="001004B8"/>
    <w:rsid w:val="00103BE1"/>
    <w:rsid w:val="001040E4"/>
    <w:rsid w:val="001047DB"/>
    <w:rsid w:val="00105FBB"/>
    <w:rsid w:val="001064C1"/>
    <w:rsid w:val="00106571"/>
    <w:rsid w:val="00106810"/>
    <w:rsid w:val="00106B14"/>
    <w:rsid w:val="00110B83"/>
    <w:rsid w:val="00113FD8"/>
    <w:rsid w:val="00114064"/>
    <w:rsid w:val="00121BDC"/>
    <w:rsid w:val="00127D79"/>
    <w:rsid w:val="001342C7"/>
    <w:rsid w:val="00134C86"/>
    <w:rsid w:val="001373D2"/>
    <w:rsid w:val="0014178B"/>
    <w:rsid w:val="00146C52"/>
    <w:rsid w:val="00151A75"/>
    <w:rsid w:val="00151DC8"/>
    <w:rsid w:val="00154F78"/>
    <w:rsid w:val="00155329"/>
    <w:rsid w:val="00156563"/>
    <w:rsid w:val="0016027D"/>
    <w:rsid w:val="00160304"/>
    <w:rsid w:val="001627B5"/>
    <w:rsid w:val="001728D5"/>
    <w:rsid w:val="00172965"/>
    <w:rsid w:val="00173073"/>
    <w:rsid w:val="00175783"/>
    <w:rsid w:val="00175A51"/>
    <w:rsid w:val="001837AA"/>
    <w:rsid w:val="00185E71"/>
    <w:rsid w:val="00185EE2"/>
    <w:rsid w:val="001877D9"/>
    <w:rsid w:val="0019055C"/>
    <w:rsid w:val="00191824"/>
    <w:rsid w:val="001A087D"/>
    <w:rsid w:val="001A0C85"/>
    <w:rsid w:val="001A1EAE"/>
    <w:rsid w:val="001A2A63"/>
    <w:rsid w:val="001A673D"/>
    <w:rsid w:val="001B136D"/>
    <w:rsid w:val="001B71A8"/>
    <w:rsid w:val="001C51B1"/>
    <w:rsid w:val="001C5FF6"/>
    <w:rsid w:val="001D5D59"/>
    <w:rsid w:val="001E0974"/>
    <w:rsid w:val="001E2A68"/>
    <w:rsid w:val="00211891"/>
    <w:rsid w:val="0021223C"/>
    <w:rsid w:val="00212D4B"/>
    <w:rsid w:val="00213F0A"/>
    <w:rsid w:val="00215B0B"/>
    <w:rsid w:val="00216E3D"/>
    <w:rsid w:val="00220E7A"/>
    <w:rsid w:val="00223C64"/>
    <w:rsid w:val="002277AC"/>
    <w:rsid w:val="00233243"/>
    <w:rsid w:val="00237642"/>
    <w:rsid w:val="0023791A"/>
    <w:rsid w:val="0024088B"/>
    <w:rsid w:val="0024347B"/>
    <w:rsid w:val="00243603"/>
    <w:rsid w:val="00246920"/>
    <w:rsid w:val="00247EC5"/>
    <w:rsid w:val="00257720"/>
    <w:rsid w:val="0026345E"/>
    <w:rsid w:val="00265E24"/>
    <w:rsid w:val="00267A1E"/>
    <w:rsid w:val="00270818"/>
    <w:rsid w:val="0027343F"/>
    <w:rsid w:val="00273CC7"/>
    <w:rsid w:val="002836B1"/>
    <w:rsid w:val="00283A93"/>
    <w:rsid w:val="00287B41"/>
    <w:rsid w:val="00287EB1"/>
    <w:rsid w:val="002912C1"/>
    <w:rsid w:val="00292BEC"/>
    <w:rsid w:val="00292F2D"/>
    <w:rsid w:val="002930CC"/>
    <w:rsid w:val="00297908"/>
    <w:rsid w:val="002A43E8"/>
    <w:rsid w:val="002A65B0"/>
    <w:rsid w:val="002A7CE1"/>
    <w:rsid w:val="002B09E2"/>
    <w:rsid w:val="002B3B50"/>
    <w:rsid w:val="002B5CD1"/>
    <w:rsid w:val="002B651D"/>
    <w:rsid w:val="002C02F4"/>
    <w:rsid w:val="002C6FA3"/>
    <w:rsid w:val="002C7467"/>
    <w:rsid w:val="002D030D"/>
    <w:rsid w:val="002D389F"/>
    <w:rsid w:val="002D5864"/>
    <w:rsid w:val="002D6E96"/>
    <w:rsid w:val="002E2F58"/>
    <w:rsid w:val="002E35C0"/>
    <w:rsid w:val="002E4FCF"/>
    <w:rsid w:val="002E5AAC"/>
    <w:rsid w:val="002F1AF3"/>
    <w:rsid w:val="002F4F8D"/>
    <w:rsid w:val="002F745F"/>
    <w:rsid w:val="00301CB4"/>
    <w:rsid w:val="00305531"/>
    <w:rsid w:val="003107C2"/>
    <w:rsid w:val="00310C8F"/>
    <w:rsid w:val="003157E1"/>
    <w:rsid w:val="00316258"/>
    <w:rsid w:val="00320480"/>
    <w:rsid w:val="003209ED"/>
    <w:rsid w:val="003218D6"/>
    <w:rsid w:val="00321ACE"/>
    <w:rsid w:val="00321AD8"/>
    <w:rsid w:val="00323773"/>
    <w:rsid w:val="00326A2F"/>
    <w:rsid w:val="003346E8"/>
    <w:rsid w:val="00336850"/>
    <w:rsid w:val="0034025F"/>
    <w:rsid w:val="00340970"/>
    <w:rsid w:val="003454D4"/>
    <w:rsid w:val="00347E41"/>
    <w:rsid w:val="00350478"/>
    <w:rsid w:val="00352C60"/>
    <w:rsid w:val="00357510"/>
    <w:rsid w:val="0036245D"/>
    <w:rsid w:val="00363AC0"/>
    <w:rsid w:val="003679C8"/>
    <w:rsid w:val="00372F30"/>
    <w:rsid w:val="0037527B"/>
    <w:rsid w:val="0038117E"/>
    <w:rsid w:val="003829CD"/>
    <w:rsid w:val="00382DBF"/>
    <w:rsid w:val="00382FEA"/>
    <w:rsid w:val="0038307A"/>
    <w:rsid w:val="0038458B"/>
    <w:rsid w:val="00386D34"/>
    <w:rsid w:val="003871A2"/>
    <w:rsid w:val="00387A34"/>
    <w:rsid w:val="003921ED"/>
    <w:rsid w:val="0039261F"/>
    <w:rsid w:val="003A0711"/>
    <w:rsid w:val="003A2D2D"/>
    <w:rsid w:val="003A45D9"/>
    <w:rsid w:val="003A6B68"/>
    <w:rsid w:val="003A6CD6"/>
    <w:rsid w:val="003A72CB"/>
    <w:rsid w:val="003A787C"/>
    <w:rsid w:val="003A7D93"/>
    <w:rsid w:val="003B2793"/>
    <w:rsid w:val="003B4762"/>
    <w:rsid w:val="003B4916"/>
    <w:rsid w:val="003C2704"/>
    <w:rsid w:val="003C2DB6"/>
    <w:rsid w:val="003C5D40"/>
    <w:rsid w:val="003D155F"/>
    <w:rsid w:val="003D1B68"/>
    <w:rsid w:val="003D2FF2"/>
    <w:rsid w:val="003D5684"/>
    <w:rsid w:val="003D669A"/>
    <w:rsid w:val="003E313A"/>
    <w:rsid w:val="003E4477"/>
    <w:rsid w:val="003F0A94"/>
    <w:rsid w:val="003F3DCC"/>
    <w:rsid w:val="003F3FD0"/>
    <w:rsid w:val="003F612E"/>
    <w:rsid w:val="003F7CDA"/>
    <w:rsid w:val="00407271"/>
    <w:rsid w:val="0041316E"/>
    <w:rsid w:val="00420856"/>
    <w:rsid w:val="00421C90"/>
    <w:rsid w:val="00423CA2"/>
    <w:rsid w:val="00427392"/>
    <w:rsid w:val="00434492"/>
    <w:rsid w:val="00436031"/>
    <w:rsid w:val="00437DB4"/>
    <w:rsid w:val="0044192C"/>
    <w:rsid w:val="00442AEA"/>
    <w:rsid w:val="004448BD"/>
    <w:rsid w:val="00444BA1"/>
    <w:rsid w:val="0044622B"/>
    <w:rsid w:val="00446708"/>
    <w:rsid w:val="00446842"/>
    <w:rsid w:val="00450466"/>
    <w:rsid w:val="00453B76"/>
    <w:rsid w:val="00455B07"/>
    <w:rsid w:val="0045617E"/>
    <w:rsid w:val="004633AE"/>
    <w:rsid w:val="004641F8"/>
    <w:rsid w:val="00476C23"/>
    <w:rsid w:val="004810C1"/>
    <w:rsid w:val="00482E28"/>
    <w:rsid w:val="00483F17"/>
    <w:rsid w:val="00485A52"/>
    <w:rsid w:val="004913E9"/>
    <w:rsid w:val="0049189D"/>
    <w:rsid w:val="00491A01"/>
    <w:rsid w:val="004A1775"/>
    <w:rsid w:val="004A2192"/>
    <w:rsid w:val="004A6AAF"/>
    <w:rsid w:val="004B3901"/>
    <w:rsid w:val="004B3A88"/>
    <w:rsid w:val="004B48B1"/>
    <w:rsid w:val="004C0493"/>
    <w:rsid w:val="004C110E"/>
    <w:rsid w:val="004C3F10"/>
    <w:rsid w:val="004C5C5C"/>
    <w:rsid w:val="004D464B"/>
    <w:rsid w:val="004F0D5E"/>
    <w:rsid w:val="004F0EB1"/>
    <w:rsid w:val="004F238D"/>
    <w:rsid w:val="004F2FB3"/>
    <w:rsid w:val="004F735E"/>
    <w:rsid w:val="004F7636"/>
    <w:rsid w:val="005037DC"/>
    <w:rsid w:val="00504512"/>
    <w:rsid w:val="00504EAF"/>
    <w:rsid w:val="00505C81"/>
    <w:rsid w:val="00507EDA"/>
    <w:rsid w:val="00510F3F"/>
    <w:rsid w:val="00512295"/>
    <w:rsid w:val="00514E74"/>
    <w:rsid w:val="00516EF8"/>
    <w:rsid w:val="00521702"/>
    <w:rsid w:val="00524DC9"/>
    <w:rsid w:val="0053138C"/>
    <w:rsid w:val="00540E62"/>
    <w:rsid w:val="005431DB"/>
    <w:rsid w:val="00544BF3"/>
    <w:rsid w:val="0054504F"/>
    <w:rsid w:val="00546BA5"/>
    <w:rsid w:val="00553A93"/>
    <w:rsid w:val="00554DE1"/>
    <w:rsid w:val="00560A14"/>
    <w:rsid w:val="00567156"/>
    <w:rsid w:val="00567966"/>
    <w:rsid w:val="005712D1"/>
    <w:rsid w:val="00580405"/>
    <w:rsid w:val="00581359"/>
    <w:rsid w:val="00583D4A"/>
    <w:rsid w:val="00587ADB"/>
    <w:rsid w:val="005929D3"/>
    <w:rsid w:val="005940DC"/>
    <w:rsid w:val="005A0BFE"/>
    <w:rsid w:val="005A1614"/>
    <w:rsid w:val="005A477C"/>
    <w:rsid w:val="005A5E0A"/>
    <w:rsid w:val="005B13A4"/>
    <w:rsid w:val="005D0F87"/>
    <w:rsid w:val="005D41B7"/>
    <w:rsid w:val="005F153E"/>
    <w:rsid w:val="005F5879"/>
    <w:rsid w:val="00601535"/>
    <w:rsid w:val="006059BF"/>
    <w:rsid w:val="00610294"/>
    <w:rsid w:val="00610A94"/>
    <w:rsid w:val="00611285"/>
    <w:rsid w:val="00611F3D"/>
    <w:rsid w:val="00613A5B"/>
    <w:rsid w:val="006165A1"/>
    <w:rsid w:val="006205CC"/>
    <w:rsid w:val="00623426"/>
    <w:rsid w:val="00626F15"/>
    <w:rsid w:val="006318F1"/>
    <w:rsid w:val="00633A6A"/>
    <w:rsid w:val="006360A6"/>
    <w:rsid w:val="00637688"/>
    <w:rsid w:val="00641CBF"/>
    <w:rsid w:val="00642E84"/>
    <w:rsid w:val="00645C4B"/>
    <w:rsid w:val="00646017"/>
    <w:rsid w:val="006466F5"/>
    <w:rsid w:val="006473A0"/>
    <w:rsid w:val="00652F81"/>
    <w:rsid w:val="00653A57"/>
    <w:rsid w:val="0065405F"/>
    <w:rsid w:val="006573D0"/>
    <w:rsid w:val="0066353F"/>
    <w:rsid w:val="006635E9"/>
    <w:rsid w:val="0066382F"/>
    <w:rsid w:val="00665088"/>
    <w:rsid w:val="006665F2"/>
    <w:rsid w:val="006670A2"/>
    <w:rsid w:val="006744FF"/>
    <w:rsid w:val="00677D17"/>
    <w:rsid w:val="0068244B"/>
    <w:rsid w:val="00685FE2"/>
    <w:rsid w:val="00687DD7"/>
    <w:rsid w:val="006935B7"/>
    <w:rsid w:val="00693E0C"/>
    <w:rsid w:val="006945F7"/>
    <w:rsid w:val="0069515C"/>
    <w:rsid w:val="0069564B"/>
    <w:rsid w:val="006A5326"/>
    <w:rsid w:val="006A5368"/>
    <w:rsid w:val="006A5AAF"/>
    <w:rsid w:val="006A6AEC"/>
    <w:rsid w:val="006A6F96"/>
    <w:rsid w:val="006A71F5"/>
    <w:rsid w:val="006A71FF"/>
    <w:rsid w:val="006B1ACB"/>
    <w:rsid w:val="006B1DDC"/>
    <w:rsid w:val="006B5F61"/>
    <w:rsid w:val="006C266D"/>
    <w:rsid w:val="006C2ED4"/>
    <w:rsid w:val="006C45DD"/>
    <w:rsid w:val="006C67E0"/>
    <w:rsid w:val="006D153D"/>
    <w:rsid w:val="006D3B82"/>
    <w:rsid w:val="006D3C74"/>
    <w:rsid w:val="006D4BEE"/>
    <w:rsid w:val="006E593A"/>
    <w:rsid w:val="006F07AA"/>
    <w:rsid w:val="006F5A9B"/>
    <w:rsid w:val="006F651B"/>
    <w:rsid w:val="006F68EE"/>
    <w:rsid w:val="00705B3E"/>
    <w:rsid w:val="00707147"/>
    <w:rsid w:val="00715C4C"/>
    <w:rsid w:val="0071705E"/>
    <w:rsid w:val="007202FD"/>
    <w:rsid w:val="00720A85"/>
    <w:rsid w:val="00720CDD"/>
    <w:rsid w:val="0072427A"/>
    <w:rsid w:val="00724ED1"/>
    <w:rsid w:val="00725340"/>
    <w:rsid w:val="00727FCA"/>
    <w:rsid w:val="0073022D"/>
    <w:rsid w:val="00732E6D"/>
    <w:rsid w:val="00733B5A"/>
    <w:rsid w:val="00733D2D"/>
    <w:rsid w:val="00734F65"/>
    <w:rsid w:val="0073538D"/>
    <w:rsid w:val="00735A5B"/>
    <w:rsid w:val="00740022"/>
    <w:rsid w:val="00743A52"/>
    <w:rsid w:val="0074529F"/>
    <w:rsid w:val="00745FF4"/>
    <w:rsid w:val="00746268"/>
    <w:rsid w:val="00746DFE"/>
    <w:rsid w:val="0075200A"/>
    <w:rsid w:val="00752491"/>
    <w:rsid w:val="0075703B"/>
    <w:rsid w:val="00760EE8"/>
    <w:rsid w:val="00762818"/>
    <w:rsid w:val="0076387D"/>
    <w:rsid w:val="007752E8"/>
    <w:rsid w:val="00780557"/>
    <w:rsid w:val="00782B48"/>
    <w:rsid w:val="007837C4"/>
    <w:rsid w:val="00784B0F"/>
    <w:rsid w:val="00784E83"/>
    <w:rsid w:val="00786102"/>
    <w:rsid w:val="00794DA6"/>
    <w:rsid w:val="00795F95"/>
    <w:rsid w:val="00796C7A"/>
    <w:rsid w:val="007A35FB"/>
    <w:rsid w:val="007A363F"/>
    <w:rsid w:val="007B5531"/>
    <w:rsid w:val="007B6771"/>
    <w:rsid w:val="007B6B78"/>
    <w:rsid w:val="007C175F"/>
    <w:rsid w:val="007C3078"/>
    <w:rsid w:val="007C34A7"/>
    <w:rsid w:val="007C4587"/>
    <w:rsid w:val="007C4C8B"/>
    <w:rsid w:val="007C4DDB"/>
    <w:rsid w:val="007C59A3"/>
    <w:rsid w:val="007C6EA8"/>
    <w:rsid w:val="007D359F"/>
    <w:rsid w:val="007D48B7"/>
    <w:rsid w:val="007E2661"/>
    <w:rsid w:val="007E28BC"/>
    <w:rsid w:val="007E357E"/>
    <w:rsid w:val="007E45E5"/>
    <w:rsid w:val="007E4699"/>
    <w:rsid w:val="007F2198"/>
    <w:rsid w:val="008029EE"/>
    <w:rsid w:val="008044F3"/>
    <w:rsid w:val="00805D74"/>
    <w:rsid w:val="0081073D"/>
    <w:rsid w:val="008114CC"/>
    <w:rsid w:val="00811B6A"/>
    <w:rsid w:val="00823290"/>
    <w:rsid w:val="00827124"/>
    <w:rsid w:val="008322CB"/>
    <w:rsid w:val="008331F2"/>
    <w:rsid w:val="00840ACE"/>
    <w:rsid w:val="00842240"/>
    <w:rsid w:val="008423E9"/>
    <w:rsid w:val="008435A8"/>
    <w:rsid w:val="0084620A"/>
    <w:rsid w:val="00847C2D"/>
    <w:rsid w:val="0085255A"/>
    <w:rsid w:val="008569FC"/>
    <w:rsid w:val="00860BC0"/>
    <w:rsid w:val="00861090"/>
    <w:rsid w:val="00861D22"/>
    <w:rsid w:val="00865FE8"/>
    <w:rsid w:val="00871107"/>
    <w:rsid w:val="00871236"/>
    <w:rsid w:val="008713B5"/>
    <w:rsid w:val="00871CD3"/>
    <w:rsid w:val="00874A60"/>
    <w:rsid w:val="00876CD5"/>
    <w:rsid w:val="00876FD7"/>
    <w:rsid w:val="00882AFE"/>
    <w:rsid w:val="00884B32"/>
    <w:rsid w:val="00886281"/>
    <w:rsid w:val="008878FD"/>
    <w:rsid w:val="008920A3"/>
    <w:rsid w:val="008948CD"/>
    <w:rsid w:val="00895B95"/>
    <w:rsid w:val="008A0DE9"/>
    <w:rsid w:val="008A1C2D"/>
    <w:rsid w:val="008A4299"/>
    <w:rsid w:val="008A5C0B"/>
    <w:rsid w:val="008B128B"/>
    <w:rsid w:val="008B1540"/>
    <w:rsid w:val="008B48F2"/>
    <w:rsid w:val="008B4FD1"/>
    <w:rsid w:val="008B5194"/>
    <w:rsid w:val="008C2D57"/>
    <w:rsid w:val="008C4049"/>
    <w:rsid w:val="008C69E3"/>
    <w:rsid w:val="008C6C08"/>
    <w:rsid w:val="008D4157"/>
    <w:rsid w:val="008D610F"/>
    <w:rsid w:val="008D6396"/>
    <w:rsid w:val="008D7504"/>
    <w:rsid w:val="008E063B"/>
    <w:rsid w:val="008E1486"/>
    <w:rsid w:val="008E161E"/>
    <w:rsid w:val="008E21B5"/>
    <w:rsid w:val="008F0B60"/>
    <w:rsid w:val="008F3690"/>
    <w:rsid w:val="008F565B"/>
    <w:rsid w:val="008F61F1"/>
    <w:rsid w:val="00900ABB"/>
    <w:rsid w:val="0090625E"/>
    <w:rsid w:val="009065D6"/>
    <w:rsid w:val="009067A8"/>
    <w:rsid w:val="0091186A"/>
    <w:rsid w:val="00912602"/>
    <w:rsid w:val="00912F6E"/>
    <w:rsid w:val="00914FE8"/>
    <w:rsid w:val="009151C2"/>
    <w:rsid w:val="0091733C"/>
    <w:rsid w:val="00917354"/>
    <w:rsid w:val="009175A0"/>
    <w:rsid w:val="0092074C"/>
    <w:rsid w:val="0092402A"/>
    <w:rsid w:val="00924EFF"/>
    <w:rsid w:val="00924F84"/>
    <w:rsid w:val="00926026"/>
    <w:rsid w:val="00927D49"/>
    <w:rsid w:val="0093052F"/>
    <w:rsid w:val="00934500"/>
    <w:rsid w:val="00934D1B"/>
    <w:rsid w:val="00935164"/>
    <w:rsid w:val="00935181"/>
    <w:rsid w:val="0093598E"/>
    <w:rsid w:val="00942AA6"/>
    <w:rsid w:val="00943D7C"/>
    <w:rsid w:val="00946683"/>
    <w:rsid w:val="009501DF"/>
    <w:rsid w:val="00951705"/>
    <w:rsid w:val="00951A8A"/>
    <w:rsid w:val="0095356F"/>
    <w:rsid w:val="00955C1A"/>
    <w:rsid w:val="009633E4"/>
    <w:rsid w:val="00965303"/>
    <w:rsid w:val="00965D27"/>
    <w:rsid w:val="009660FB"/>
    <w:rsid w:val="00967D14"/>
    <w:rsid w:val="0097073B"/>
    <w:rsid w:val="00971C50"/>
    <w:rsid w:val="00973B17"/>
    <w:rsid w:val="00974B48"/>
    <w:rsid w:val="00982979"/>
    <w:rsid w:val="00982CAA"/>
    <w:rsid w:val="00987E4C"/>
    <w:rsid w:val="00990294"/>
    <w:rsid w:val="009903FF"/>
    <w:rsid w:val="00991803"/>
    <w:rsid w:val="00993AA5"/>
    <w:rsid w:val="0099540E"/>
    <w:rsid w:val="009974D1"/>
    <w:rsid w:val="009A5F3E"/>
    <w:rsid w:val="009B15ED"/>
    <w:rsid w:val="009B1A71"/>
    <w:rsid w:val="009B27B7"/>
    <w:rsid w:val="009B31C5"/>
    <w:rsid w:val="009B4E43"/>
    <w:rsid w:val="009B5750"/>
    <w:rsid w:val="009C07D1"/>
    <w:rsid w:val="009C5643"/>
    <w:rsid w:val="009C596D"/>
    <w:rsid w:val="009D0883"/>
    <w:rsid w:val="009D1AD4"/>
    <w:rsid w:val="009D2AA6"/>
    <w:rsid w:val="009D6C05"/>
    <w:rsid w:val="009E58EF"/>
    <w:rsid w:val="009E61F0"/>
    <w:rsid w:val="009E7BA9"/>
    <w:rsid w:val="00A003B4"/>
    <w:rsid w:val="00A01AAF"/>
    <w:rsid w:val="00A03325"/>
    <w:rsid w:val="00A068AD"/>
    <w:rsid w:val="00A11621"/>
    <w:rsid w:val="00A16829"/>
    <w:rsid w:val="00A24539"/>
    <w:rsid w:val="00A24CDE"/>
    <w:rsid w:val="00A30E48"/>
    <w:rsid w:val="00A328B9"/>
    <w:rsid w:val="00A328C6"/>
    <w:rsid w:val="00A34638"/>
    <w:rsid w:val="00A35303"/>
    <w:rsid w:val="00A37E50"/>
    <w:rsid w:val="00A4064D"/>
    <w:rsid w:val="00A446AF"/>
    <w:rsid w:val="00A44C3D"/>
    <w:rsid w:val="00A44D7B"/>
    <w:rsid w:val="00A46BE2"/>
    <w:rsid w:val="00A47D60"/>
    <w:rsid w:val="00A47D87"/>
    <w:rsid w:val="00A55583"/>
    <w:rsid w:val="00A56D4C"/>
    <w:rsid w:val="00A5735C"/>
    <w:rsid w:val="00A63A6E"/>
    <w:rsid w:val="00A73FBF"/>
    <w:rsid w:val="00A74868"/>
    <w:rsid w:val="00A77AA1"/>
    <w:rsid w:val="00A77D77"/>
    <w:rsid w:val="00A9107D"/>
    <w:rsid w:val="00A97609"/>
    <w:rsid w:val="00A97655"/>
    <w:rsid w:val="00AA11D1"/>
    <w:rsid w:val="00AA130F"/>
    <w:rsid w:val="00AA633C"/>
    <w:rsid w:val="00AB2EC4"/>
    <w:rsid w:val="00AC2494"/>
    <w:rsid w:val="00AC623B"/>
    <w:rsid w:val="00AD395B"/>
    <w:rsid w:val="00AE13C6"/>
    <w:rsid w:val="00AE2F00"/>
    <w:rsid w:val="00AE4AEB"/>
    <w:rsid w:val="00AF059F"/>
    <w:rsid w:val="00AF234D"/>
    <w:rsid w:val="00AF6238"/>
    <w:rsid w:val="00B006DA"/>
    <w:rsid w:val="00B00973"/>
    <w:rsid w:val="00B021BE"/>
    <w:rsid w:val="00B03139"/>
    <w:rsid w:val="00B033DD"/>
    <w:rsid w:val="00B05ED5"/>
    <w:rsid w:val="00B06430"/>
    <w:rsid w:val="00B06F77"/>
    <w:rsid w:val="00B11124"/>
    <w:rsid w:val="00B1441B"/>
    <w:rsid w:val="00B1509C"/>
    <w:rsid w:val="00B15902"/>
    <w:rsid w:val="00B21124"/>
    <w:rsid w:val="00B216B4"/>
    <w:rsid w:val="00B265BB"/>
    <w:rsid w:val="00B26DCC"/>
    <w:rsid w:val="00B30ED9"/>
    <w:rsid w:val="00B36F5D"/>
    <w:rsid w:val="00B3701A"/>
    <w:rsid w:val="00B376B5"/>
    <w:rsid w:val="00B40C07"/>
    <w:rsid w:val="00B43A6E"/>
    <w:rsid w:val="00B44865"/>
    <w:rsid w:val="00B44B2F"/>
    <w:rsid w:val="00B51F8D"/>
    <w:rsid w:val="00B52229"/>
    <w:rsid w:val="00B5503E"/>
    <w:rsid w:val="00B62C46"/>
    <w:rsid w:val="00B65766"/>
    <w:rsid w:val="00B660B9"/>
    <w:rsid w:val="00B66729"/>
    <w:rsid w:val="00B701E6"/>
    <w:rsid w:val="00B71691"/>
    <w:rsid w:val="00B736E5"/>
    <w:rsid w:val="00B80469"/>
    <w:rsid w:val="00B829B5"/>
    <w:rsid w:val="00B85B28"/>
    <w:rsid w:val="00B85BE9"/>
    <w:rsid w:val="00B876B0"/>
    <w:rsid w:val="00B87E1C"/>
    <w:rsid w:val="00B90F20"/>
    <w:rsid w:val="00B910C9"/>
    <w:rsid w:val="00B925EB"/>
    <w:rsid w:val="00B94D91"/>
    <w:rsid w:val="00B94DF6"/>
    <w:rsid w:val="00B95FBB"/>
    <w:rsid w:val="00BA219B"/>
    <w:rsid w:val="00BA6925"/>
    <w:rsid w:val="00BB1F59"/>
    <w:rsid w:val="00BB65F0"/>
    <w:rsid w:val="00BC2228"/>
    <w:rsid w:val="00BC5E04"/>
    <w:rsid w:val="00BD07A6"/>
    <w:rsid w:val="00BD5154"/>
    <w:rsid w:val="00BE0345"/>
    <w:rsid w:val="00BE0A78"/>
    <w:rsid w:val="00BE7457"/>
    <w:rsid w:val="00BF16BA"/>
    <w:rsid w:val="00BF3719"/>
    <w:rsid w:val="00BF4E58"/>
    <w:rsid w:val="00C00FCE"/>
    <w:rsid w:val="00C0121F"/>
    <w:rsid w:val="00C0156E"/>
    <w:rsid w:val="00C02402"/>
    <w:rsid w:val="00C052F5"/>
    <w:rsid w:val="00C0682A"/>
    <w:rsid w:val="00C10AC5"/>
    <w:rsid w:val="00C10B51"/>
    <w:rsid w:val="00C13E5E"/>
    <w:rsid w:val="00C1460C"/>
    <w:rsid w:val="00C1523D"/>
    <w:rsid w:val="00C162CD"/>
    <w:rsid w:val="00C16AFF"/>
    <w:rsid w:val="00C204AA"/>
    <w:rsid w:val="00C20994"/>
    <w:rsid w:val="00C21586"/>
    <w:rsid w:val="00C23E51"/>
    <w:rsid w:val="00C23E6D"/>
    <w:rsid w:val="00C25B02"/>
    <w:rsid w:val="00C41843"/>
    <w:rsid w:val="00C50289"/>
    <w:rsid w:val="00C504B8"/>
    <w:rsid w:val="00C5050B"/>
    <w:rsid w:val="00C51682"/>
    <w:rsid w:val="00C52C8D"/>
    <w:rsid w:val="00C55CF6"/>
    <w:rsid w:val="00C56B2D"/>
    <w:rsid w:val="00C6170F"/>
    <w:rsid w:val="00C642C0"/>
    <w:rsid w:val="00C662D4"/>
    <w:rsid w:val="00C673FD"/>
    <w:rsid w:val="00C72132"/>
    <w:rsid w:val="00C721EE"/>
    <w:rsid w:val="00C722BF"/>
    <w:rsid w:val="00C772BC"/>
    <w:rsid w:val="00C81A93"/>
    <w:rsid w:val="00C8299B"/>
    <w:rsid w:val="00C85A6C"/>
    <w:rsid w:val="00C86363"/>
    <w:rsid w:val="00C9257D"/>
    <w:rsid w:val="00C94F01"/>
    <w:rsid w:val="00C96217"/>
    <w:rsid w:val="00CA0623"/>
    <w:rsid w:val="00CA4854"/>
    <w:rsid w:val="00CA6ECC"/>
    <w:rsid w:val="00CA7F1C"/>
    <w:rsid w:val="00CB0CEA"/>
    <w:rsid w:val="00CC0966"/>
    <w:rsid w:val="00CC0D88"/>
    <w:rsid w:val="00CC6EDF"/>
    <w:rsid w:val="00CC7A3D"/>
    <w:rsid w:val="00CD06E8"/>
    <w:rsid w:val="00CD46FF"/>
    <w:rsid w:val="00CD7155"/>
    <w:rsid w:val="00CD7FA5"/>
    <w:rsid w:val="00CE0DF8"/>
    <w:rsid w:val="00CE1270"/>
    <w:rsid w:val="00CE7560"/>
    <w:rsid w:val="00CF2856"/>
    <w:rsid w:val="00CF2903"/>
    <w:rsid w:val="00CF2995"/>
    <w:rsid w:val="00CF62D8"/>
    <w:rsid w:val="00CF6888"/>
    <w:rsid w:val="00D07248"/>
    <w:rsid w:val="00D07CC6"/>
    <w:rsid w:val="00D12756"/>
    <w:rsid w:val="00D130AD"/>
    <w:rsid w:val="00D14C0D"/>
    <w:rsid w:val="00D20870"/>
    <w:rsid w:val="00D217B2"/>
    <w:rsid w:val="00D23EFC"/>
    <w:rsid w:val="00D2440C"/>
    <w:rsid w:val="00D25458"/>
    <w:rsid w:val="00D2775C"/>
    <w:rsid w:val="00D31126"/>
    <w:rsid w:val="00D315B8"/>
    <w:rsid w:val="00D32B47"/>
    <w:rsid w:val="00D42A2B"/>
    <w:rsid w:val="00D42DBD"/>
    <w:rsid w:val="00D43140"/>
    <w:rsid w:val="00D460D2"/>
    <w:rsid w:val="00D504C9"/>
    <w:rsid w:val="00D55AE2"/>
    <w:rsid w:val="00D568CC"/>
    <w:rsid w:val="00D56F7E"/>
    <w:rsid w:val="00D7128B"/>
    <w:rsid w:val="00D722EF"/>
    <w:rsid w:val="00D74F09"/>
    <w:rsid w:val="00D75D42"/>
    <w:rsid w:val="00D76B05"/>
    <w:rsid w:val="00D8264A"/>
    <w:rsid w:val="00D82978"/>
    <w:rsid w:val="00D84D2C"/>
    <w:rsid w:val="00D86664"/>
    <w:rsid w:val="00D874D9"/>
    <w:rsid w:val="00D87703"/>
    <w:rsid w:val="00D938F6"/>
    <w:rsid w:val="00D93D14"/>
    <w:rsid w:val="00D9669D"/>
    <w:rsid w:val="00DA308B"/>
    <w:rsid w:val="00DA48E2"/>
    <w:rsid w:val="00DA4C02"/>
    <w:rsid w:val="00DA7702"/>
    <w:rsid w:val="00DB0AA2"/>
    <w:rsid w:val="00DB1F69"/>
    <w:rsid w:val="00DB277B"/>
    <w:rsid w:val="00DB34F8"/>
    <w:rsid w:val="00DB3F75"/>
    <w:rsid w:val="00DB5DF9"/>
    <w:rsid w:val="00DB5FD3"/>
    <w:rsid w:val="00DC5FC4"/>
    <w:rsid w:val="00DC74F0"/>
    <w:rsid w:val="00DC7C0F"/>
    <w:rsid w:val="00DD01A2"/>
    <w:rsid w:val="00DD4A2E"/>
    <w:rsid w:val="00DD5C00"/>
    <w:rsid w:val="00DD65B3"/>
    <w:rsid w:val="00DE183C"/>
    <w:rsid w:val="00DE41CB"/>
    <w:rsid w:val="00DE55B1"/>
    <w:rsid w:val="00DF63C3"/>
    <w:rsid w:val="00DF7C61"/>
    <w:rsid w:val="00E00F85"/>
    <w:rsid w:val="00E01527"/>
    <w:rsid w:val="00E03341"/>
    <w:rsid w:val="00E158C8"/>
    <w:rsid w:val="00E16A16"/>
    <w:rsid w:val="00E20789"/>
    <w:rsid w:val="00E238C8"/>
    <w:rsid w:val="00E24CF6"/>
    <w:rsid w:val="00E2647F"/>
    <w:rsid w:val="00E267BE"/>
    <w:rsid w:val="00E269DD"/>
    <w:rsid w:val="00E26DA0"/>
    <w:rsid w:val="00E3298E"/>
    <w:rsid w:val="00E34857"/>
    <w:rsid w:val="00E37866"/>
    <w:rsid w:val="00E40ED2"/>
    <w:rsid w:val="00E41F2D"/>
    <w:rsid w:val="00E43F81"/>
    <w:rsid w:val="00E43FE2"/>
    <w:rsid w:val="00E46A70"/>
    <w:rsid w:val="00E51731"/>
    <w:rsid w:val="00E51D64"/>
    <w:rsid w:val="00E51EF5"/>
    <w:rsid w:val="00E52125"/>
    <w:rsid w:val="00E52B7D"/>
    <w:rsid w:val="00E52E08"/>
    <w:rsid w:val="00E53C00"/>
    <w:rsid w:val="00E54C2D"/>
    <w:rsid w:val="00E576F4"/>
    <w:rsid w:val="00E6367E"/>
    <w:rsid w:val="00E6394C"/>
    <w:rsid w:val="00E67DFD"/>
    <w:rsid w:val="00E70AAD"/>
    <w:rsid w:val="00E725BC"/>
    <w:rsid w:val="00E74127"/>
    <w:rsid w:val="00E75E53"/>
    <w:rsid w:val="00E804F9"/>
    <w:rsid w:val="00E81F59"/>
    <w:rsid w:val="00E83F42"/>
    <w:rsid w:val="00E85A09"/>
    <w:rsid w:val="00E92138"/>
    <w:rsid w:val="00E923F0"/>
    <w:rsid w:val="00E95F2D"/>
    <w:rsid w:val="00E97865"/>
    <w:rsid w:val="00EA1794"/>
    <w:rsid w:val="00EA1A8B"/>
    <w:rsid w:val="00EA287A"/>
    <w:rsid w:val="00EA4CDA"/>
    <w:rsid w:val="00EA5394"/>
    <w:rsid w:val="00EA585F"/>
    <w:rsid w:val="00EB503F"/>
    <w:rsid w:val="00EB71DD"/>
    <w:rsid w:val="00EC2D4C"/>
    <w:rsid w:val="00EC38B2"/>
    <w:rsid w:val="00EC4690"/>
    <w:rsid w:val="00EC49D4"/>
    <w:rsid w:val="00EC5DC6"/>
    <w:rsid w:val="00EC6A11"/>
    <w:rsid w:val="00EC7A48"/>
    <w:rsid w:val="00ED498A"/>
    <w:rsid w:val="00EE059F"/>
    <w:rsid w:val="00EE0982"/>
    <w:rsid w:val="00EE0DE3"/>
    <w:rsid w:val="00EE70D7"/>
    <w:rsid w:val="00EF2D5C"/>
    <w:rsid w:val="00EF3B26"/>
    <w:rsid w:val="00EF3BB0"/>
    <w:rsid w:val="00EF3EB0"/>
    <w:rsid w:val="00EF43B4"/>
    <w:rsid w:val="00EF6DE0"/>
    <w:rsid w:val="00EF6E0B"/>
    <w:rsid w:val="00F03E2D"/>
    <w:rsid w:val="00F051AF"/>
    <w:rsid w:val="00F055FF"/>
    <w:rsid w:val="00F07701"/>
    <w:rsid w:val="00F1095F"/>
    <w:rsid w:val="00F11F1A"/>
    <w:rsid w:val="00F12223"/>
    <w:rsid w:val="00F165E8"/>
    <w:rsid w:val="00F17113"/>
    <w:rsid w:val="00F17B75"/>
    <w:rsid w:val="00F17C93"/>
    <w:rsid w:val="00F20CDB"/>
    <w:rsid w:val="00F22D25"/>
    <w:rsid w:val="00F254E0"/>
    <w:rsid w:val="00F26C8D"/>
    <w:rsid w:val="00F312D9"/>
    <w:rsid w:val="00F31901"/>
    <w:rsid w:val="00F3372A"/>
    <w:rsid w:val="00F41156"/>
    <w:rsid w:val="00F43ECF"/>
    <w:rsid w:val="00F45339"/>
    <w:rsid w:val="00F45D77"/>
    <w:rsid w:val="00F47A5B"/>
    <w:rsid w:val="00F5739B"/>
    <w:rsid w:val="00F632D3"/>
    <w:rsid w:val="00F63373"/>
    <w:rsid w:val="00F63DFA"/>
    <w:rsid w:val="00F659F3"/>
    <w:rsid w:val="00F67132"/>
    <w:rsid w:val="00F67621"/>
    <w:rsid w:val="00F67CCD"/>
    <w:rsid w:val="00F703D5"/>
    <w:rsid w:val="00F76B55"/>
    <w:rsid w:val="00F77C4F"/>
    <w:rsid w:val="00F83318"/>
    <w:rsid w:val="00F83928"/>
    <w:rsid w:val="00F90D4A"/>
    <w:rsid w:val="00F93CFF"/>
    <w:rsid w:val="00F93FA0"/>
    <w:rsid w:val="00FA30A9"/>
    <w:rsid w:val="00FA34E8"/>
    <w:rsid w:val="00FA3D93"/>
    <w:rsid w:val="00FA4596"/>
    <w:rsid w:val="00FA7A25"/>
    <w:rsid w:val="00FB2391"/>
    <w:rsid w:val="00FB502C"/>
    <w:rsid w:val="00FB5965"/>
    <w:rsid w:val="00FC1F5C"/>
    <w:rsid w:val="00FC34CA"/>
    <w:rsid w:val="00FC47F0"/>
    <w:rsid w:val="00FD2FFC"/>
    <w:rsid w:val="00FD7085"/>
    <w:rsid w:val="00FE05CD"/>
    <w:rsid w:val="00FE2288"/>
    <w:rsid w:val="00FE2E0D"/>
    <w:rsid w:val="00FE5B98"/>
    <w:rsid w:val="00FE60AE"/>
    <w:rsid w:val="00FE65D3"/>
    <w:rsid w:val="00FF015B"/>
    <w:rsid w:val="00FF0768"/>
    <w:rsid w:val="00FF0BB1"/>
    <w:rsid w:val="00FF2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."/>
  <w:listSeparator w:val=";"/>
  <w14:docId w14:val="04474B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  <w:lang w:eastAsia="de-DE"/>
    </w:rPr>
  </w:style>
  <w:style w:type="paragraph" w:styleId="berschrift1">
    <w:name w:val="heading 1"/>
    <w:basedOn w:val="Standard"/>
    <w:next w:val="Standard"/>
    <w:qFormat/>
    <w:pPr>
      <w:keepNext/>
      <w:widowControl w:val="0"/>
      <w:tabs>
        <w:tab w:val="left" w:pos="567"/>
      </w:tabs>
      <w:outlineLvl w:val="0"/>
    </w:pPr>
    <w:rPr>
      <w:b/>
      <w:sz w:val="20"/>
      <w:lang w:val="fr-FR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567"/>
      </w:tabs>
      <w:spacing w:before="120" w:after="120"/>
      <w:ind w:left="567" w:hanging="567"/>
      <w:outlineLvl w:val="1"/>
    </w:pPr>
    <w:rPr>
      <w:b/>
      <w:sz w:val="28"/>
      <w:lang w:val="fr-CH"/>
    </w:rPr>
  </w:style>
  <w:style w:type="paragraph" w:styleId="berschrift3">
    <w:name w:val="heading 3"/>
    <w:basedOn w:val="Standard"/>
    <w:next w:val="Standard"/>
    <w:qFormat/>
    <w:pPr>
      <w:keepNext/>
      <w:widowControl w:val="0"/>
      <w:tabs>
        <w:tab w:val="left" w:pos="567"/>
      </w:tabs>
      <w:spacing w:before="60"/>
      <w:ind w:left="567" w:hanging="567"/>
      <w:outlineLvl w:val="2"/>
    </w:pPr>
    <w:rPr>
      <w:b/>
      <w:sz w:val="20"/>
      <w:lang w:val="fr-FR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rFonts w:cs="Arial"/>
      <w:b/>
      <w:bCs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widowControl w:val="0"/>
      <w:tabs>
        <w:tab w:val="left" w:pos="570"/>
      </w:tabs>
      <w:spacing w:before="120"/>
    </w:pPr>
    <w:rPr>
      <w:b/>
      <w:i/>
      <w:sz w:val="24"/>
      <w:lang w:val="fr-FR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Text">
    <w:name w:val="Text"/>
    <w:basedOn w:val="Textkrper"/>
    <w:pPr>
      <w:tabs>
        <w:tab w:val="clear" w:pos="570"/>
      </w:tabs>
      <w:spacing w:before="0" w:after="120"/>
      <w:jc w:val="both"/>
    </w:pPr>
    <w:rPr>
      <w:b w:val="0"/>
      <w:sz w:val="20"/>
      <w:lang w:val="de-DE"/>
    </w:rPr>
  </w:style>
  <w:style w:type="paragraph" w:customStyle="1" w:styleId="titel1">
    <w:name w:val="titel1"/>
    <w:basedOn w:val="Titel"/>
    <w:pPr>
      <w:tabs>
        <w:tab w:val="left" w:pos="709"/>
      </w:tabs>
      <w:spacing w:before="120" w:after="120"/>
      <w:jc w:val="left"/>
    </w:pPr>
    <w:rPr>
      <w:rFonts w:cs="Times New Roman"/>
      <w:kern w:val="0"/>
      <w:sz w:val="20"/>
      <w:szCs w:val="20"/>
    </w:rPr>
  </w:style>
  <w:style w:type="paragraph" w:styleId="Titel">
    <w:name w:val="Title"/>
    <w:basedOn w:val="Standard"/>
    <w:qFormat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titel2">
    <w:name w:val="titel2"/>
    <w:basedOn w:val="Titel"/>
    <w:pPr>
      <w:tabs>
        <w:tab w:val="left" w:pos="709"/>
      </w:tabs>
      <w:spacing w:before="60" w:after="120"/>
      <w:jc w:val="left"/>
    </w:pPr>
    <w:rPr>
      <w:rFonts w:cs="Times New Roman"/>
      <w:kern w:val="0"/>
      <w:sz w:val="20"/>
      <w:szCs w:val="20"/>
    </w:rPr>
  </w:style>
  <w:style w:type="paragraph" w:customStyle="1" w:styleId="titel3">
    <w:name w:val="titel3"/>
    <w:basedOn w:val="Titel"/>
    <w:pPr>
      <w:tabs>
        <w:tab w:val="left" w:pos="709"/>
      </w:tabs>
      <w:spacing w:before="60" w:after="120"/>
      <w:jc w:val="left"/>
    </w:pPr>
    <w:rPr>
      <w:rFonts w:cs="Times New Roman"/>
      <w:kern w:val="0"/>
      <w:sz w:val="20"/>
      <w:szCs w:val="20"/>
    </w:rPr>
  </w:style>
  <w:style w:type="paragraph" w:customStyle="1" w:styleId="Aufzhlung">
    <w:name w:val="Aufzählung"/>
    <w:basedOn w:val="Text"/>
    <w:pPr>
      <w:numPr>
        <w:numId w:val="3"/>
      </w:numPr>
    </w:pPr>
    <w:rPr>
      <w:lang w:val="de-CH"/>
    </w:rPr>
  </w:style>
  <w:style w:type="paragraph" w:styleId="Textkrper2">
    <w:name w:val="Body Text 2"/>
    <w:basedOn w:val="Standard"/>
    <w:pPr>
      <w:spacing w:after="60"/>
      <w:jc w:val="both"/>
    </w:pPr>
    <w:rPr>
      <w:b/>
      <w:sz w:val="20"/>
    </w:rPr>
  </w:style>
  <w:style w:type="paragraph" w:customStyle="1" w:styleId="tab3">
    <w:name w:val="tab3"/>
    <w:basedOn w:val="Standard"/>
    <w:pPr>
      <w:numPr>
        <w:ilvl w:val="12"/>
      </w:numPr>
      <w:spacing w:before="60" w:after="60" w:line="240" w:lineRule="atLeast"/>
      <w:jc w:val="center"/>
    </w:pPr>
    <w:rPr>
      <w:b/>
      <w:sz w:val="20"/>
      <w:lang w:val="de-DE"/>
    </w:rPr>
  </w:style>
  <w:style w:type="paragraph" w:customStyle="1" w:styleId="Textkrper21">
    <w:name w:val="Textkörper 21"/>
    <w:basedOn w:val="Standard"/>
    <w:pPr>
      <w:spacing w:before="120" w:after="120" w:line="240" w:lineRule="atLeast"/>
      <w:ind w:left="284" w:hanging="284"/>
    </w:pPr>
    <w:rPr>
      <w:lang w:val="de-DE"/>
    </w:rPr>
  </w:style>
  <w:style w:type="paragraph" w:customStyle="1" w:styleId="Titelklein">
    <w:name w:val="Titel klein"/>
    <w:basedOn w:val="Standard"/>
    <w:pPr>
      <w:spacing w:before="240" w:after="120" w:line="240" w:lineRule="atLeast"/>
    </w:pPr>
    <w:rPr>
      <w:b/>
      <w:i/>
      <w:sz w:val="20"/>
      <w:lang w:val="de-DE"/>
    </w:rPr>
  </w:style>
  <w:style w:type="paragraph" w:styleId="Sprechblasentext">
    <w:name w:val="Balloon Text"/>
    <w:basedOn w:val="Standard"/>
    <w:semiHidden/>
    <w:rsid w:val="000C6F9B"/>
    <w:rPr>
      <w:rFonts w:ascii="Tahoma" w:hAnsi="Tahoma" w:cs="Tahoma"/>
      <w:sz w:val="16"/>
      <w:szCs w:val="16"/>
    </w:rPr>
  </w:style>
  <w:style w:type="character" w:customStyle="1" w:styleId="KopfzeileZchn">
    <w:name w:val="Kopfzeile Zchn"/>
    <w:link w:val="Kopfzeile"/>
    <w:rsid w:val="00D315B8"/>
    <w:rPr>
      <w:rFonts w:ascii="Arial" w:hAnsi="Arial"/>
      <w:sz w:val="22"/>
      <w:lang w:eastAsia="de-DE"/>
    </w:rPr>
  </w:style>
  <w:style w:type="paragraph" w:styleId="Listenabsatz">
    <w:name w:val="List Paragraph"/>
    <w:basedOn w:val="Standard"/>
    <w:uiPriority w:val="34"/>
    <w:qFormat/>
    <w:rsid w:val="00D93D14"/>
    <w:pPr>
      <w:ind w:left="720"/>
      <w:contextualSpacing/>
    </w:pPr>
  </w:style>
  <w:style w:type="paragraph" w:styleId="berarbeitung">
    <w:name w:val="Revision"/>
    <w:hidden/>
    <w:uiPriority w:val="99"/>
    <w:semiHidden/>
    <w:rsid w:val="00F11F1A"/>
    <w:rPr>
      <w:rFonts w:ascii="Arial" w:hAnsi="Arial"/>
      <w:sz w:val="22"/>
      <w:lang w:eastAsia="de-DE"/>
    </w:rPr>
  </w:style>
  <w:style w:type="paragraph" w:customStyle="1" w:styleId="Stdcsc">
    <w:name w:val="Std csc"/>
    <w:basedOn w:val="Standard"/>
    <w:link w:val="StdcscZchn"/>
    <w:qFormat/>
    <w:rsid w:val="00860BC0"/>
    <w:rPr>
      <w:rFonts w:cs="Arial"/>
      <w:sz w:val="16"/>
      <w:szCs w:val="16"/>
    </w:rPr>
  </w:style>
  <w:style w:type="character" w:customStyle="1" w:styleId="StdcscZchn">
    <w:name w:val="Std csc Zchn"/>
    <w:basedOn w:val="Absatz-Standardschriftart"/>
    <w:link w:val="Stdcsc"/>
    <w:rsid w:val="00860BC0"/>
    <w:rPr>
      <w:rFonts w:ascii="Arial" w:hAnsi="Arial" w:cs="Arial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8F565B"/>
    <w:pPr>
      <w:ind w:left="714" w:hanging="357"/>
    </w:pPr>
    <w:rPr>
      <w:rFonts w:ascii="Arial" w:eastAsiaTheme="minorHAnsi" w:hAnsi="Arial" w:cstheme="minorBidi"/>
      <w:sz w:val="24"/>
      <w:szCs w:val="22"/>
      <w:lang w:val="de-DE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1064C1"/>
    <w:rPr>
      <w:color w:val="808080"/>
    </w:rPr>
  </w:style>
  <w:style w:type="character" w:styleId="Kommentarzeichen">
    <w:name w:val="annotation reference"/>
    <w:basedOn w:val="Absatz-Standardschriftart"/>
    <w:semiHidden/>
    <w:unhideWhenUsed/>
    <w:rsid w:val="00C81A93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C81A93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C81A93"/>
    <w:rPr>
      <w:rFonts w:ascii="Arial" w:hAnsi="Arial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C81A9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C81A93"/>
    <w:rPr>
      <w:rFonts w:ascii="Arial" w:hAnsi="Arial"/>
      <w:b/>
      <w:bCs/>
      <w:lang w:eastAsia="de-D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C161D1B464642DF8A8A1E0EF8C1EA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982192-EAE3-4A21-9E01-26CE7D5B5184}"/>
      </w:docPartPr>
      <w:docPartBody>
        <w:p w:rsidR="004253E3" w:rsidRDefault="00C22262" w:rsidP="00C22262">
          <w:pPr>
            <w:pStyle w:val="EC161D1B464642DF8A8A1E0EF8C1EAA0"/>
          </w:pPr>
          <w:r w:rsidRPr="00C3178B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24A188C43AB4DFAA2F80A4E70C725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619482-46C9-4CC5-8540-04D42EF58D37}"/>
      </w:docPartPr>
      <w:docPartBody>
        <w:p w:rsidR="004253E3" w:rsidRDefault="00C22262" w:rsidP="00C22262">
          <w:pPr>
            <w:pStyle w:val="224A188C43AB4DFAA2F80A4E70C72511"/>
          </w:pPr>
          <w:r w:rsidRPr="00C3178B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262"/>
    <w:rsid w:val="001031E2"/>
    <w:rsid w:val="001A682A"/>
    <w:rsid w:val="004253E3"/>
    <w:rsid w:val="004339EA"/>
    <w:rsid w:val="008970FA"/>
    <w:rsid w:val="008C38B8"/>
    <w:rsid w:val="00902127"/>
    <w:rsid w:val="00C22262"/>
    <w:rsid w:val="00CA72CE"/>
    <w:rsid w:val="00E6067A"/>
    <w:rsid w:val="00F04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C22262"/>
    <w:rPr>
      <w:color w:val="808080"/>
    </w:rPr>
  </w:style>
  <w:style w:type="paragraph" w:customStyle="1" w:styleId="EC161D1B464642DF8A8A1E0EF8C1EAA0">
    <w:name w:val="EC161D1B464642DF8A8A1E0EF8C1EAA0"/>
    <w:rsid w:val="00C22262"/>
  </w:style>
  <w:style w:type="paragraph" w:customStyle="1" w:styleId="224A188C43AB4DFAA2F80A4E70C72511">
    <w:name w:val="224A188C43AB4DFAA2F80A4E70C72511"/>
    <w:rsid w:val="00C222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6EC79-AEDE-4820-BB27-E2BFFA37A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2103_FOR_Medical_Questionnaire_CT_VT_Medical_CheckUp_F.dotm</Template>
  <TotalTime>0</TotalTime>
  <Pages>2</Pages>
  <Words>1201</Words>
  <Characters>7571</Characters>
  <Application>Microsoft Office Word</Application>
  <DocSecurity>0</DocSecurity>
  <Lines>63</Lines>
  <Paragraphs>17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TITRE :   Fragebogen / Merkblatt</vt:lpstr>
      <vt:lpstr>TITRE :   Fragebogen / Merkblatt</vt:lpstr>
    </vt:vector>
  </TitlesOfParts>
  <Company>SRK</Company>
  <LinksUpToDate>false</LinksUpToDate>
  <CharactersWithSpaces>8755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TITRE :   Fragebogen / Merkblatt</dc:title>
  <dc:creator>hca</dc:creator>
  <cp:lastModifiedBy>Tabitha Bucher</cp:lastModifiedBy>
  <cp:revision>167</cp:revision>
  <cp:lastPrinted>2020-01-24T12:16:00Z</cp:lastPrinted>
  <dcterms:created xsi:type="dcterms:W3CDTF">2019-01-23T16:48:00Z</dcterms:created>
  <dcterms:modified xsi:type="dcterms:W3CDTF">2026-06-02T14:05:00Z</dcterms:modified>
</cp:coreProperties>
</file>